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D99C" w14:textId="77777777" w:rsidR="00973953" w:rsidRDefault="00973953" w:rsidP="002078DB">
      <w:pPr>
        <w:pStyle w:val="ListParagraph"/>
        <w:autoSpaceDE w:val="0"/>
        <w:autoSpaceDN w:val="0"/>
        <w:adjustRightInd w:val="0"/>
        <w:spacing w:after="0"/>
        <w:ind w:left="414"/>
        <w:contextualSpacing w:val="0"/>
        <w:jc w:val="both"/>
        <w:sectPr w:rsidR="00973953" w:rsidSect="002F6B7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1080" w:right="1080" w:bottom="1080" w:left="1080" w:header="144" w:footer="720" w:gutter="0"/>
          <w:paperSrc w:first="7" w:other="7"/>
          <w:cols w:num="2" w:space="720"/>
          <w:titlePg/>
          <w:docGrid w:linePitch="360"/>
        </w:sectPr>
      </w:pPr>
    </w:p>
    <w:p w14:paraId="64358395" w14:textId="596A898D" w:rsidR="00135A5F" w:rsidRDefault="00FA3927" w:rsidP="002078DB">
      <w:pPr>
        <w:spacing w:after="160" w:line="259" w:lineRule="auto"/>
        <w:jc w:val="both"/>
      </w:pPr>
      <w:r w:rsidRPr="006563C1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9D07DB0" wp14:editId="10BC13B6">
                <wp:simplePos x="0" y="0"/>
                <wp:positionH relativeFrom="column">
                  <wp:posOffset>5478742</wp:posOffset>
                </wp:positionH>
                <wp:positionV relativeFrom="paragraph">
                  <wp:posOffset>3175</wp:posOffset>
                </wp:positionV>
                <wp:extent cx="1162373" cy="565689"/>
                <wp:effectExtent l="0" t="0" r="0" b="6350"/>
                <wp:wrapNone/>
                <wp:docPr id="88234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373" cy="565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2812" w14:textId="4444AEDA" w:rsidR="00FA3927" w:rsidRDefault="00FA3927" w:rsidP="00FA3927">
                            <w:r w:rsidRPr="008D4678">
                              <w:rPr>
                                <w:i/>
                                <w:sz w:val="18"/>
                                <w:szCs w:val="20"/>
                              </w:rPr>
                              <w:t>Sector Leads:</w:t>
                            </w:r>
                            <w:r w:rsidRPr="008D4678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8D4678" w:rsidRPr="008D4678">
                              <w:rPr>
                                <w:b/>
                                <w:bCs/>
                                <w:i/>
                                <w:iCs/>
                                <w:color w:val="5091CD"/>
                              </w:rPr>
                              <w:t>IOM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07D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4pt;margin-top:.25pt;width:91.55pt;height:44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8E+QEAAM0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" filled="f" stroked="f">
                <v:textbox>
                  <w:txbxContent>
                    <w:p w14:paraId="3BEC2812" w14:textId="4444AEDA" w:rsidR="00FA3927" w:rsidRDefault="00FA3927" w:rsidP="00FA3927">
                      <w:r w:rsidRPr="008D4678">
                        <w:rPr>
                          <w:i/>
                          <w:sz w:val="18"/>
                          <w:szCs w:val="20"/>
                        </w:rPr>
                        <w:t>Sector Leads:</w:t>
                      </w:r>
                      <w:r w:rsidRPr="008D4678">
                        <w:rPr>
                          <w:b/>
                          <w:i/>
                          <w:sz w:val="18"/>
                          <w:szCs w:val="20"/>
                        </w:rPr>
                        <w:t xml:space="preserve"> </w:t>
                      </w:r>
                      <w:r w:rsidR="008D4678" w:rsidRPr="008D4678">
                        <w:rPr>
                          <w:b/>
                          <w:bCs/>
                          <w:i/>
                          <w:iCs/>
                          <w:color w:val="5091CD"/>
                        </w:rPr>
                        <w:t>IOM</w:t>
                      </w:r>
                    </w:p>
                  </w:txbxContent>
                </v:textbox>
              </v:shape>
            </w:pict>
          </mc:Fallback>
        </mc:AlternateContent>
      </w:r>
      <w:r w:rsidR="2ED060D6" w:rsidRPr="006563C1">
        <w:rPr>
          <w:rFonts w:ascii="Roboto Slab Light" w:hAnsi="Roboto Slab Light"/>
          <w:b/>
          <w:bCs/>
          <w:sz w:val="28"/>
          <w:szCs w:val="28"/>
        </w:rPr>
        <w:t xml:space="preserve">   </w:t>
      </w:r>
      <w:r w:rsidR="307F2930" w:rsidRPr="006563C1">
        <w:rPr>
          <w:rStyle w:val="Header35Char"/>
        </w:rPr>
        <w:t>[S</w:t>
      </w:r>
      <w:r w:rsidR="4B535A96" w:rsidRPr="006563C1">
        <w:rPr>
          <w:rStyle w:val="Header35Char"/>
        </w:rPr>
        <w:t>helter and non-food items</w:t>
      </w:r>
      <w:r w:rsidR="74C8ED89" w:rsidRPr="006563C1">
        <w:rPr>
          <w:rStyle w:val="Header35Char"/>
        </w:rPr>
        <w:t xml:space="preserve"> </w:t>
      </w:r>
      <w:r w:rsidR="000D6341">
        <w:rPr>
          <w:rStyle w:val="Header35Char"/>
        </w:rPr>
        <w:t>sector</w:t>
      </w:r>
    </w:p>
    <w:p w14:paraId="5BA31136" w14:textId="0DB57080" w:rsidR="00135A5F" w:rsidRDefault="74C8ED89" w:rsidP="002078DB">
      <w:pPr>
        <w:spacing w:after="160" w:line="259" w:lineRule="auto"/>
        <w:jc w:val="both"/>
      </w:pPr>
      <w:r w:rsidRPr="006563C1">
        <w:rPr>
          <w:rStyle w:val="Header35Char"/>
        </w:rPr>
        <w:t>- DRAFT revised Appeal subject to interagency validation</w:t>
      </w:r>
      <w:r w:rsidR="307F2930" w:rsidRPr="006563C1">
        <w:rPr>
          <w:rStyle w:val="Header35Char"/>
        </w:rPr>
        <w:t>]</w:t>
      </w:r>
      <w:r w:rsidR="00FA3927">
        <w:rPr>
          <w:rStyle w:val="Header35Char"/>
        </w:rPr>
        <w:br/>
      </w: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1"/>
        <w:gridCol w:w="3354"/>
        <w:gridCol w:w="3935"/>
      </w:tblGrid>
      <w:tr w:rsidR="0081387E" w:rsidRPr="00D74494" w14:paraId="78804BAD" w14:textId="77777777" w:rsidTr="3FA526A9">
        <w:tc>
          <w:tcPr>
            <w:tcW w:w="2791" w:type="dxa"/>
            <w:tcBorders>
              <w:top w:val="single" w:sz="4" w:space="0" w:color="auto"/>
            </w:tcBorders>
            <w:vAlign w:val="center"/>
          </w:tcPr>
          <w:p w14:paraId="1DAF4AB0" w14:textId="6D8BCA39" w:rsidR="0081387E" w:rsidRPr="00EF14AA" w:rsidRDefault="0081387E" w:rsidP="002078DB">
            <w:pPr>
              <w:spacing w:before="120" w:after="0" w:line="211" w:lineRule="exact"/>
              <w:jc w:val="both"/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</w:pPr>
            <w:r w:rsidRPr="00EF14AA"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  <w:t xml:space="preserve">PEOPLE </w:t>
            </w:r>
            <w:r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  <w:t>IN NEED</w:t>
            </w:r>
          </w:p>
        </w:tc>
        <w:tc>
          <w:tcPr>
            <w:tcW w:w="3354" w:type="dxa"/>
            <w:tcBorders>
              <w:top w:val="single" w:sz="4" w:space="0" w:color="auto"/>
            </w:tcBorders>
            <w:vAlign w:val="center"/>
          </w:tcPr>
          <w:p w14:paraId="13DB9741" w14:textId="11D8BD8E" w:rsidR="0081387E" w:rsidRPr="00735B78" w:rsidRDefault="0081387E" w:rsidP="002078DB">
            <w:pPr>
              <w:spacing w:before="120" w:after="0" w:line="211" w:lineRule="exact"/>
              <w:jc w:val="both"/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</w:pPr>
            <w:r w:rsidRPr="00EF14AA"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  <w:t>PEOPLE TARGETED</w:t>
            </w:r>
          </w:p>
        </w:tc>
        <w:tc>
          <w:tcPr>
            <w:tcW w:w="3935" w:type="dxa"/>
            <w:tcBorders>
              <w:top w:val="single" w:sz="4" w:space="0" w:color="auto"/>
            </w:tcBorders>
            <w:vAlign w:val="center"/>
          </w:tcPr>
          <w:p w14:paraId="2931D9E1" w14:textId="77777777" w:rsidR="0081387E" w:rsidRPr="00735B78" w:rsidRDefault="0081387E" w:rsidP="002078DB">
            <w:pPr>
              <w:spacing w:before="120" w:after="0" w:line="211" w:lineRule="exact"/>
              <w:jc w:val="both"/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</w:pPr>
            <w:r w:rsidRPr="00EF14AA">
              <w:rPr>
                <w:rFonts w:ascii="Roboto Condensed" w:hAnsi="Roboto Condensed" w:cs="Roboto Condensed"/>
                <w:b/>
                <w:caps/>
                <w:color w:val="231F20"/>
                <w:spacing w:val="8"/>
                <w:kern w:val="24"/>
                <w:sz w:val="18"/>
                <w:szCs w:val="18"/>
              </w:rPr>
              <w:t>REQUIREMENTS (US$)</w:t>
            </w:r>
          </w:p>
        </w:tc>
      </w:tr>
      <w:tr w:rsidR="0081387E" w:rsidRPr="00D74494" w14:paraId="6E5282B3" w14:textId="77777777" w:rsidTr="3FA526A9">
        <w:trPr>
          <w:trHeight w:val="753"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65AC0058" w14:textId="502CD133" w:rsidR="0081437B" w:rsidRPr="002078DB" w:rsidRDefault="00382D42" w:rsidP="002078DB">
            <w:pPr>
              <w:pStyle w:val="Bigbluefigures"/>
              <w:jc w:val="center"/>
              <w:rPr>
                <w:bCs/>
              </w:rPr>
            </w:pPr>
            <w:r w:rsidRPr="002078DB">
              <w:t>11.99</w:t>
            </w:r>
            <w:r w:rsidR="005D560B" w:rsidRPr="002078DB">
              <w:t xml:space="preserve"> </w:t>
            </w:r>
            <w:r w:rsidR="31E88EF6" w:rsidRPr="002078DB">
              <w:t>million</w:t>
            </w:r>
          </w:p>
          <w:p w14:paraId="13B43170" w14:textId="574F1E76" w:rsidR="0081387E" w:rsidRPr="002078DB" w:rsidRDefault="0081387E" w:rsidP="002078DB">
            <w:pPr>
              <w:pStyle w:val="Bigbluefigures"/>
              <w:spacing w:line="240" w:lineRule="auto"/>
              <w:jc w:val="center"/>
            </w:pPr>
          </w:p>
        </w:tc>
        <w:tc>
          <w:tcPr>
            <w:tcW w:w="3354" w:type="dxa"/>
            <w:tcBorders>
              <w:bottom w:val="single" w:sz="4" w:space="0" w:color="auto"/>
            </w:tcBorders>
            <w:vAlign w:val="center"/>
          </w:tcPr>
          <w:p w14:paraId="060DDC68" w14:textId="626263DF" w:rsidR="0081387E" w:rsidRPr="002078DB" w:rsidRDefault="00CD24AC" w:rsidP="002078DB">
            <w:pPr>
              <w:pStyle w:val="Bigbluefigures"/>
              <w:spacing w:line="240" w:lineRule="auto"/>
              <w:jc w:val="center"/>
            </w:pPr>
            <w:r w:rsidRPr="002078DB">
              <w:t>3</w:t>
            </w:r>
            <w:r w:rsidR="1753899E" w:rsidRPr="002078DB">
              <w:t>.</w:t>
            </w:r>
            <w:r w:rsidR="286F4EFD" w:rsidRPr="002078DB">
              <w:t>46</w:t>
            </w:r>
            <w:r w:rsidRPr="002078DB">
              <w:t xml:space="preserve"> million</w:t>
            </w:r>
          </w:p>
        </w:tc>
        <w:tc>
          <w:tcPr>
            <w:tcW w:w="3935" w:type="dxa"/>
            <w:tcBorders>
              <w:bottom w:val="single" w:sz="4" w:space="0" w:color="auto"/>
            </w:tcBorders>
            <w:tcMar>
              <w:top w:w="57" w:type="dxa"/>
            </w:tcMar>
            <w:vAlign w:val="center"/>
          </w:tcPr>
          <w:p w14:paraId="00402D8B" w14:textId="739E53C0" w:rsidR="00862AA1" w:rsidRPr="002078DB" w:rsidRDefault="00862AA1" w:rsidP="002078DB">
            <w:pPr>
              <w:pStyle w:val="Bigbluefigures"/>
              <w:jc w:val="center"/>
            </w:pPr>
          </w:p>
          <w:p w14:paraId="55CD1321" w14:textId="1BFFE29D" w:rsidR="001C4495" w:rsidRPr="002078DB" w:rsidRDefault="002F4047" w:rsidP="002078DB">
            <w:pPr>
              <w:pStyle w:val="Bigbluefigures"/>
              <w:jc w:val="center"/>
            </w:pPr>
            <w:r w:rsidRPr="002078DB">
              <w:t>145.5</w:t>
            </w:r>
            <w:r w:rsidR="7A853907" w:rsidRPr="002078DB">
              <w:t xml:space="preserve"> </w:t>
            </w:r>
            <w:r w:rsidR="3D7BA814" w:rsidRPr="002078DB">
              <w:t>million</w:t>
            </w:r>
          </w:p>
          <w:p w14:paraId="63A818B7" w14:textId="42A5703C" w:rsidR="00315485" w:rsidRPr="002078DB" w:rsidRDefault="00315485" w:rsidP="002078DB">
            <w:pPr>
              <w:pStyle w:val="Bigbluefigures"/>
              <w:jc w:val="center"/>
              <w:rPr>
                <w:bCs/>
              </w:rPr>
            </w:pPr>
          </w:p>
          <w:p w14:paraId="49A8DDD1" w14:textId="751627D4" w:rsidR="0081387E" w:rsidRPr="002078DB" w:rsidRDefault="0081387E" w:rsidP="002078DB">
            <w:pPr>
              <w:pStyle w:val="Bigbluefigures"/>
              <w:spacing w:line="240" w:lineRule="auto"/>
              <w:jc w:val="center"/>
            </w:pPr>
          </w:p>
        </w:tc>
      </w:tr>
    </w:tbl>
    <w:p w14:paraId="6E6CFCD1" w14:textId="77777777" w:rsidR="00BB5702" w:rsidRDefault="00BB5702" w:rsidP="002078DB">
      <w:pPr>
        <w:autoSpaceDE w:val="0"/>
        <w:autoSpaceDN w:val="0"/>
        <w:adjustRightInd w:val="0"/>
        <w:jc w:val="both"/>
        <w:sectPr w:rsidR="00BB5702" w:rsidSect="000F6C93">
          <w:type w:val="continuous"/>
          <w:pgSz w:w="12240" w:h="15840" w:code="1"/>
          <w:pgMar w:top="1080" w:right="1080" w:bottom="1080" w:left="1080" w:header="144" w:footer="720" w:gutter="0"/>
          <w:paperSrc w:first="7" w:other="7"/>
          <w:cols w:space="720"/>
          <w:titlePg/>
          <w:docGrid w:linePitch="360"/>
        </w:sectPr>
      </w:pPr>
    </w:p>
    <w:p w14:paraId="1BB21DDB" w14:textId="061B42B3" w:rsidR="00411039" w:rsidRDefault="4F549242" w:rsidP="002078DB">
      <w:pPr>
        <w:pStyle w:val="Heading3"/>
        <w:tabs>
          <w:tab w:val="left" w:pos="5529"/>
          <w:tab w:val="left" w:pos="5954"/>
        </w:tabs>
        <w:spacing w:before="0"/>
        <w:jc w:val="both"/>
      </w:pPr>
      <w:r>
        <w:t xml:space="preserve">Sector </w:t>
      </w:r>
      <w:r w:rsidR="7CFA1F24">
        <w:t>impacts</w:t>
      </w:r>
      <w:r w:rsidR="2BD64D8E">
        <w:t xml:space="preserve"> and needs</w:t>
      </w:r>
    </w:p>
    <w:p w14:paraId="4DFDE8BB" w14:textId="77777777" w:rsidR="001D282F" w:rsidRDefault="001D282F" w:rsidP="002078DB">
      <w:pPr>
        <w:spacing w:after="0" w:line="240" w:lineRule="auto"/>
        <w:jc w:val="both"/>
        <w:textAlignment w:val="baseline"/>
        <w:sectPr w:rsidR="001D282F" w:rsidSect="001D282F">
          <w:type w:val="continuous"/>
          <w:pgSz w:w="12240" w:h="15840" w:code="1"/>
          <w:pgMar w:top="1080" w:right="1080" w:bottom="1080" w:left="1080" w:header="144" w:footer="720" w:gutter="0"/>
          <w:paperSrc w:first="7" w:other="7"/>
          <w:cols w:num="2" w:space="720"/>
          <w:titlePg/>
          <w:docGrid w:linePitch="360"/>
        </w:sectPr>
      </w:pPr>
    </w:p>
    <w:p w14:paraId="17DE9197" w14:textId="59B4A78B" w:rsidR="002D4AEA" w:rsidRPr="00015D31" w:rsidRDefault="01625011" w:rsidP="002078DB">
      <w:pPr>
        <w:jc w:val="both"/>
      </w:pPr>
      <w:r>
        <w:t>H</w:t>
      </w:r>
      <w:r w:rsidR="2C1EFAE1">
        <w:t>eavy rainfall, floods and landslides have led to the largest housing loss in any disaster this century</w:t>
      </w:r>
      <w:r w:rsidR="09343442">
        <w:t xml:space="preserve"> with over 2 million homes damaged or destroyed</w:t>
      </w:r>
      <w:r w:rsidR="2EC05C1A">
        <w:t xml:space="preserve">. </w:t>
      </w:r>
      <w:r w:rsidR="006C7CA7">
        <w:t xml:space="preserve">This has led to at </w:t>
      </w:r>
      <w:r w:rsidR="006C7CA7" w:rsidRPr="002078DB">
        <w:t xml:space="preserve">least 7.96 million people being displaced.  </w:t>
      </w:r>
      <w:r w:rsidR="008956FB" w:rsidRPr="002078DB">
        <w:t xml:space="preserve">Within the 34 prioritized districts, </w:t>
      </w:r>
      <w:r w:rsidR="49A2AE76" w:rsidRPr="002078DB">
        <w:t>1.</w:t>
      </w:r>
      <w:r w:rsidR="263E0557" w:rsidRPr="002078DB">
        <w:t>8</w:t>
      </w:r>
      <w:r w:rsidR="16F8E2E3" w:rsidRPr="002078DB">
        <w:t>3</w:t>
      </w:r>
      <w:r w:rsidR="49A2AE76" w:rsidRPr="002078DB">
        <w:t xml:space="preserve"> million </w:t>
      </w:r>
      <w:r w:rsidR="3BDE8EC8" w:rsidRPr="002078DB">
        <w:t>houses</w:t>
      </w:r>
      <w:r w:rsidR="008956FB" w:rsidRPr="002078DB">
        <w:t xml:space="preserve"> are damaged or destroyed</w:t>
      </w:r>
      <w:r w:rsidR="09343442" w:rsidRPr="002078DB">
        <w:t xml:space="preserve">. This includes </w:t>
      </w:r>
      <w:r w:rsidR="1B35C609" w:rsidRPr="002078DB">
        <w:t>770,000</w:t>
      </w:r>
      <w:r w:rsidR="09343442" w:rsidRPr="002078DB">
        <w:t xml:space="preserve"> destroyed and </w:t>
      </w:r>
      <w:r w:rsidR="5909D1BD" w:rsidRPr="002078DB">
        <w:t>1,</w:t>
      </w:r>
      <w:r w:rsidR="2289C713" w:rsidRPr="002078DB">
        <w:t>0</w:t>
      </w:r>
      <w:r w:rsidR="2DD6701E" w:rsidRPr="002078DB">
        <w:t>61</w:t>
      </w:r>
      <w:r w:rsidR="5909D1BD" w:rsidRPr="002078DB">
        <w:t>,</w:t>
      </w:r>
      <w:r w:rsidR="7C64495D" w:rsidRPr="002078DB">
        <w:t>000</w:t>
      </w:r>
      <w:r w:rsidR="09343442" w:rsidRPr="002078DB">
        <w:t xml:space="preserve"> damaged</w:t>
      </w:r>
      <w:r w:rsidR="5935EF02" w:rsidRPr="002078DB">
        <w:t xml:space="preserve"> houses</w:t>
      </w:r>
      <w:r w:rsidR="2C1EFAE1" w:rsidRPr="002078DB">
        <w:t>.</w:t>
      </w:r>
      <w:r w:rsidR="2CCB41DF" w:rsidRPr="002078DB">
        <w:t xml:space="preserve"> </w:t>
      </w:r>
      <w:r w:rsidR="2CCB41DF" w:rsidRPr="002078DB" w:rsidDel="006C7CA7">
        <w:t xml:space="preserve">This has </w:t>
      </w:r>
      <w:r w:rsidR="501B6574" w:rsidRPr="002078DB" w:rsidDel="006C7CA7">
        <w:t>led</w:t>
      </w:r>
      <w:r w:rsidR="2CCB41DF" w:rsidRPr="002078DB" w:rsidDel="006C7CA7">
        <w:t xml:space="preserve"> to at least </w:t>
      </w:r>
      <w:r w:rsidR="47A999C5" w:rsidRPr="002078DB" w:rsidDel="006C7CA7">
        <w:t xml:space="preserve">7.96 </w:t>
      </w:r>
      <w:r w:rsidR="6DCF77DB" w:rsidRPr="002078DB" w:rsidDel="006C7CA7">
        <w:t xml:space="preserve">million people being </w:t>
      </w:r>
      <w:r w:rsidR="131DDF75" w:rsidRPr="002078DB" w:rsidDel="006C7CA7">
        <w:t>displaced</w:t>
      </w:r>
      <w:r w:rsidR="6DCF77DB" w:rsidRPr="002078DB" w:rsidDel="006C7CA7">
        <w:t>.</w:t>
      </w:r>
      <w:r w:rsidR="5AD045E0" w:rsidRPr="002078DB" w:rsidDel="006C7CA7">
        <w:t xml:space="preserve"> </w:t>
      </w:r>
      <w:r w:rsidR="6DCF77DB" w:rsidRPr="002078DB" w:rsidDel="006C7CA7">
        <w:t xml:space="preserve"> </w:t>
      </w:r>
      <w:r w:rsidR="6DD9361C" w:rsidRPr="002078DB">
        <w:t>Among those</w:t>
      </w:r>
      <w:r w:rsidR="6DD9361C">
        <w:t xml:space="preserve"> in the most affected districts are over 800,000 refugees from Afghanistan who were in Pakistan before the flood. </w:t>
      </w:r>
    </w:p>
    <w:p w14:paraId="30DCE154" w14:textId="7501016A" w:rsidR="002D4AEA" w:rsidRPr="00015D31" w:rsidRDefault="6DCF77DB" w:rsidP="002078DB">
      <w:pPr>
        <w:jc w:val="both"/>
      </w:pPr>
      <w:r>
        <w:t xml:space="preserve">For </w:t>
      </w:r>
      <w:r w:rsidR="04E709B9">
        <w:t>some,</w:t>
      </w:r>
      <w:r>
        <w:t xml:space="preserve"> the waters </w:t>
      </w:r>
      <w:r w:rsidR="3EB9EE00">
        <w:t xml:space="preserve">have </w:t>
      </w:r>
      <w:r w:rsidR="7561C0B2">
        <w:t>receded,</w:t>
      </w:r>
      <w:r w:rsidR="3EB9EE00">
        <w:t xml:space="preserve"> leaving people to return to damaged or destroyed dwellings. </w:t>
      </w:r>
      <w:r>
        <w:t xml:space="preserve">For many the </w:t>
      </w:r>
      <w:r w:rsidR="131DDF75">
        <w:t>floodwaters</w:t>
      </w:r>
      <w:r>
        <w:t xml:space="preserve"> </w:t>
      </w:r>
      <w:r w:rsidR="51E4FBD1">
        <w:t>will take many months to</w:t>
      </w:r>
      <w:r>
        <w:t xml:space="preserve"> reced</w:t>
      </w:r>
      <w:r w:rsidR="3E2F9409">
        <w:t>e, and they find the</w:t>
      </w:r>
      <w:r w:rsidR="698DB326">
        <w:t>m</w:t>
      </w:r>
      <w:r w:rsidR="3E2F9409">
        <w:t>selves camped on higher ground such as roadsides and embankments near their flooded homes, in buildings suc</w:t>
      </w:r>
      <w:r w:rsidR="4BCB6548">
        <w:t>h as schools</w:t>
      </w:r>
      <w:r w:rsidR="539641B0">
        <w:t>,</w:t>
      </w:r>
      <w:r w:rsidR="4BCB6548">
        <w:t xml:space="preserve"> or further away in urban </w:t>
      </w:r>
      <w:r w:rsidR="4BCB6548">
        <w:t>areas.</w:t>
      </w:r>
      <w:r w:rsidR="3E2F9409">
        <w:t xml:space="preserve"> </w:t>
      </w:r>
      <w:r w:rsidR="32E8B449">
        <w:t>Affected people have found shelter with materials that they can find</w:t>
      </w:r>
      <w:r w:rsidR="3F48CD2F">
        <w:t>,</w:t>
      </w:r>
      <w:r w:rsidR="32E8B449">
        <w:t xml:space="preserve"> but for many, coping capacity was already low before the floods, and many remain in the open.</w:t>
      </w:r>
      <w:r w:rsidR="2AE43A6E">
        <w:t xml:space="preserve"> These conditions seriously impact on the health, security privacy and dignity of affected people.</w:t>
      </w:r>
      <w:r w:rsidR="15EB72DF">
        <w:t xml:space="preserve"> </w:t>
      </w:r>
      <w:r w:rsidR="70BBF3F1">
        <w:t xml:space="preserve">Given the </w:t>
      </w:r>
      <w:proofErr w:type="gramStart"/>
      <w:r w:rsidR="70BBF3F1">
        <w:t>particular context</w:t>
      </w:r>
      <w:proofErr w:type="gramEnd"/>
      <w:r w:rsidR="70BBF3F1">
        <w:t xml:space="preserve"> of Rural Pakistan, this loss of privacy creates a particular risk for women and children, who may be exposed to many forms of GBV resulting from inadequate shelter. </w:t>
      </w:r>
    </w:p>
    <w:p w14:paraId="7E70DC2E" w14:textId="2BDECB4E" w:rsidR="002D4AEA" w:rsidRPr="00015D31" w:rsidRDefault="3E2F9409" w:rsidP="002078DB">
      <w:pPr>
        <w:jc w:val="both"/>
        <w:rPr>
          <w:rFonts w:eastAsia="Roboto" w:cs="Roboto"/>
        </w:rPr>
      </w:pPr>
      <w:r>
        <w:t xml:space="preserve">The precarious </w:t>
      </w:r>
      <w:r w:rsidR="55356B04">
        <w:t>shelter conditions are complicated by the coming winter</w:t>
      </w:r>
      <w:r w:rsidR="554962E1">
        <w:t xml:space="preserve">. </w:t>
      </w:r>
      <w:r w:rsidR="29B17AFD">
        <w:t>Of the people affected,</w:t>
      </w:r>
      <w:r w:rsidR="554962E1">
        <w:t xml:space="preserve"> </w:t>
      </w:r>
      <w:r w:rsidR="3CE970EF" w:rsidRPr="003B6F23">
        <w:rPr>
          <w:shd w:val="clear" w:color="auto" w:fill="FFFFFF" w:themeFill="background1"/>
        </w:rPr>
        <w:t>approximately 4</w:t>
      </w:r>
      <w:r w:rsidR="36ABDE0B" w:rsidRPr="003B6F23">
        <w:rPr>
          <w:shd w:val="clear" w:color="auto" w:fill="FFFFFF" w:themeFill="background1"/>
        </w:rPr>
        <w:t xml:space="preserve"> million</w:t>
      </w:r>
      <w:r w:rsidR="3AF2DB96" w:rsidRPr="003B6F23">
        <w:rPr>
          <w:shd w:val="clear" w:color="auto" w:fill="FFFFFF" w:themeFill="background1"/>
        </w:rPr>
        <w:t xml:space="preserve"> people</w:t>
      </w:r>
      <w:r w:rsidR="55356B04" w:rsidRPr="003B6F23">
        <w:t xml:space="preserve"> </w:t>
      </w:r>
      <w:r w:rsidR="1452068C">
        <w:t xml:space="preserve">live in </w:t>
      </w:r>
      <w:r w:rsidR="21D92E7D">
        <w:t>provinces</w:t>
      </w:r>
      <w:r w:rsidR="1452068C">
        <w:t xml:space="preserve"> where the temperature falls be</w:t>
      </w:r>
      <w:r w:rsidR="16EECC0D">
        <w:t>low</w:t>
      </w:r>
      <w:r w:rsidR="1452068C">
        <w:t xml:space="preserve"> </w:t>
      </w:r>
      <w:r w:rsidR="2EDA0723" w:rsidRPr="55C0986C">
        <w:t>freezing</w:t>
      </w:r>
      <w:r w:rsidR="1452068C">
        <w:t xml:space="preserve">.  Even in the warmest </w:t>
      </w:r>
      <w:r w:rsidR="1A44B05D">
        <w:t xml:space="preserve">of the affected </w:t>
      </w:r>
      <w:r w:rsidR="1452068C">
        <w:t xml:space="preserve">areas, temperatures fall below 10 degrees </w:t>
      </w:r>
      <w:r w:rsidR="3CE970EF">
        <w:t>centigrade</w:t>
      </w:r>
      <w:r w:rsidR="58734479">
        <w:t xml:space="preserve"> </w:t>
      </w:r>
      <w:r w:rsidR="1452068C">
        <w:t xml:space="preserve">every year and </w:t>
      </w:r>
      <w:r w:rsidR="735D0F6C">
        <w:t xml:space="preserve">the temperatures will be even lower with windchill for </w:t>
      </w:r>
      <w:r w:rsidR="1452068C">
        <w:t xml:space="preserve">people living near water and </w:t>
      </w:r>
      <w:r w:rsidR="131DDF75">
        <w:t>in</w:t>
      </w:r>
      <w:r w:rsidR="1452068C">
        <w:t xml:space="preserve"> the open</w:t>
      </w:r>
      <w:r w:rsidR="71F2AF2E">
        <w:t>.</w:t>
      </w:r>
    </w:p>
    <w:p w14:paraId="3F081CEC" w14:textId="2EF370DC" w:rsidR="002D4AEA" w:rsidRPr="00015D31" w:rsidRDefault="394F4AAD" w:rsidP="002078DB">
      <w:pPr>
        <w:jc w:val="both"/>
      </w:pPr>
      <w:r>
        <w:lastRenderedPageBreak/>
        <w:t xml:space="preserve">Whilst the crisis has affected housing and lead to displacement in all provinces of Pakistan, it has </w:t>
      </w:r>
      <w:r w:rsidR="2871998A">
        <w:t>disproportiona</w:t>
      </w:r>
      <w:r w:rsidR="459B5813">
        <w:t>t</w:t>
      </w:r>
      <w:r w:rsidR="2871998A">
        <w:t xml:space="preserve">ely affected </w:t>
      </w:r>
      <w:r w:rsidR="577EF096">
        <w:t>Sindh,</w:t>
      </w:r>
      <w:r w:rsidR="069C874F">
        <w:t xml:space="preserve"> which </w:t>
      </w:r>
      <w:r w:rsidR="069C874F" w:rsidRPr="002078DB">
        <w:t>has 88% of the housing damage.</w:t>
      </w:r>
      <w:r w:rsidR="5E4C31D7" w:rsidRPr="002078DB">
        <w:t xml:space="preserve"> </w:t>
      </w:r>
      <w:proofErr w:type="spellStart"/>
      <w:proofErr w:type="gramStart"/>
      <w:r w:rsidR="5E4C31D7" w:rsidRPr="002078DB">
        <w:t>Balochistan</w:t>
      </w:r>
      <w:proofErr w:type="spellEnd"/>
      <w:r w:rsidR="2BF84EE0" w:rsidRPr="002078DB">
        <w:t>,</w:t>
      </w:r>
      <w:r w:rsidR="5E4C31D7" w:rsidRPr="002078DB">
        <w:t xml:space="preserve">  KP</w:t>
      </w:r>
      <w:r w:rsidR="00E30B68" w:rsidRPr="002078DB">
        <w:t>K</w:t>
      </w:r>
      <w:proofErr w:type="gramEnd"/>
      <w:r w:rsidR="00E30B68" w:rsidRPr="002078DB">
        <w:t xml:space="preserve"> and Punjab have each suffered loss or damage to over 60,000 houses</w:t>
      </w:r>
      <w:r w:rsidR="7A242530" w:rsidRPr="002078DB">
        <w:t>.</w:t>
      </w:r>
      <w:r w:rsidR="77A97C55" w:rsidRPr="002078DB">
        <w:t xml:space="preserve"> </w:t>
      </w:r>
      <w:r w:rsidR="4939077C" w:rsidRPr="002078DB">
        <w:t>T</w:t>
      </w:r>
      <w:r w:rsidR="77A97C55" w:rsidRPr="002078DB">
        <w:t>here is a large variation</w:t>
      </w:r>
      <w:r w:rsidR="77A97C55">
        <w:t xml:space="preserve"> of</w:t>
      </w:r>
      <w:r w:rsidR="6EC01685">
        <w:t xml:space="preserve"> household structures and sizes </w:t>
      </w:r>
      <w:r w:rsidR="18380F7D">
        <w:t>across the affected area.</w:t>
      </w:r>
      <w:r w:rsidR="63BB3D0A">
        <w:t xml:space="preserve"> And b</w:t>
      </w:r>
      <w:r w:rsidR="63BB3D0A" w:rsidRPr="7501DC5E">
        <w:rPr>
          <w:rFonts w:eastAsia="Roboto" w:cs="Roboto"/>
        </w:rPr>
        <w:t>eyond human shelter, providing shelter for livestock is an additional priorit</w:t>
      </w:r>
      <w:r w:rsidR="63BB3D0A" w:rsidRPr="7501DC5E">
        <w:rPr>
          <w:rFonts w:eastAsia="Roboto" w:cs="Roboto"/>
          <w:color w:val="000000" w:themeColor="text1"/>
        </w:rPr>
        <w:t>y for many people</w:t>
      </w:r>
      <w:r w:rsidR="63BB3D0A" w:rsidRPr="7501DC5E">
        <w:rPr>
          <w:rFonts w:eastAsia="Roboto" w:cs="Roboto"/>
        </w:rPr>
        <w:t>.</w:t>
      </w:r>
      <w:r w:rsidR="6EC01685">
        <w:t xml:space="preserve"> </w:t>
      </w:r>
    </w:p>
    <w:p w14:paraId="0D80288A" w14:textId="48E7408D" w:rsidR="2EAC9829" w:rsidRDefault="0468CA72" w:rsidP="002078DB">
      <w:pPr>
        <w:jc w:val="both"/>
      </w:pPr>
      <w:r>
        <w:t xml:space="preserve">There has been a large-scale national shelter response led by the national authorities and civil society, as well as a growing response from the international community, but the scale of the shelter need far exceeds capacity to </w:t>
      </w:r>
      <w:proofErr w:type="gramStart"/>
      <w:r>
        <w:t>provide assistance</w:t>
      </w:r>
      <w:proofErr w:type="gramEnd"/>
      <w:r w:rsidR="742FF91A">
        <w:t xml:space="preserve"> in all districts</w:t>
      </w:r>
      <w:r>
        <w:t>.</w:t>
      </w:r>
    </w:p>
    <w:p w14:paraId="31B63CB3" w14:textId="5910A703" w:rsidR="2EAC9829" w:rsidRDefault="4F575845" w:rsidP="002078DB">
      <w:pPr>
        <w:jc w:val="both"/>
      </w:pPr>
      <w:r>
        <w:t xml:space="preserve">Access to materials to build shelters is </w:t>
      </w:r>
      <w:r w:rsidR="577EF096">
        <w:t>a persistent</w:t>
      </w:r>
      <w:r>
        <w:t xml:space="preserve"> issue throughout the affected areas of </w:t>
      </w:r>
      <w:r w:rsidR="73394630">
        <w:t>P</w:t>
      </w:r>
      <w:r>
        <w:t>akistan</w:t>
      </w:r>
      <w:r w:rsidR="36EA6C6C">
        <w:t>,</w:t>
      </w:r>
      <w:r>
        <w:t xml:space="preserve"> where pover</w:t>
      </w:r>
      <w:r w:rsidR="3BB8B380">
        <w:t>t</w:t>
      </w:r>
      <w:r>
        <w:t>y levels are high</w:t>
      </w:r>
      <w:r w:rsidR="1AFE6CCA">
        <w:t>.</w:t>
      </w:r>
      <w:r w:rsidR="24B41F91">
        <w:t xml:space="preserve"> </w:t>
      </w:r>
      <w:r w:rsidR="05F8FE4F">
        <w:t xml:space="preserve">Given the surge in demand, the price of </w:t>
      </w:r>
      <w:r w:rsidR="48409E2F">
        <w:t xml:space="preserve">some </w:t>
      </w:r>
      <w:r w:rsidR="05F8FE4F">
        <w:t xml:space="preserve">materials has </w:t>
      </w:r>
      <w:r w:rsidR="258B2A16">
        <w:t>increased</w:t>
      </w:r>
      <w:r w:rsidR="05F8FE4F">
        <w:t>.</w:t>
      </w:r>
      <w:r w:rsidR="2944F292">
        <w:t xml:space="preserve"> As a result</w:t>
      </w:r>
      <w:r w:rsidR="048673BD">
        <w:t>,</w:t>
      </w:r>
      <w:r w:rsidR="2944F292">
        <w:t xml:space="preserve"> </w:t>
      </w:r>
      <w:r w:rsidR="1C7DBDFA">
        <w:t>the shelter sector will ne</w:t>
      </w:r>
      <w:r w:rsidR="6589E8EB">
        <w:t>e</w:t>
      </w:r>
      <w:r w:rsidR="1C7DBDFA">
        <w:t xml:space="preserve">d to find ways to </w:t>
      </w:r>
      <w:r w:rsidR="2944F292">
        <w:t xml:space="preserve">support </w:t>
      </w:r>
      <w:r w:rsidR="214E26A1">
        <w:t xml:space="preserve">construction materials </w:t>
      </w:r>
      <w:r w:rsidR="2944F292">
        <w:t>markets.</w:t>
      </w:r>
    </w:p>
    <w:p w14:paraId="74E199D2" w14:textId="4C3D697C" w:rsidR="002D4AEA" w:rsidRPr="00015D31" w:rsidRDefault="3F6588C4" w:rsidP="002078DB">
      <w:pPr>
        <w:jc w:val="both"/>
      </w:pPr>
      <w:r>
        <w:t>Given the flooding of roads and pathways</w:t>
      </w:r>
      <w:r w:rsidR="03888674">
        <w:t xml:space="preserve"> from distribution sites</w:t>
      </w:r>
      <w:r>
        <w:t>, a</w:t>
      </w:r>
      <w:r w:rsidR="24B41F91">
        <w:t>ccess to materials</w:t>
      </w:r>
      <w:r w:rsidR="19771D5C">
        <w:t xml:space="preserve"> </w:t>
      </w:r>
      <w:r w:rsidR="24B41F91">
        <w:t xml:space="preserve">is even more challenging for people living with </w:t>
      </w:r>
      <w:r w:rsidR="258B2A16">
        <w:t>disabilities,</w:t>
      </w:r>
      <w:r w:rsidR="006A9984">
        <w:t xml:space="preserve"> who form </w:t>
      </w:r>
      <w:r w:rsidR="28B530B5">
        <w:t>a reported</w:t>
      </w:r>
      <w:r w:rsidR="006A9984">
        <w:t xml:space="preserve"> </w:t>
      </w:r>
      <w:r w:rsidR="26148935">
        <w:t>6.2</w:t>
      </w:r>
      <w:r w:rsidR="623759D4">
        <w:t>% of the population before the floods.</w:t>
      </w:r>
      <w:r w:rsidR="3F1CAE68">
        <w:t xml:space="preserve"> </w:t>
      </w:r>
      <w:r w:rsidR="1FFD5541">
        <w:t>For these people</w:t>
      </w:r>
      <w:r w:rsidR="1B1A54CD">
        <w:t>,</w:t>
      </w:r>
      <w:r w:rsidR="1FFD5541">
        <w:t xml:space="preserve"> </w:t>
      </w:r>
      <w:r w:rsidR="258B2A16">
        <w:t>partners</w:t>
      </w:r>
      <w:r w:rsidR="1FFD5541">
        <w:t xml:space="preserve"> need to </w:t>
      </w:r>
      <w:r w:rsidR="0F159D3C">
        <w:t>s</w:t>
      </w:r>
      <w:r w:rsidR="4331BBC0">
        <w:t>u</w:t>
      </w:r>
      <w:r w:rsidR="0F159D3C">
        <w:t xml:space="preserve">pport </w:t>
      </w:r>
      <w:r w:rsidR="1FFD5541">
        <w:t xml:space="preserve">people </w:t>
      </w:r>
      <w:r w:rsidR="4FC9C374">
        <w:t>to</w:t>
      </w:r>
      <w:r w:rsidR="1FFD5541">
        <w:t xml:space="preserve"> transport mat</w:t>
      </w:r>
      <w:r w:rsidR="7C86D7AB">
        <w:t>er</w:t>
      </w:r>
      <w:r w:rsidR="1FFD5541">
        <w:t>ials f</w:t>
      </w:r>
      <w:r w:rsidR="481DCF8F">
        <w:t>ro</w:t>
      </w:r>
      <w:r w:rsidR="1FFD5541">
        <w:t>m the</w:t>
      </w:r>
      <w:r w:rsidR="165F767C">
        <w:t xml:space="preserve"> distribution sites and put </w:t>
      </w:r>
      <w:r w:rsidR="58EA1D4E">
        <w:t xml:space="preserve">support </w:t>
      </w:r>
      <w:r w:rsidR="165F767C">
        <w:t xml:space="preserve">in place to ensure that they </w:t>
      </w:r>
      <w:proofErr w:type="gramStart"/>
      <w:r w:rsidR="165F767C">
        <w:t xml:space="preserve">are able </w:t>
      </w:r>
      <w:r w:rsidR="40793018">
        <w:t>to</w:t>
      </w:r>
      <w:proofErr w:type="gramEnd"/>
      <w:r w:rsidR="40793018">
        <w:t xml:space="preserve"> </w:t>
      </w:r>
      <w:proofErr w:type="spellStart"/>
      <w:r w:rsidR="52DA61C5">
        <w:t>optimise</w:t>
      </w:r>
      <w:proofErr w:type="spellEnd"/>
      <w:r w:rsidR="52DA61C5">
        <w:t xml:space="preserve"> their use</w:t>
      </w:r>
      <w:r w:rsidR="165F767C">
        <w:t>.</w:t>
      </w:r>
    </w:p>
    <w:p w14:paraId="78C17C06" w14:textId="25227243" w:rsidR="002D4AEA" w:rsidRPr="00015D31" w:rsidRDefault="745C831E" w:rsidP="002078DB">
      <w:pPr>
        <w:jc w:val="both"/>
      </w:pPr>
      <w:r>
        <w:t xml:space="preserve">Of the displaced population, </w:t>
      </w:r>
      <w:r w:rsidR="6395AC53">
        <w:t xml:space="preserve">at least </w:t>
      </w:r>
      <w:r w:rsidRPr="002078DB">
        <w:t>598,000</w:t>
      </w:r>
      <w:r>
        <w:t xml:space="preserve"> people are living in camps.  </w:t>
      </w:r>
      <w:r w:rsidR="473608D3">
        <w:t>With</w:t>
      </w:r>
      <w:r w:rsidR="359F829E">
        <w:t>in</w:t>
      </w:r>
      <w:r w:rsidR="473608D3">
        <w:t xml:space="preserve"> affected areas, </w:t>
      </w:r>
      <w:r w:rsidR="040236F9">
        <w:t xml:space="preserve">collective </w:t>
      </w:r>
      <w:proofErr w:type="spellStart"/>
      <w:r w:rsidR="040236F9">
        <w:t>centres</w:t>
      </w:r>
      <w:proofErr w:type="spellEnd"/>
      <w:r w:rsidR="040236F9">
        <w:t xml:space="preserve">, </w:t>
      </w:r>
      <w:r w:rsidR="0F3038E5">
        <w:t xml:space="preserve">long displacement sites </w:t>
      </w:r>
      <w:r w:rsidR="2222093C">
        <w:t>along roads</w:t>
      </w:r>
      <w:r w:rsidR="288DFE86">
        <w:t>,</w:t>
      </w:r>
      <w:r w:rsidR="2222093C">
        <w:t xml:space="preserve"> </w:t>
      </w:r>
      <w:r w:rsidR="0F3038E5">
        <w:t>and camps</w:t>
      </w:r>
      <w:r w:rsidR="079910EE">
        <w:t xml:space="preserve"> have been established</w:t>
      </w:r>
      <w:r w:rsidR="49EB6DD7">
        <w:t xml:space="preserve"> with diverse </w:t>
      </w:r>
      <w:r w:rsidR="0D768249">
        <w:t xml:space="preserve">shelter service and </w:t>
      </w:r>
      <w:r w:rsidR="49EB6DD7">
        <w:t>protection needs</w:t>
      </w:r>
      <w:r w:rsidR="38FB5CDF">
        <w:t xml:space="preserve">. </w:t>
      </w:r>
      <w:r w:rsidR="0F3038E5">
        <w:t>Many of these sites require urgent</w:t>
      </w:r>
      <w:r w:rsidR="0394538C">
        <w:t xml:space="preserve"> mapping,</w:t>
      </w:r>
      <w:r w:rsidR="0F3038E5">
        <w:t xml:space="preserve"> planning, </w:t>
      </w:r>
      <w:r w:rsidR="2C9FFB6A">
        <w:t>fire safety awareness</w:t>
      </w:r>
      <w:r w:rsidR="36BCB1B8">
        <w:t>, drainage</w:t>
      </w:r>
      <w:r w:rsidR="2C9FFB6A">
        <w:t xml:space="preserve"> and </w:t>
      </w:r>
      <w:r w:rsidR="70E40DA0">
        <w:t>minor infrastruct</w:t>
      </w:r>
      <w:r w:rsidR="4B9DBD9C">
        <w:t>u</w:t>
      </w:r>
      <w:r w:rsidR="70E40DA0">
        <w:t>re,</w:t>
      </w:r>
      <w:r w:rsidR="77A3BD39">
        <w:t xml:space="preserve"> support for event</w:t>
      </w:r>
      <w:r w:rsidR="268BE3A6">
        <w:t>u</w:t>
      </w:r>
      <w:r w:rsidR="77A3BD39">
        <w:t>al return</w:t>
      </w:r>
      <w:r w:rsidR="70E40DA0">
        <w:t xml:space="preserve"> as well</w:t>
      </w:r>
      <w:r w:rsidR="2790F4B8">
        <w:t xml:space="preserve"> </w:t>
      </w:r>
      <w:r w:rsidR="70E40DA0">
        <w:t xml:space="preserve">as </w:t>
      </w:r>
      <w:r w:rsidR="2C9FFB6A">
        <w:t>coordination of assis</w:t>
      </w:r>
      <w:r w:rsidR="7FBEB828">
        <w:t>t</w:t>
      </w:r>
      <w:r w:rsidR="2C9FFB6A">
        <w:t>ance</w:t>
      </w:r>
      <w:r w:rsidR="02EAF225">
        <w:t xml:space="preserve">, with </w:t>
      </w:r>
      <w:proofErr w:type="gramStart"/>
      <w:r w:rsidR="02EAF225">
        <w:t>particular consideration</w:t>
      </w:r>
      <w:proofErr w:type="gramEnd"/>
      <w:r w:rsidR="02EAF225">
        <w:t xml:space="preserve"> of gender dimensions</w:t>
      </w:r>
      <w:r w:rsidR="0F3038E5">
        <w:t xml:space="preserve">. Responding to these gaps requires information management, </w:t>
      </w:r>
      <w:r w:rsidR="0F3038E5">
        <w:t>coordination, and communication with communities</w:t>
      </w:r>
      <w:r w:rsidR="72BFE8E1">
        <w:t xml:space="preserve"> </w:t>
      </w:r>
      <w:r w:rsidR="72BFE8E1" w:rsidRPr="195A0F2D">
        <w:rPr>
          <w:rFonts w:eastAsia="Roboto" w:cs="Roboto"/>
        </w:rPr>
        <w:t xml:space="preserve">and authorities at </w:t>
      </w:r>
      <w:r w:rsidR="14FA1324" w:rsidRPr="195A0F2D">
        <w:rPr>
          <w:rFonts w:eastAsia="Roboto" w:cs="Roboto"/>
        </w:rPr>
        <w:t>all</w:t>
      </w:r>
      <w:r w:rsidR="72BFE8E1" w:rsidRPr="195A0F2D">
        <w:rPr>
          <w:rFonts w:eastAsia="Roboto" w:cs="Roboto"/>
        </w:rPr>
        <w:t xml:space="preserve"> levels</w:t>
      </w:r>
      <w:r w:rsidR="603C64D8" w:rsidRPr="195A0F2D">
        <w:rPr>
          <w:rFonts w:eastAsia="Roboto" w:cs="Roboto"/>
        </w:rPr>
        <w:t>.</w:t>
      </w:r>
    </w:p>
    <w:p w14:paraId="44B9254E" w14:textId="7BB42FB1" w:rsidR="1B6E03F9" w:rsidRDefault="2044C8E5" w:rsidP="002078DB">
      <w:pPr>
        <w:jc w:val="both"/>
        <w:rPr>
          <w:rFonts w:eastAsia="Roboto" w:cs="Roboto"/>
          <w:color w:val="000000" w:themeColor="text1"/>
          <w:lang w:val="en-GB"/>
        </w:rPr>
      </w:pPr>
      <w:r w:rsidRPr="195A0F2D">
        <w:rPr>
          <w:rFonts w:eastAsia="Roboto" w:cs="Roboto"/>
          <w:color w:val="000000" w:themeColor="text1"/>
          <w:lang w:val="en-GB"/>
        </w:rPr>
        <w:t xml:space="preserve">There are significant information gaps </w:t>
      </w:r>
      <w:r w:rsidR="00298401" w:rsidRPr="195A0F2D">
        <w:rPr>
          <w:rFonts w:eastAsia="Roboto" w:cs="Roboto"/>
          <w:color w:val="000000" w:themeColor="text1"/>
          <w:lang w:val="en-GB"/>
        </w:rPr>
        <w:t>to guide</w:t>
      </w:r>
      <w:r w:rsidRPr="195A0F2D">
        <w:rPr>
          <w:rFonts w:eastAsia="Roboto" w:cs="Roboto"/>
          <w:color w:val="000000" w:themeColor="text1"/>
          <w:lang w:val="en-GB"/>
        </w:rPr>
        <w:t xml:space="preserve"> </w:t>
      </w:r>
      <w:r w:rsidR="14DD8682" w:rsidRPr="195A0F2D">
        <w:rPr>
          <w:rFonts w:eastAsia="Roboto" w:cs="Roboto"/>
          <w:color w:val="000000" w:themeColor="text1"/>
          <w:lang w:val="en-GB"/>
        </w:rPr>
        <w:t>the</w:t>
      </w:r>
      <w:r w:rsidRPr="195A0F2D">
        <w:rPr>
          <w:rFonts w:eastAsia="Roboto" w:cs="Roboto"/>
          <w:color w:val="000000" w:themeColor="text1"/>
          <w:lang w:val="en-GB"/>
        </w:rPr>
        <w:t xml:space="preserve"> flood response. T</w:t>
      </w:r>
      <w:r w:rsidR="35BB12AC" w:rsidRPr="195A0F2D">
        <w:rPr>
          <w:rFonts w:eastAsia="Roboto" w:cs="Roboto"/>
          <w:color w:val="000000" w:themeColor="text1"/>
          <w:lang w:val="en-GB"/>
        </w:rPr>
        <w:t>his includes</w:t>
      </w:r>
      <w:r w:rsidRPr="195A0F2D">
        <w:rPr>
          <w:rFonts w:eastAsia="Roboto" w:cs="Roboto"/>
          <w:color w:val="000000" w:themeColor="text1"/>
          <w:lang w:val="en-GB"/>
        </w:rPr>
        <w:t xml:space="preserve"> is a lack of information on the number of displaced persons at </w:t>
      </w:r>
      <w:r w:rsidR="2DB9BBA5" w:rsidRPr="195A0F2D">
        <w:rPr>
          <w:rFonts w:eastAsia="Roboto" w:cs="Roboto"/>
          <w:color w:val="000000" w:themeColor="text1"/>
          <w:lang w:val="en-GB"/>
        </w:rPr>
        <w:t xml:space="preserve">more granular administrative </w:t>
      </w:r>
      <w:r w:rsidR="162BA4EB" w:rsidRPr="195A0F2D">
        <w:rPr>
          <w:rFonts w:eastAsia="Roboto" w:cs="Roboto"/>
          <w:color w:val="000000" w:themeColor="text1"/>
          <w:lang w:val="en-GB"/>
        </w:rPr>
        <w:t>levels,</w:t>
      </w:r>
      <w:r w:rsidR="2DB9BBA5" w:rsidRPr="195A0F2D">
        <w:rPr>
          <w:rFonts w:eastAsia="Roboto" w:cs="Roboto"/>
          <w:color w:val="000000" w:themeColor="text1"/>
          <w:lang w:val="en-GB"/>
        </w:rPr>
        <w:t xml:space="preserve"> such as at </w:t>
      </w:r>
      <w:r w:rsidR="195DCB18" w:rsidRPr="195A0F2D">
        <w:rPr>
          <w:rFonts w:eastAsia="Roboto" w:cs="Roboto"/>
          <w:color w:val="000000" w:themeColor="text1"/>
          <w:lang w:val="en-GB"/>
        </w:rPr>
        <w:t>U</w:t>
      </w:r>
      <w:r w:rsidR="2DB9BBA5" w:rsidRPr="195A0F2D">
        <w:rPr>
          <w:rFonts w:eastAsia="Roboto" w:cs="Roboto"/>
          <w:color w:val="000000" w:themeColor="text1"/>
          <w:lang w:val="en-GB"/>
        </w:rPr>
        <w:t xml:space="preserve">nion </w:t>
      </w:r>
      <w:r w:rsidR="31E2F598" w:rsidRPr="195A0F2D">
        <w:rPr>
          <w:rFonts w:eastAsia="Roboto" w:cs="Roboto"/>
          <w:color w:val="000000" w:themeColor="text1"/>
          <w:lang w:val="en-GB"/>
        </w:rPr>
        <w:t>C</w:t>
      </w:r>
      <w:r w:rsidR="2DB9BBA5" w:rsidRPr="195A0F2D">
        <w:rPr>
          <w:rFonts w:eastAsia="Roboto" w:cs="Roboto"/>
          <w:color w:val="000000" w:themeColor="text1"/>
          <w:lang w:val="en-GB"/>
        </w:rPr>
        <w:t>ouncil</w:t>
      </w:r>
      <w:r w:rsidR="236B34AF" w:rsidRPr="195A0F2D">
        <w:rPr>
          <w:rFonts w:eastAsia="Roboto" w:cs="Roboto"/>
          <w:color w:val="000000" w:themeColor="text1"/>
          <w:lang w:val="en-GB"/>
        </w:rPr>
        <w:t xml:space="preserve"> and </w:t>
      </w:r>
      <w:r w:rsidR="2DB9BBA5" w:rsidRPr="195A0F2D">
        <w:rPr>
          <w:rFonts w:eastAsia="Roboto" w:cs="Roboto"/>
          <w:color w:val="000000" w:themeColor="text1"/>
          <w:lang w:val="en-GB"/>
        </w:rPr>
        <w:t xml:space="preserve">village </w:t>
      </w:r>
      <w:r w:rsidR="7F5A75B7" w:rsidRPr="195A0F2D">
        <w:rPr>
          <w:rFonts w:eastAsia="Roboto" w:cs="Roboto"/>
          <w:color w:val="000000" w:themeColor="text1"/>
          <w:lang w:val="en-GB"/>
        </w:rPr>
        <w:t>l</w:t>
      </w:r>
      <w:r w:rsidR="2DB9BBA5" w:rsidRPr="195A0F2D">
        <w:rPr>
          <w:rFonts w:eastAsia="Roboto" w:cs="Roboto"/>
          <w:color w:val="000000" w:themeColor="text1"/>
          <w:lang w:val="en-GB"/>
        </w:rPr>
        <w:t>evels</w:t>
      </w:r>
      <w:r w:rsidR="24A62409" w:rsidRPr="195A0F2D">
        <w:rPr>
          <w:rFonts w:eastAsia="Roboto" w:cs="Roboto"/>
          <w:color w:val="000000" w:themeColor="text1"/>
          <w:lang w:val="en-GB"/>
        </w:rPr>
        <w:t>.</w:t>
      </w:r>
      <w:r w:rsidR="62E6C624" w:rsidRPr="195A0F2D">
        <w:rPr>
          <w:rFonts w:eastAsia="Roboto" w:cs="Roboto"/>
          <w:color w:val="000000" w:themeColor="text1"/>
          <w:lang w:val="en-GB"/>
        </w:rPr>
        <w:t xml:space="preserve"> W</w:t>
      </w:r>
      <w:r w:rsidR="5E2FA81A" w:rsidRPr="195A0F2D">
        <w:rPr>
          <w:rFonts w:eastAsia="Roboto" w:cs="Roboto"/>
          <w:color w:val="000000" w:themeColor="text1"/>
          <w:lang w:val="en-GB"/>
        </w:rPr>
        <w:t>orking with many partners,</w:t>
      </w:r>
      <w:r w:rsidR="0BBBD940" w:rsidRPr="195A0F2D">
        <w:rPr>
          <w:rFonts w:eastAsia="Roboto" w:cs="Roboto"/>
          <w:color w:val="000000" w:themeColor="text1"/>
          <w:lang w:val="en-GB"/>
        </w:rPr>
        <w:t xml:space="preserve"> the </w:t>
      </w:r>
      <w:r w:rsidR="161CDFE6" w:rsidRPr="195A0F2D">
        <w:rPr>
          <w:rFonts w:eastAsia="Roboto" w:cs="Roboto"/>
          <w:color w:val="000000" w:themeColor="text1"/>
          <w:lang w:val="en-GB"/>
        </w:rPr>
        <w:t>Displacement Tracking Matrix (DTM)</w:t>
      </w:r>
      <w:r w:rsidR="275775DC" w:rsidRPr="195A0F2D">
        <w:rPr>
          <w:rFonts w:eastAsia="Roboto" w:cs="Roboto"/>
          <w:color w:val="000000" w:themeColor="text1"/>
          <w:lang w:val="en-GB"/>
        </w:rPr>
        <w:t xml:space="preserve"> will deploy its Baseline Assessment to estimate the number of IDPs at U</w:t>
      </w:r>
      <w:r w:rsidR="5D5A77F6" w:rsidRPr="195A0F2D">
        <w:rPr>
          <w:rFonts w:eastAsia="Roboto" w:cs="Roboto"/>
          <w:color w:val="000000" w:themeColor="text1"/>
          <w:lang w:val="en-GB"/>
        </w:rPr>
        <w:t xml:space="preserve">nion Council level, and its Community Needs Identification Tool to identify the number of IDPs and their multisectoral needs at village level. </w:t>
      </w:r>
      <w:r w:rsidR="4A7D9F2D" w:rsidRPr="195A0F2D">
        <w:rPr>
          <w:rFonts w:eastAsia="Roboto" w:cs="Roboto"/>
          <w:color w:val="000000" w:themeColor="text1"/>
          <w:lang w:val="en-GB"/>
        </w:rPr>
        <w:t xml:space="preserve">This information is critical not only for </w:t>
      </w:r>
      <w:r w:rsidR="1B2514F2" w:rsidRPr="195A0F2D">
        <w:rPr>
          <w:rFonts w:eastAsia="Roboto" w:cs="Roboto"/>
          <w:color w:val="000000" w:themeColor="text1"/>
          <w:lang w:val="en-GB"/>
        </w:rPr>
        <w:t>humanitarian partners</w:t>
      </w:r>
      <w:r w:rsidR="4A7D9F2D" w:rsidRPr="195A0F2D">
        <w:rPr>
          <w:rFonts w:eastAsia="Roboto" w:cs="Roboto"/>
          <w:color w:val="000000" w:themeColor="text1"/>
          <w:lang w:val="en-GB"/>
        </w:rPr>
        <w:t>, but also for the Government of Pakista</w:t>
      </w:r>
      <w:r w:rsidR="671AAFA9" w:rsidRPr="195A0F2D">
        <w:rPr>
          <w:rFonts w:eastAsia="Roboto" w:cs="Roboto"/>
          <w:color w:val="000000" w:themeColor="text1"/>
          <w:lang w:val="en-GB"/>
        </w:rPr>
        <w:t>n</w:t>
      </w:r>
      <w:r w:rsidR="5A677445" w:rsidRPr="195A0F2D">
        <w:rPr>
          <w:rFonts w:eastAsia="Roboto" w:cs="Roboto"/>
          <w:color w:val="000000" w:themeColor="text1"/>
          <w:lang w:val="en-GB"/>
        </w:rPr>
        <w:t xml:space="preserve">. </w:t>
      </w:r>
    </w:p>
    <w:p w14:paraId="6665BE38" w14:textId="0489A6BA" w:rsidR="002D4AEA" w:rsidRPr="00015D31" w:rsidRDefault="3E3C20AF" w:rsidP="002078DB">
      <w:pPr>
        <w:jc w:val="both"/>
        <w:rPr>
          <w:rFonts w:eastAsia="Roboto" w:cs="Roboto"/>
        </w:rPr>
      </w:pPr>
      <w:r>
        <w:t>There is also signific</w:t>
      </w:r>
      <w:r w:rsidR="47B226E7">
        <w:t>an</w:t>
      </w:r>
      <w:r>
        <w:t>t capacity in many of the affected areas, with many local NGOs</w:t>
      </w:r>
      <w:r w:rsidR="492500F9">
        <w:t xml:space="preserve"> and CBOs</w:t>
      </w:r>
      <w:r>
        <w:t xml:space="preserve"> still </w:t>
      </w:r>
      <w:r w:rsidR="58742446">
        <w:t>able to mobili</w:t>
      </w:r>
      <w:r w:rsidR="00BC3951">
        <w:t>z</w:t>
      </w:r>
      <w:r w:rsidR="58742446">
        <w:t xml:space="preserve">e staff who have been involved in distributions and shelter programming in the past, as well as </w:t>
      </w:r>
      <w:r>
        <w:t>staff involved in the construct</w:t>
      </w:r>
      <w:r w:rsidR="52B03587">
        <w:t>i</w:t>
      </w:r>
      <w:r>
        <w:t xml:space="preserve">on of over 100,000 One </w:t>
      </w:r>
      <w:r w:rsidR="747B2B4E">
        <w:t>R</w:t>
      </w:r>
      <w:r>
        <w:t xml:space="preserve">oom </w:t>
      </w:r>
      <w:r w:rsidR="003DC85F">
        <w:t>S</w:t>
      </w:r>
      <w:r>
        <w:t xml:space="preserve">helters between </w:t>
      </w:r>
      <w:r w:rsidR="42505502">
        <w:t>2010 and 2013</w:t>
      </w:r>
      <w:r w:rsidR="2DD4A5FC">
        <w:t>, and other crisi</w:t>
      </w:r>
      <w:r w:rsidR="6ECA969C">
        <w:t>s</w:t>
      </w:r>
      <w:r w:rsidR="2DD4A5FC">
        <w:t xml:space="preserve"> re</w:t>
      </w:r>
      <w:r w:rsidR="492C7572">
        <w:t>sp</w:t>
      </w:r>
      <w:r w:rsidR="2DD4A5FC">
        <w:t>onses</w:t>
      </w:r>
      <w:r w:rsidR="10B27314">
        <w:t>.</w:t>
      </w:r>
      <w:r w:rsidR="10369092">
        <w:t xml:space="preserve"> The shelter sector</w:t>
      </w:r>
      <w:r w:rsidR="798EE420">
        <w:t xml:space="preserve"> currently has 24 partners in Sindh, 16 partners in </w:t>
      </w:r>
      <w:proofErr w:type="spellStart"/>
      <w:r w:rsidR="798EE420">
        <w:t>B</w:t>
      </w:r>
      <w:r w:rsidR="78C296A0">
        <w:t>a</w:t>
      </w:r>
      <w:r w:rsidR="798EE420">
        <w:t>lochistan</w:t>
      </w:r>
      <w:proofErr w:type="spellEnd"/>
      <w:r w:rsidR="798EE420">
        <w:t>, 12 in KPK and 6 in Punjab as well as active represen</w:t>
      </w:r>
      <w:r w:rsidR="034F5076">
        <w:t>t</w:t>
      </w:r>
      <w:r w:rsidR="798EE420">
        <w:t>ation in Islamabad at the national level.</w:t>
      </w:r>
      <w:r w:rsidR="6D5613E4">
        <w:t xml:space="preserve"> However, this capacity will need to be reinforced to meet the scale of needs with quality programming</w:t>
      </w:r>
      <w:r w:rsidR="396BD83D">
        <w:t xml:space="preserve"> </w:t>
      </w:r>
      <w:r w:rsidR="396BD83D" w:rsidRPr="195A0F2D">
        <w:rPr>
          <w:rFonts w:eastAsia="Roboto" w:cs="Roboto"/>
        </w:rPr>
        <w:t>and to ensure that the approach is in line with human</w:t>
      </w:r>
      <w:r w:rsidR="02099E53" w:rsidRPr="195A0F2D">
        <w:rPr>
          <w:rFonts w:eastAsia="Roboto" w:cs="Roboto"/>
        </w:rPr>
        <w:t>itarian</w:t>
      </w:r>
      <w:r w:rsidR="396BD83D" w:rsidRPr="195A0F2D">
        <w:rPr>
          <w:rFonts w:eastAsia="Roboto" w:cs="Roboto"/>
        </w:rPr>
        <w:t xml:space="preserve"> standards</w:t>
      </w:r>
      <w:r w:rsidR="7BAC4825" w:rsidRPr="195A0F2D">
        <w:rPr>
          <w:rFonts w:eastAsia="Roboto" w:cs="Roboto"/>
        </w:rPr>
        <w:t xml:space="preserve"> and that PSEA is ensured</w:t>
      </w:r>
      <w:r w:rsidR="396BD83D" w:rsidRPr="195A0F2D">
        <w:rPr>
          <w:rFonts w:eastAsia="Roboto" w:cs="Roboto"/>
        </w:rPr>
        <w:t>.</w:t>
      </w:r>
      <w:r w:rsidR="3F9ADAB6">
        <w:t xml:space="preserve"> </w:t>
      </w:r>
    </w:p>
    <w:p w14:paraId="2DB50F5D" w14:textId="4CCF822B" w:rsidR="00411039" w:rsidRPr="00B649CC" w:rsidRDefault="6FA1B2F5" w:rsidP="002078DB">
      <w:pPr>
        <w:pStyle w:val="Heading3"/>
        <w:tabs>
          <w:tab w:val="left" w:pos="5529"/>
          <w:tab w:val="left" w:pos="5954"/>
        </w:tabs>
        <w:jc w:val="both"/>
      </w:pPr>
      <w:r>
        <w:t>Priority response activities</w:t>
      </w:r>
    </w:p>
    <w:p w14:paraId="211D8AC4" w14:textId="099B2B63" w:rsidR="4A0AF236" w:rsidRDefault="4A0AF236" w:rsidP="002078DB">
      <w:pPr>
        <w:jc w:val="both"/>
      </w:pPr>
      <w:r>
        <w:t>The shelter response will prioriti</w:t>
      </w:r>
      <w:r w:rsidR="00BC3951">
        <w:t>z</w:t>
      </w:r>
      <w:r>
        <w:t xml:space="preserve">e </w:t>
      </w:r>
      <w:r w:rsidR="3E1BE1EA">
        <w:t xml:space="preserve">lifesaving assistance </w:t>
      </w:r>
      <w:r>
        <w:t>with the following objectives:</w:t>
      </w:r>
    </w:p>
    <w:p w14:paraId="7FA4AA7F" w14:textId="563B6843" w:rsidR="4A0AF236" w:rsidRDefault="4A0AF236" w:rsidP="002078DB">
      <w:pPr>
        <w:pStyle w:val="ListParagraph"/>
        <w:numPr>
          <w:ilvl w:val="0"/>
          <w:numId w:val="38"/>
        </w:numPr>
        <w:jc w:val="both"/>
      </w:pPr>
      <w:r w:rsidRPr="195A0F2D">
        <w:rPr>
          <w:b/>
          <w:bCs/>
        </w:rPr>
        <w:t xml:space="preserve">Provide </w:t>
      </w:r>
      <w:r w:rsidR="777B77A5" w:rsidRPr="195A0F2D">
        <w:rPr>
          <w:b/>
          <w:bCs/>
        </w:rPr>
        <w:t>household item support</w:t>
      </w:r>
      <w:r w:rsidRPr="195A0F2D">
        <w:rPr>
          <w:b/>
          <w:bCs/>
        </w:rPr>
        <w:t xml:space="preserve"> </w:t>
      </w:r>
      <w:r w:rsidR="7A967A86" w:rsidRPr="195A0F2D">
        <w:rPr>
          <w:b/>
          <w:bCs/>
        </w:rPr>
        <w:t>and</w:t>
      </w:r>
      <w:r w:rsidRPr="195A0F2D">
        <w:rPr>
          <w:b/>
          <w:bCs/>
        </w:rPr>
        <w:t xml:space="preserve"> winter </w:t>
      </w:r>
      <w:r w:rsidR="3F46CE27" w:rsidRPr="195A0F2D">
        <w:rPr>
          <w:b/>
          <w:bCs/>
        </w:rPr>
        <w:t>assistance</w:t>
      </w:r>
      <w:r w:rsidRPr="195A0F2D">
        <w:rPr>
          <w:b/>
          <w:bCs/>
        </w:rPr>
        <w:t xml:space="preserve">: </w:t>
      </w:r>
      <w:r>
        <w:t>Flood affected families have the basic items required for cold weather and to resume essential daily routines (like cooking and sleeping) in a dignified and appropriate manner.</w:t>
      </w:r>
      <w:r w:rsidR="0C8EAC3A">
        <w:t xml:space="preserve"> </w:t>
      </w:r>
      <w:r w:rsidR="0C8EAC3A" w:rsidRPr="000D6341">
        <w:t>Target 20%</w:t>
      </w:r>
      <w:r w:rsidR="0C8EAC3A">
        <w:t xml:space="preserve"> of those whose homes were damaged or destroyed.</w:t>
      </w:r>
    </w:p>
    <w:p w14:paraId="24B6B9DE" w14:textId="406EBB02" w:rsidR="4A0AF236" w:rsidRDefault="77E54A16" w:rsidP="002078DB">
      <w:pPr>
        <w:pStyle w:val="ListParagraph"/>
        <w:numPr>
          <w:ilvl w:val="0"/>
          <w:numId w:val="38"/>
        </w:numPr>
        <w:jc w:val="both"/>
        <w:rPr>
          <w:rFonts w:asciiTheme="minorHAnsi" w:eastAsiaTheme="minorEastAsia" w:hAnsiTheme="minorHAnsi" w:cstheme="minorBidi"/>
        </w:rPr>
      </w:pPr>
      <w:r w:rsidRPr="195A0F2D">
        <w:rPr>
          <w:b/>
          <w:bCs/>
        </w:rPr>
        <w:t>Provide</w:t>
      </w:r>
      <w:r w:rsidR="667EF7CA" w:rsidRPr="77680D83">
        <w:rPr>
          <w:b/>
          <w:bCs/>
        </w:rPr>
        <w:t xml:space="preserve"> </w:t>
      </w:r>
      <w:r w:rsidR="0D4F085E" w:rsidRPr="77680D83">
        <w:rPr>
          <w:b/>
          <w:bCs/>
        </w:rPr>
        <w:t>dignified</w:t>
      </w:r>
      <w:r w:rsidRPr="195A0F2D">
        <w:rPr>
          <w:b/>
          <w:bCs/>
        </w:rPr>
        <w:t xml:space="preserve"> emergency shelter </w:t>
      </w:r>
      <w:r w:rsidR="62950E88" w:rsidRPr="195A0F2D">
        <w:rPr>
          <w:b/>
          <w:bCs/>
        </w:rPr>
        <w:t>assistance</w:t>
      </w:r>
      <w:r w:rsidRPr="195A0F2D">
        <w:rPr>
          <w:b/>
          <w:bCs/>
        </w:rPr>
        <w:t xml:space="preserve">: </w:t>
      </w:r>
      <w:r>
        <w:t xml:space="preserve">Flood affected families can </w:t>
      </w:r>
      <w:r>
        <w:lastRenderedPageBreak/>
        <w:t xml:space="preserve">build or improve their shelters (safe, covered living space) to provide at least </w:t>
      </w:r>
      <w:r w:rsidR="7D7F545A">
        <w:t>a minimum</w:t>
      </w:r>
      <w:r>
        <w:t xml:space="preserve"> level of safety, security, </w:t>
      </w:r>
      <w:proofErr w:type="gramStart"/>
      <w:r>
        <w:t>privacy</w:t>
      </w:r>
      <w:proofErr w:type="gramEnd"/>
      <w:r>
        <w:t xml:space="preserve"> and dignity in displacement sites.</w:t>
      </w:r>
      <w:r w:rsidR="70073A79">
        <w:t xml:space="preserve"> Target 30% of those whose homes were damaged or destroyed</w:t>
      </w:r>
      <w:r w:rsidR="1E901837">
        <w:t>.</w:t>
      </w:r>
    </w:p>
    <w:p w14:paraId="10D2CEDF" w14:textId="5761BABF" w:rsidR="4A0AF236" w:rsidRDefault="77E54A16" w:rsidP="002078DB">
      <w:pPr>
        <w:pStyle w:val="ListParagraph"/>
        <w:numPr>
          <w:ilvl w:val="0"/>
          <w:numId w:val="38"/>
        </w:numPr>
        <w:jc w:val="both"/>
        <w:rPr>
          <w:rFonts w:asciiTheme="minorHAnsi" w:eastAsiaTheme="minorEastAsia" w:hAnsiTheme="minorHAnsi" w:cstheme="minorBidi"/>
        </w:rPr>
      </w:pPr>
      <w:r w:rsidRPr="195A0F2D">
        <w:rPr>
          <w:b/>
          <w:bCs/>
        </w:rPr>
        <w:t xml:space="preserve">Provide </w:t>
      </w:r>
      <w:r w:rsidR="2A9035B0" w:rsidRPr="77680D83">
        <w:rPr>
          <w:b/>
          <w:bCs/>
        </w:rPr>
        <w:t>support for dignified</w:t>
      </w:r>
      <w:r w:rsidRPr="195A0F2D">
        <w:rPr>
          <w:b/>
          <w:bCs/>
        </w:rPr>
        <w:t xml:space="preserve"> emergency shelter repairs and </w:t>
      </w:r>
      <w:r w:rsidR="2ECD70D4" w:rsidRPr="195A0F2D">
        <w:rPr>
          <w:b/>
          <w:bCs/>
        </w:rPr>
        <w:t>construction</w:t>
      </w:r>
      <w:r w:rsidRPr="195A0F2D">
        <w:rPr>
          <w:b/>
          <w:bCs/>
        </w:rPr>
        <w:t xml:space="preserve"> at return locations</w:t>
      </w:r>
      <w:r>
        <w:t xml:space="preserve">: </w:t>
      </w:r>
      <w:r w:rsidR="75FA4526">
        <w:t>Support f</w:t>
      </w:r>
      <w:r>
        <w:t xml:space="preserve">amilies returning as water recedes and </w:t>
      </w:r>
      <w:proofErr w:type="gramStart"/>
      <w:r>
        <w:t>are able to</w:t>
      </w:r>
      <w:proofErr w:type="gramEnd"/>
      <w:r>
        <w:t xml:space="preserve"> conduct emergency repairs and build </w:t>
      </w:r>
      <w:r w:rsidR="7691C661" w:rsidRPr="195A0F2D">
        <w:rPr>
          <w:rFonts w:eastAsia="Roboto" w:cs="Roboto"/>
        </w:rPr>
        <w:t>resilient</w:t>
      </w:r>
      <w:r w:rsidR="7691C661">
        <w:t xml:space="preserve"> </w:t>
      </w:r>
      <w:r>
        <w:t>shelters to enable return as the waters recede</w:t>
      </w:r>
      <w:r w:rsidR="2052618C" w:rsidRPr="00CB7F3D">
        <w:t xml:space="preserve">. </w:t>
      </w:r>
      <w:r w:rsidR="2052618C" w:rsidRPr="000D6341">
        <w:t>Target 10%</w:t>
      </w:r>
      <w:r w:rsidR="2052618C" w:rsidRPr="00CB7F3D">
        <w:t xml:space="preserve"> of</w:t>
      </w:r>
      <w:r w:rsidR="2052618C">
        <w:t xml:space="preserve"> those whose homes were damaged or destroyed.</w:t>
      </w:r>
      <w:r w:rsidR="67E47A4F" w:rsidRPr="195A0F2D">
        <w:rPr>
          <w:rFonts w:eastAsia="Roboto" w:cs="Roboto"/>
        </w:rPr>
        <w:t xml:space="preserve"> </w:t>
      </w:r>
    </w:p>
    <w:p w14:paraId="39284A50" w14:textId="7C32BA56" w:rsidR="4A0AF236" w:rsidRDefault="77E54A16" w:rsidP="002078DB">
      <w:pPr>
        <w:pStyle w:val="ListParagraph"/>
        <w:numPr>
          <w:ilvl w:val="0"/>
          <w:numId w:val="38"/>
        </w:numPr>
        <w:jc w:val="both"/>
        <w:rPr>
          <w:szCs w:val="21"/>
        </w:rPr>
      </w:pPr>
      <w:r w:rsidRPr="195A0F2D">
        <w:rPr>
          <w:b/>
          <w:bCs/>
        </w:rPr>
        <w:t>Provide support and coordination to the management of Temporary Sites:</w:t>
      </w:r>
      <w:r>
        <w:t xml:space="preserve"> Ensure dignified conditions and protection for people living in collective settings by improving coordinated access to assistance, services, and safe living environments</w:t>
      </w:r>
      <w:r w:rsidR="464EBC5F">
        <w:t xml:space="preserve"> </w:t>
      </w:r>
      <w:r w:rsidR="464EBC5F" w:rsidRPr="195A0F2D">
        <w:rPr>
          <w:rFonts w:eastAsia="Roboto" w:cs="Roboto"/>
        </w:rPr>
        <w:t>parti</w:t>
      </w:r>
      <w:r w:rsidR="464EBC5F" w:rsidRPr="00CB7F3D">
        <w:rPr>
          <w:rFonts w:eastAsia="Roboto" w:cs="Roboto"/>
        </w:rPr>
        <w:t>cularly from Gender-Based Violence (GBV)</w:t>
      </w:r>
      <w:r w:rsidR="269DF953" w:rsidRPr="00CB7F3D">
        <w:t xml:space="preserve">. </w:t>
      </w:r>
      <w:r w:rsidR="109EE670" w:rsidRPr="00CB7F3D">
        <w:t>T</w:t>
      </w:r>
      <w:r w:rsidR="7CF062AF" w:rsidRPr="00CB7F3D">
        <w:t>arget</w:t>
      </w:r>
      <w:r w:rsidR="269DF953" w:rsidRPr="00CB7F3D">
        <w:t xml:space="preserve"> </w:t>
      </w:r>
      <w:r w:rsidR="109EE670" w:rsidRPr="000D6341">
        <w:t>30% of those</w:t>
      </w:r>
      <w:r w:rsidR="109EE670" w:rsidRPr="00CB7F3D">
        <w:t xml:space="preserve"> residing in ca</w:t>
      </w:r>
      <w:r w:rsidR="109EE670">
        <w:t xml:space="preserve">mps. </w:t>
      </w:r>
      <w:r w:rsidR="269DF953">
        <w:t>This activity will also include DTM.</w:t>
      </w:r>
    </w:p>
    <w:p w14:paraId="415E380E" w14:textId="3CBE4009" w:rsidR="00119C94" w:rsidRDefault="00119C94" w:rsidP="002078DB">
      <w:pPr>
        <w:jc w:val="both"/>
      </w:pPr>
      <w:r>
        <w:t xml:space="preserve">All assistance will use a mix of </w:t>
      </w:r>
      <w:r w:rsidR="00B44102">
        <w:t>modalities,</w:t>
      </w:r>
      <w:r>
        <w:t xml:space="preserve"> including in</w:t>
      </w:r>
      <w:r w:rsidR="078CC01F">
        <w:t>-</w:t>
      </w:r>
      <w:r>
        <w:t xml:space="preserve">kind </w:t>
      </w:r>
      <w:r w:rsidR="2BA59830">
        <w:t xml:space="preserve">kits, technical assistance, capacity development </w:t>
      </w:r>
      <w:r>
        <w:t>and cash.</w:t>
      </w:r>
    </w:p>
    <w:p w14:paraId="4331A07F" w14:textId="375C492D" w:rsidR="00411039" w:rsidRPr="00694AB9" w:rsidRDefault="0418083D" w:rsidP="002078DB">
      <w:pPr>
        <w:pStyle w:val="Heading3"/>
        <w:tabs>
          <w:tab w:val="left" w:pos="5529"/>
          <w:tab w:val="left" w:pos="5954"/>
        </w:tabs>
        <w:jc w:val="both"/>
      </w:pPr>
      <w:r>
        <w:t>Response</w:t>
      </w:r>
      <w:r w:rsidR="4A6F5940">
        <w:t xml:space="preserve"> strategy</w:t>
      </w:r>
    </w:p>
    <w:p w14:paraId="55A469F6" w14:textId="1FFC06BD" w:rsidR="395E2610" w:rsidRDefault="4C47A0D7" w:rsidP="002078DB">
      <w:pPr>
        <w:jc w:val="both"/>
        <w:rPr>
          <w:rFonts w:eastAsia="Roboto" w:cs="Roboto"/>
        </w:rPr>
      </w:pPr>
      <w:r>
        <w:t xml:space="preserve">The shelter response strategy will </w:t>
      </w:r>
      <w:r w:rsidR="606DDBC6">
        <w:t>prioriti</w:t>
      </w:r>
      <w:r w:rsidR="00BC3951">
        <w:t>z</w:t>
      </w:r>
      <w:r w:rsidR="606DDBC6">
        <w:t xml:space="preserve">e </w:t>
      </w:r>
      <w:r w:rsidR="51AB8D81">
        <w:t xml:space="preserve">ensuring </w:t>
      </w:r>
      <w:r w:rsidR="606DDBC6">
        <w:t>l</w:t>
      </w:r>
      <w:r w:rsidR="61217FE3">
        <w:t>i</w:t>
      </w:r>
      <w:r w:rsidR="606DDBC6">
        <w:t>fe</w:t>
      </w:r>
      <w:r w:rsidR="03B11843">
        <w:t>-</w:t>
      </w:r>
      <w:r w:rsidR="606DDBC6">
        <w:t xml:space="preserve">saving assistance </w:t>
      </w:r>
      <w:r w:rsidR="04F7FFFF">
        <w:t xml:space="preserve">for winter </w:t>
      </w:r>
      <w:r w:rsidR="606DDBC6">
        <w:t>in shelter</w:t>
      </w:r>
      <w:r w:rsidR="4316E458">
        <w:t>, household items and site management to safeguard the health</w:t>
      </w:r>
      <w:r w:rsidR="7F3975CF">
        <w:t>,</w:t>
      </w:r>
      <w:r w:rsidR="4316E458">
        <w:t xml:space="preserve"> security pr</w:t>
      </w:r>
      <w:r w:rsidR="32D43200">
        <w:t>i</w:t>
      </w:r>
      <w:r w:rsidR="4316E458">
        <w:t>vacy and dignity of affected people</w:t>
      </w:r>
      <w:r w:rsidR="212ECE97">
        <w:t xml:space="preserve"> </w:t>
      </w:r>
      <w:proofErr w:type="gramStart"/>
      <w:r w:rsidR="212ECE97" w:rsidRPr="19D53435">
        <w:rPr>
          <w:rFonts w:eastAsia="Roboto" w:cs="Roboto"/>
        </w:rPr>
        <w:t>and in particular</w:t>
      </w:r>
      <w:r w:rsidR="00163268" w:rsidRPr="19D53435">
        <w:rPr>
          <w:rFonts w:eastAsia="Roboto" w:cs="Roboto"/>
        </w:rPr>
        <w:t>,</w:t>
      </w:r>
      <w:r w:rsidR="212ECE97" w:rsidRPr="19D53435">
        <w:rPr>
          <w:rFonts w:eastAsia="Roboto" w:cs="Roboto"/>
        </w:rPr>
        <w:t xml:space="preserve"> the</w:t>
      </w:r>
      <w:proofErr w:type="gramEnd"/>
      <w:r w:rsidR="212ECE97" w:rsidRPr="19D53435">
        <w:rPr>
          <w:rFonts w:eastAsia="Roboto" w:cs="Roboto"/>
        </w:rPr>
        <w:t xml:space="preserve"> most marginalized and vulnerable, including women, girls</w:t>
      </w:r>
      <w:r w:rsidR="0DF35683" w:rsidRPr="19D53435">
        <w:rPr>
          <w:rFonts w:eastAsia="Roboto" w:cs="Roboto"/>
        </w:rPr>
        <w:t>,</w:t>
      </w:r>
      <w:r w:rsidR="6530C8D7" w:rsidRPr="19D53435">
        <w:rPr>
          <w:rFonts w:eastAsia="Roboto" w:cs="Roboto"/>
        </w:rPr>
        <w:t xml:space="preserve"> </w:t>
      </w:r>
      <w:r w:rsidR="372A55DC" w:rsidRPr="19D53435">
        <w:rPr>
          <w:rFonts w:eastAsia="Roboto" w:cs="Roboto"/>
        </w:rPr>
        <w:t>female</w:t>
      </w:r>
      <w:r w:rsidR="212ECE97" w:rsidRPr="19D53435">
        <w:rPr>
          <w:rFonts w:eastAsia="Roboto" w:cs="Roboto"/>
        </w:rPr>
        <w:t>-headed households</w:t>
      </w:r>
      <w:r w:rsidR="19FFD513" w:rsidRPr="19D53435">
        <w:rPr>
          <w:rFonts w:eastAsia="Roboto" w:cs="Roboto"/>
        </w:rPr>
        <w:t xml:space="preserve"> </w:t>
      </w:r>
      <w:r w:rsidR="56F015F4" w:rsidRPr="19D53435">
        <w:rPr>
          <w:rFonts w:eastAsia="Roboto" w:cs="Roboto"/>
        </w:rPr>
        <w:t>and</w:t>
      </w:r>
      <w:r w:rsidR="50CC3616" w:rsidRPr="19D53435">
        <w:rPr>
          <w:rFonts w:eastAsia="Roboto" w:cs="Roboto"/>
        </w:rPr>
        <w:t xml:space="preserve"> </w:t>
      </w:r>
      <w:r w:rsidR="00CE4697" w:rsidRPr="19D53435">
        <w:rPr>
          <w:rFonts w:eastAsia="Roboto" w:cs="Roboto"/>
        </w:rPr>
        <w:t xml:space="preserve">those </w:t>
      </w:r>
      <w:r w:rsidR="62E217DD" w:rsidRPr="19D53435">
        <w:rPr>
          <w:rFonts w:eastAsia="Roboto" w:cs="Roboto"/>
        </w:rPr>
        <w:t xml:space="preserve">who may not be covered through other interventions being provided by government, private sector and development partners. </w:t>
      </w:r>
      <w:r w:rsidR="2B0618A2">
        <w:t>The res</w:t>
      </w:r>
      <w:r w:rsidR="2D770EF9">
        <w:t>p</w:t>
      </w:r>
      <w:r w:rsidR="2B0618A2">
        <w:t xml:space="preserve">onse </w:t>
      </w:r>
      <w:proofErr w:type="gramStart"/>
      <w:r w:rsidR="2B0618A2">
        <w:t xml:space="preserve">will </w:t>
      </w:r>
      <w:r w:rsidR="00F352E0">
        <w:t xml:space="preserve"> </w:t>
      </w:r>
      <w:r w:rsidR="00D33749">
        <w:t>focus</w:t>
      </w:r>
      <w:proofErr w:type="gramEnd"/>
      <w:r w:rsidR="00D33749">
        <w:t xml:space="preserve"> on </w:t>
      </w:r>
      <w:r w:rsidR="00AF686C">
        <w:t xml:space="preserve">quality, </w:t>
      </w:r>
      <w:r w:rsidR="007E1298">
        <w:t>meeti</w:t>
      </w:r>
      <w:r w:rsidR="00D12E00">
        <w:t>ng</w:t>
      </w:r>
      <w:r w:rsidR="00D33749">
        <w:t xml:space="preserve"> </w:t>
      </w:r>
      <w:r w:rsidR="007E1298">
        <w:t xml:space="preserve">international shelter </w:t>
      </w:r>
      <w:r w:rsidR="00D12E00">
        <w:t>standard</w:t>
      </w:r>
      <w:r w:rsidR="000C5F11">
        <w:t>s for material</w:t>
      </w:r>
      <w:r w:rsidR="004C5D34">
        <w:t>s</w:t>
      </w:r>
      <w:r w:rsidR="000C5F11">
        <w:t xml:space="preserve"> </w:t>
      </w:r>
      <w:r w:rsidR="00AF686C">
        <w:t xml:space="preserve">, </w:t>
      </w:r>
      <w:r w:rsidR="006F14E1">
        <w:t>kit composition</w:t>
      </w:r>
      <w:r w:rsidR="00AF686C">
        <w:t xml:space="preserve"> and gaps</w:t>
      </w:r>
      <w:r w:rsidR="006F14E1">
        <w:t xml:space="preserve"> to</w:t>
      </w:r>
      <w:r w:rsidR="00F26EA8">
        <w:t xml:space="preserve"> </w:t>
      </w:r>
      <w:r w:rsidR="008523A1">
        <w:t>support</w:t>
      </w:r>
      <w:r w:rsidR="00E0392B">
        <w:t xml:space="preserve"> dignified </w:t>
      </w:r>
      <w:r w:rsidR="008523A1">
        <w:t xml:space="preserve">recovery and enhancing the </w:t>
      </w:r>
      <w:r w:rsidR="0039541A">
        <w:t>strong</w:t>
      </w:r>
      <w:r w:rsidR="008523A1">
        <w:t xml:space="preserve"> existing efforts of the government.</w:t>
      </w:r>
    </w:p>
    <w:p w14:paraId="583C5252" w14:textId="5BD8E000" w:rsidR="68EF44AA" w:rsidRDefault="60821915" w:rsidP="002078DB">
      <w:pPr>
        <w:jc w:val="both"/>
      </w:pPr>
      <w:r>
        <w:t>For displacement sites, assistance will be in the form of basic shelter kits including tarpaulins, rope and</w:t>
      </w:r>
      <w:r w:rsidR="39417A42">
        <w:t xml:space="preserve"> where applicable</w:t>
      </w:r>
      <w:r>
        <w:t xml:space="preserve"> poles</w:t>
      </w:r>
      <w:r w:rsidR="6043DC3B">
        <w:t xml:space="preserve"> or cash</w:t>
      </w:r>
      <w:r w:rsidR="2ADB79F9">
        <w:t>. I</w:t>
      </w:r>
      <w:r>
        <w:t>n return locations</w:t>
      </w:r>
      <w:r w:rsidR="2417FC20">
        <w:t>,</w:t>
      </w:r>
      <w:r>
        <w:t xml:space="preserve"> support will ensure that people have at least a roof over their head through</w:t>
      </w:r>
      <w:r w:rsidR="71DB0AA7">
        <w:t xml:space="preserve"> emergency repair kits and emergency shelter. </w:t>
      </w:r>
      <w:r w:rsidR="7DE38D81">
        <w:t xml:space="preserve">This will be achieved through mixed modalities </w:t>
      </w:r>
      <w:r w:rsidR="7F535146">
        <w:t>such as roofing kits, technical support</w:t>
      </w:r>
      <w:r w:rsidR="1F1D8185" w:rsidRPr="19D53435">
        <w:rPr>
          <w:rFonts w:eastAsia="Roboto" w:cs="Roboto"/>
        </w:rPr>
        <w:t xml:space="preserve">, </w:t>
      </w:r>
      <w:r w:rsidR="1FD43B7F" w:rsidRPr="19D53435">
        <w:rPr>
          <w:rFonts w:eastAsia="Roboto" w:cs="Roboto"/>
        </w:rPr>
        <w:t>training</w:t>
      </w:r>
      <w:r w:rsidR="0F18F531">
        <w:t xml:space="preserve"> </w:t>
      </w:r>
      <w:r w:rsidR="7F535146">
        <w:t>phy</w:t>
      </w:r>
      <w:r w:rsidR="4E4952A8">
        <w:t>s</w:t>
      </w:r>
      <w:r w:rsidR="7F535146">
        <w:t xml:space="preserve">ical support and </w:t>
      </w:r>
      <w:r w:rsidR="7DE38D81">
        <w:t>cash</w:t>
      </w:r>
      <w:r w:rsidR="4B5CE065">
        <w:t xml:space="preserve"> (in coordination with other sectors)</w:t>
      </w:r>
      <w:r w:rsidR="29A9ED64">
        <w:t xml:space="preserve">. </w:t>
      </w:r>
      <w:r w:rsidR="070AABEC">
        <w:t xml:space="preserve">As coverage increases and </w:t>
      </w:r>
      <w:proofErr w:type="gramStart"/>
      <w:r w:rsidR="070AABEC">
        <w:t>the majority of</w:t>
      </w:r>
      <w:proofErr w:type="gramEnd"/>
      <w:r w:rsidR="070AABEC">
        <w:t xml:space="preserve"> the population </w:t>
      </w:r>
      <w:r w:rsidR="28BB3ECA">
        <w:t xml:space="preserve">will </w:t>
      </w:r>
      <w:r w:rsidR="070AABEC">
        <w:t xml:space="preserve">have a waterproof roof over their head, so the response will improve to focus on a second tarpaulin for walls, essential </w:t>
      </w:r>
      <w:r w:rsidR="2DE57D09">
        <w:t>to ensure that shelter is adequate and not just minimal</w:t>
      </w:r>
      <w:r w:rsidR="070AABEC">
        <w:t xml:space="preserve">. </w:t>
      </w:r>
      <w:r w:rsidR="371E3F86">
        <w:t>For</w:t>
      </w:r>
      <w:r w:rsidR="71DB0AA7">
        <w:t xml:space="preserve"> all locations</w:t>
      </w:r>
      <w:r w:rsidR="3AC02E94">
        <w:t>,</w:t>
      </w:r>
      <w:r w:rsidR="371E3F86">
        <w:t xml:space="preserve"> househ</w:t>
      </w:r>
      <w:r w:rsidR="6943A0A7">
        <w:t>o</w:t>
      </w:r>
      <w:r w:rsidR="371E3F86">
        <w:t>ld</w:t>
      </w:r>
      <w:r w:rsidR="71DB0AA7">
        <w:t xml:space="preserve"> items will be provided with a </w:t>
      </w:r>
      <w:r w:rsidR="47EBA08C">
        <w:t>prioritization</w:t>
      </w:r>
      <w:r w:rsidR="71DB0AA7">
        <w:t xml:space="preserve"> of materials for winter. Distributions of household items will be coordinated with other sectors- particularly WASH</w:t>
      </w:r>
      <w:r w:rsidR="0C08B32F">
        <w:t xml:space="preserve"> and logistics</w:t>
      </w:r>
      <w:r w:rsidR="71DB0AA7">
        <w:t xml:space="preserve">. </w:t>
      </w:r>
    </w:p>
    <w:p w14:paraId="36CC2AFC" w14:textId="0C2D8A25" w:rsidR="68EF44AA" w:rsidRDefault="277E6801" w:rsidP="002078DB">
      <w:pPr>
        <w:jc w:val="both"/>
      </w:pPr>
      <w:r>
        <w:t xml:space="preserve">Site management will start by prioritizing </w:t>
      </w:r>
      <w:r w:rsidR="03E3D448">
        <w:t>locat</w:t>
      </w:r>
      <w:r w:rsidR="6B1A0715">
        <w:t>i</w:t>
      </w:r>
      <w:r w:rsidR="03E3D448">
        <w:t xml:space="preserve">ons for </w:t>
      </w:r>
      <w:r w:rsidR="2159DA59">
        <w:t>inte</w:t>
      </w:r>
      <w:r w:rsidR="02C8589B">
        <w:t>r</w:t>
      </w:r>
      <w:r w:rsidR="2159DA59">
        <w:t>vention.</w:t>
      </w:r>
      <w:r w:rsidR="2050B5EC">
        <w:t xml:space="preserve"> It will then work with national authorities and de-facto site leaders to identify needs</w:t>
      </w:r>
      <w:r w:rsidR="5616560B">
        <w:t xml:space="preserve"> and</w:t>
      </w:r>
      <w:r w:rsidR="2050B5EC">
        <w:t xml:space="preserve"> gaps and coordinate the delivery of assistance to </w:t>
      </w:r>
      <w:r w:rsidR="47EBA08C">
        <w:t>those sites</w:t>
      </w:r>
      <w:r w:rsidR="2050B5EC">
        <w:t>. As required, and based on site level needs analy</w:t>
      </w:r>
      <w:r w:rsidR="6030B67E">
        <w:t>s</w:t>
      </w:r>
      <w:r w:rsidR="2050B5EC">
        <w:t>is</w:t>
      </w:r>
      <w:r w:rsidR="3D6B34EF">
        <w:t>, interventions will be implemented, from physical planning and infrastructure to community mobilization for site maintenance and site level protection.</w:t>
      </w:r>
    </w:p>
    <w:p w14:paraId="4545F408" w14:textId="0AB7BCCC" w:rsidR="1BEC4071" w:rsidRDefault="3A677153" w:rsidP="002078DB">
      <w:pPr>
        <w:jc w:val="both"/>
      </w:pPr>
      <w:r>
        <w:t xml:space="preserve">The overall approach will be to enable assistance that people can take with them as they move between </w:t>
      </w:r>
      <w:r w:rsidR="00BC3951">
        <w:t>locations</w:t>
      </w:r>
      <w:r w:rsidR="021E3315">
        <w:t xml:space="preserve"> </w:t>
      </w:r>
      <w:r>
        <w:t xml:space="preserve">and </w:t>
      </w:r>
      <w:r w:rsidR="311BA561">
        <w:t xml:space="preserve">eventually </w:t>
      </w:r>
      <w:r>
        <w:t xml:space="preserve">return to the sites of their homes. In </w:t>
      </w:r>
      <w:r w:rsidR="2AF47D41">
        <w:t xml:space="preserve">the same way that tarpaulins distributed in 2010-2012 are still visible in affected areas, it is expected that many of the materials will be used in </w:t>
      </w:r>
      <w:r w:rsidR="015AF71F">
        <w:t>the years to come.</w:t>
      </w:r>
    </w:p>
    <w:p w14:paraId="68779F72" w14:textId="77777777" w:rsidR="002078DB" w:rsidRDefault="002078DB" w:rsidP="002078DB">
      <w:pPr>
        <w:jc w:val="both"/>
        <w:rPr>
          <w:b/>
          <w:bCs/>
          <w:sz w:val="32"/>
          <w:szCs w:val="32"/>
        </w:rPr>
      </w:pPr>
    </w:p>
    <w:p w14:paraId="30306C9C" w14:textId="658633A1" w:rsidR="466FE8E1" w:rsidRDefault="466FE8E1" w:rsidP="002078DB">
      <w:pPr>
        <w:jc w:val="both"/>
        <w:rPr>
          <w:b/>
          <w:bCs/>
          <w:sz w:val="32"/>
          <w:szCs w:val="32"/>
        </w:rPr>
      </w:pPr>
      <w:r w:rsidRPr="747BE481">
        <w:rPr>
          <w:b/>
          <w:bCs/>
          <w:sz w:val="32"/>
          <w:szCs w:val="32"/>
        </w:rPr>
        <w:t>People in need and budget calcu</w:t>
      </w:r>
      <w:r w:rsidR="1C1A966F" w:rsidRPr="747BE481">
        <w:rPr>
          <w:b/>
          <w:bCs/>
          <w:sz w:val="32"/>
          <w:szCs w:val="32"/>
        </w:rPr>
        <w:t>la</w:t>
      </w:r>
      <w:r w:rsidRPr="747BE481">
        <w:rPr>
          <w:b/>
          <w:bCs/>
          <w:sz w:val="32"/>
          <w:szCs w:val="32"/>
        </w:rPr>
        <w:t>tion:</w:t>
      </w:r>
    </w:p>
    <w:p w14:paraId="118EC0D6" w14:textId="3950FBB0" w:rsidR="466FE8E1" w:rsidRDefault="0A998A49" w:rsidP="002078DB">
      <w:pPr>
        <w:jc w:val="both"/>
      </w:pPr>
      <w:r>
        <w:t>The p</w:t>
      </w:r>
      <w:r w:rsidR="466FE8E1">
        <w:t xml:space="preserve">eople in need </w:t>
      </w:r>
      <w:proofErr w:type="gramStart"/>
      <w:r w:rsidR="20AC4B74">
        <w:t>is</w:t>
      </w:r>
      <w:proofErr w:type="gramEnd"/>
      <w:r w:rsidR="20AC4B74">
        <w:t xml:space="preserve"> </w:t>
      </w:r>
      <w:r w:rsidR="466FE8E1">
        <w:t xml:space="preserve">figure taken from housing damage </w:t>
      </w:r>
      <w:r w:rsidR="62617A91">
        <w:t xml:space="preserve">and destruction </w:t>
      </w:r>
      <w:r w:rsidR="466FE8E1">
        <w:t>in priority districts as proxy for shelter need</w:t>
      </w:r>
      <w:r w:rsidR="0084473B">
        <w:t>.</w:t>
      </w:r>
    </w:p>
    <w:p w14:paraId="4445CFDD" w14:textId="72D45478" w:rsidR="00705E88" w:rsidRDefault="3636E3DF" w:rsidP="002078DB">
      <w:pPr>
        <w:jc w:val="both"/>
      </w:pPr>
      <w:r>
        <w:lastRenderedPageBreak/>
        <w:t xml:space="preserve">In emergency phase, needs and gaps are based on </w:t>
      </w:r>
      <w:r w:rsidR="009B0DF3">
        <w:t xml:space="preserve">an estimate of government and other responses not reported to the sector, as well as an estimate of people able to recover on their own. </w:t>
      </w:r>
      <w:r w:rsidR="7E6FF41D">
        <w:t>The a</w:t>
      </w:r>
      <w:r>
        <w:t xml:space="preserve">ppeal will target the remaining population (30%) </w:t>
      </w:r>
      <w:r w:rsidR="6B3E1FC1">
        <w:t>based on an estimation of the capacity of the sector to procure and deliver</w:t>
      </w:r>
      <w:r w:rsidR="00881FDA">
        <w:t>.</w:t>
      </w:r>
    </w:p>
    <w:p w14:paraId="1486CC95" w14:textId="4A8D6E87" w:rsidR="00B31E49" w:rsidRDefault="379160EE" w:rsidP="002078DB">
      <w:pPr>
        <w:jc w:val="both"/>
      </w:pPr>
      <w:r>
        <w:t>Capacity is calculated in the component on harder to reach return locations and is based on delivery of assistance in previous responses</w:t>
      </w:r>
    </w:p>
    <w:p w14:paraId="10E7FF66" w14:textId="4A8D6E87" w:rsidR="00B31E49" w:rsidRDefault="379160EE" w:rsidP="002078DB">
      <w:pPr>
        <w:jc w:val="both"/>
      </w:pPr>
      <w:r>
        <w:t>Budgets are calculated as follows:</w:t>
      </w:r>
    </w:p>
    <w:p w14:paraId="248A0953" w14:textId="4A8D6E87" w:rsidR="466FE8E1" w:rsidRDefault="3636E3DF" w:rsidP="002078DB">
      <w:pPr>
        <w:pStyle w:val="ListParagraph"/>
        <w:numPr>
          <w:ilvl w:val="0"/>
          <w:numId w:val="1"/>
        </w:numPr>
        <w:jc w:val="both"/>
      </w:pPr>
      <w:r>
        <w:t xml:space="preserve">NFI: 30% of the population at </w:t>
      </w:r>
      <w:r w:rsidR="486F9EDC">
        <w:t xml:space="preserve">USD </w:t>
      </w:r>
      <w:r>
        <w:t>150 per HH</w:t>
      </w:r>
    </w:p>
    <w:p w14:paraId="700E89D9" w14:textId="56B96F03" w:rsidR="00B31E49" w:rsidRDefault="3636E3DF" w:rsidP="002078DB">
      <w:pPr>
        <w:pStyle w:val="ListParagraph"/>
        <w:numPr>
          <w:ilvl w:val="0"/>
          <w:numId w:val="1"/>
        </w:numPr>
        <w:jc w:val="both"/>
      </w:pPr>
      <w:r>
        <w:t xml:space="preserve">Emergency Shelter: 20% of the population at </w:t>
      </w:r>
      <w:r w:rsidR="0CE160F3">
        <w:t xml:space="preserve">USD </w:t>
      </w:r>
      <w:r w:rsidR="00CE71C0">
        <w:t xml:space="preserve">75 </w:t>
      </w:r>
      <w:r>
        <w:t>per HH (based on light weight kits and limited space availability)</w:t>
      </w:r>
    </w:p>
    <w:p w14:paraId="404E9D3A" w14:textId="22E4A3D4" w:rsidR="466FE8E1" w:rsidRDefault="3636E3DF" w:rsidP="002078DB">
      <w:pPr>
        <w:pStyle w:val="ListParagraph"/>
        <w:numPr>
          <w:ilvl w:val="0"/>
          <w:numId w:val="1"/>
        </w:numPr>
        <w:jc w:val="both"/>
      </w:pPr>
      <w:r>
        <w:t xml:space="preserve">Emergency shelter in return locations: 10% of the population at </w:t>
      </w:r>
      <w:r w:rsidR="3CB4123F">
        <w:t xml:space="preserve">USD </w:t>
      </w:r>
      <w:r w:rsidR="00B308DB">
        <w:t xml:space="preserve">125 </w:t>
      </w:r>
      <w:r>
        <w:t xml:space="preserve">per HH </w:t>
      </w:r>
      <w:r>
        <w:t xml:space="preserve">(based on meeting global </w:t>
      </w:r>
      <w:r w:rsidR="26157134">
        <w:t xml:space="preserve">minimum </w:t>
      </w:r>
      <w:r>
        <w:t>standards for living space)</w:t>
      </w:r>
    </w:p>
    <w:p w14:paraId="75E98E33" w14:textId="386DB869" w:rsidR="466FE8E1" w:rsidRDefault="466FE8E1" w:rsidP="002078DB">
      <w:pPr>
        <w:pStyle w:val="ListParagraph"/>
        <w:numPr>
          <w:ilvl w:val="0"/>
          <w:numId w:val="1"/>
        </w:numPr>
        <w:jc w:val="both"/>
        <w:rPr>
          <w:szCs w:val="21"/>
        </w:rPr>
      </w:pPr>
      <w:r w:rsidRPr="747BE481">
        <w:rPr>
          <w:szCs w:val="21"/>
        </w:rPr>
        <w:t xml:space="preserve">CCCM: </w:t>
      </w:r>
      <w:r w:rsidR="00B308DB">
        <w:rPr>
          <w:szCs w:val="21"/>
        </w:rPr>
        <w:t>10</w:t>
      </w:r>
      <w:r w:rsidR="00B308DB" w:rsidRPr="747BE481">
        <w:rPr>
          <w:szCs w:val="21"/>
        </w:rPr>
        <w:t xml:space="preserve"> </w:t>
      </w:r>
      <w:r w:rsidRPr="747BE481">
        <w:rPr>
          <w:szCs w:val="21"/>
        </w:rPr>
        <w:t>million USD</w:t>
      </w:r>
    </w:p>
    <w:p w14:paraId="671015B8" w14:textId="6448570E" w:rsidR="466FE8E1" w:rsidRDefault="466FE8E1" w:rsidP="002078DB">
      <w:pPr>
        <w:pStyle w:val="ListParagraph"/>
        <w:numPr>
          <w:ilvl w:val="0"/>
          <w:numId w:val="1"/>
        </w:numPr>
        <w:jc w:val="both"/>
        <w:rPr>
          <w:szCs w:val="21"/>
        </w:rPr>
      </w:pPr>
      <w:r w:rsidRPr="747BE481">
        <w:rPr>
          <w:szCs w:val="21"/>
        </w:rPr>
        <w:t xml:space="preserve">DTM: </w:t>
      </w:r>
      <w:r w:rsidR="00B308DB">
        <w:rPr>
          <w:szCs w:val="21"/>
        </w:rPr>
        <w:t>2.7</w:t>
      </w:r>
      <w:r w:rsidRPr="747BE481">
        <w:rPr>
          <w:szCs w:val="21"/>
        </w:rPr>
        <w:t xml:space="preserve"> million USD for three rounds</w:t>
      </w:r>
    </w:p>
    <w:p w14:paraId="5AE8C586" w14:textId="62BBCB25" w:rsidR="466FE8E1" w:rsidRDefault="466FE8E1" w:rsidP="002078DB">
      <w:pPr>
        <w:jc w:val="both"/>
        <w:rPr>
          <w:szCs w:val="21"/>
        </w:rPr>
      </w:pPr>
      <w:r w:rsidRPr="747BE481">
        <w:rPr>
          <w:szCs w:val="21"/>
        </w:rPr>
        <w:t xml:space="preserve"> </w:t>
      </w:r>
    </w:p>
    <w:p w14:paraId="14C520AE" w14:textId="5E14A2EC" w:rsidR="466FE8E1" w:rsidRDefault="003C5402" w:rsidP="002078DB">
      <w:pPr>
        <w:jc w:val="both"/>
        <w:rPr>
          <w:szCs w:val="21"/>
        </w:rPr>
      </w:pPr>
      <w:r>
        <w:rPr>
          <w:szCs w:val="21"/>
        </w:rPr>
        <w:t xml:space="preserve">The sector will refine its approach using </w:t>
      </w:r>
      <w:r w:rsidR="466FE8E1" w:rsidRPr="747BE481">
        <w:rPr>
          <w:szCs w:val="21"/>
        </w:rPr>
        <w:t>DTM to get baseline and recurring estimates of coverage of displacement, humanitarian needs and gaps.</w:t>
      </w:r>
    </w:p>
    <w:p w14:paraId="654A3B4B" w14:textId="57CB07F7" w:rsidR="747BE481" w:rsidRDefault="747BE481" w:rsidP="002078DB">
      <w:pPr>
        <w:jc w:val="both"/>
        <w:rPr>
          <w:szCs w:val="21"/>
        </w:rPr>
      </w:pPr>
    </w:p>
    <w:p w14:paraId="1B82993D" w14:textId="4C5C3890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</w:pPr>
    </w:p>
    <w:p w14:paraId="5D04694C" w14:textId="77777777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</w:pPr>
    </w:p>
    <w:p w14:paraId="2F290E1A" w14:textId="77777777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</w:pPr>
    </w:p>
    <w:p w14:paraId="34B76797" w14:textId="77777777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</w:pPr>
    </w:p>
    <w:p w14:paraId="5D20C721" w14:textId="77777777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</w:pPr>
    </w:p>
    <w:p w14:paraId="63C7E282" w14:textId="77777777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</w:pPr>
    </w:p>
    <w:p w14:paraId="65D1803F" w14:textId="4D8433E6" w:rsidR="004501CE" w:rsidRDefault="004501CE" w:rsidP="002078DB">
      <w:pPr>
        <w:autoSpaceDE w:val="0"/>
        <w:autoSpaceDN w:val="0"/>
        <w:adjustRightInd w:val="0"/>
        <w:spacing w:after="160" w:line="252" w:lineRule="auto"/>
        <w:ind w:right="333"/>
        <w:jc w:val="both"/>
        <w:sectPr w:rsidR="004501CE" w:rsidSect="001D282F">
          <w:type w:val="continuous"/>
          <w:pgSz w:w="12240" w:h="15840" w:code="1"/>
          <w:pgMar w:top="1080" w:right="1080" w:bottom="1080" w:left="1080" w:header="144" w:footer="720" w:gutter="0"/>
          <w:paperSrc w:first="7" w:other="7"/>
          <w:cols w:num="2" w:space="720"/>
          <w:titlePg/>
          <w:docGrid w:linePitch="360"/>
        </w:sectPr>
      </w:pPr>
    </w:p>
    <w:p w14:paraId="1B56816A" w14:textId="77777777" w:rsidR="00411039" w:rsidRPr="004B68E7" w:rsidRDefault="00411039" w:rsidP="002078DB">
      <w:pPr>
        <w:pStyle w:val="ListParagraph"/>
        <w:autoSpaceDE w:val="0"/>
        <w:autoSpaceDN w:val="0"/>
        <w:adjustRightInd w:val="0"/>
        <w:ind w:left="414"/>
        <w:contextualSpacing w:val="0"/>
        <w:jc w:val="both"/>
      </w:pPr>
    </w:p>
    <w:p w14:paraId="409EFA74" w14:textId="77777777" w:rsidR="001A057B" w:rsidRPr="001A057B" w:rsidRDefault="001A057B" w:rsidP="002078DB">
      <w:pPr>
        <w:jc w:val="both"/>
      </w:pPr>
    </w:p>
    <w:p w14:paraId="73DF7CDE" w14:textId="2C6F0C06" w:rsidR="00135A5F" w:rsidRPr="00694AB9" w:rsidRDefault="00135A5F" w:rsidP="002078DB">
      <w:pPr>
        <w:jc w:val="both"/>
      </w:pPr>
    </w:p>
    <w:sectPr w:rsidR="00135A5F" w:rsidRPr="00694AB9" w:rsidSect="00D26B5F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2240" w:h="15840" w:code="1"/>
      <w:pgMar w:top="1080" w:right="1080" w:bottom="1080" w:left="1080" w:header="144" w:footer="720" w:gutter="0"/>
      <w:paperSrc w:first="7" w:other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FD403" w14:textId="77777777" w:rsidR="000E4503" w:rsidRDefault="000E4503" w:rsidP="0096476F">
      <w:r>
        <w:separator/>
      </w:r>
    </w:p>
  </w:endnote>
  <w:endnote w:type="continuationSeparator" w:id="0">
    <w:p w14:paraId="7F8948C4" w14:textId="77777777" w:rsidR="000E4503" w:rsidRDefault="000E4503" w:rsidP="0096476F">
      <w:r>
        <w:continuationSeparator/>
      </w:r>
    </w:p>
  </w:endnote>
  <w:endnote w:type="continuationNotice" w:id="1">
    <w:p w14:paraId="79ABE598" w14:textId="77777777" w:rsidR="000E4503" w:rsidRDefault="000E45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8B3CE6CE-2927-4435-A758-FF83BA3FF885}"/>
    <w:embedBold r:id="rId2" w:fontKey="{B0D954B3-B24F-43B0-95FE-6FFB88AD5A6B}"/>
    <w:embedItalic r:id="rId3" w:fontKey="{EE5B88F7-8CFF-4A34-89F4-3826F6927E78}"/>
    <w:embedBoldItalic r:id="rId4" w:fontKey="{92D2FBAB-43C7-4422-AA35-6F0A0A0AC3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D7D8590-8F7B-4A8E-8B99-B8FD94F4123C}"/>
    <w:embedBold r:id="rId6" w:fontKey="{6578151D-7E9C-4898-805D-ABA5344B568E}"/>
    <w:embedItalic r:id="rId7" w:fontKey="{ED9E97D6-8AD2-485E-BC25-54AABC351644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D316F62-7E99-4FEC-8593-C60EB98DE6A5}"/>
    <w:embedItalic r:id="rId9" w:fontKey="{B6FC6563-AC4A-49A8-92E1-4F76EB1D0E73}"/>
  </w:font>
  <w:font w:name="DengXian Light">
    <w:altName w:val="等线 Light"/>
    <w:charset w:val="86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CF77261-7A86-408D-9054-2E24229BAA55}"/>
  </w:font>
  <w:font w:name="Roboto Condensed">
    <w:altName w:val="Arial"/>
    <w:charset w:val="00"/>
    <w:family w:val="auto"/>
    <w:pitch w:val="variable"/>
    <w:sig w:usb0="E00002FF" w:usb1="5000217F" w:usb2="00000021" w:usb3="00000000" w:csb0="0000019F" w:csb1="00000000"/>
    <w:embedRegular r:id="rId11" w:fontKey="{974F5385-7288-4A8E-8806-476D6E8FF43B}"/>
    <w:embedBold r:id="rId12" w:fontKey="{32D932E0-6E5A-4BB3-BE7F-C118A19ACD7E}"/>
  </w:font>
  <w:font w:name="Roboto Condensed Light">
    <w:altName w:val="Arial"/>
    <w:charset w:val="00"/>
    <w:family w:val="auto"/>
    <w:pitch w:val="variable"/>
    <w:sig w:usb0="E00002FF" w:usb1="5000217F" w:usb2="00000021" w:usb3="00000000" w:csb0="0000019F" w:csb1="00000000"/>
    <w:embedRegular r:id="rId13" w:fontKey="{14B527C9-661F-49E4-AADC-0BA37C850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687F295-A03B-410A-8727-A57A4CF63638}"/>
  </w:font>
  <w:font w:name="Roboto Slab Light">
    <w:altName w:val="Arial"/>
    <w:charset w:val="00"/>
    <w:family w:val="auto"/>
    <w:pitch w:val="variable"/>
    <w:sig w:usb0="200002FF" w:usb1="00000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C0772" w14:textId="77777777" w:rsidR="009E28CC" w:rsidRPr="00BD26A5" w:rsidRDefault="00474890" w:rsidP="00DB5CC8">
    <w:pPr>
      <w:pStyle w:val="Footer"/>
      <w:tabs>
        <w:tab w:val="center" w:pos="5040"/>
        <w:tab w:val="left" w:pos="8961"/>
      </w:tabs>
      <w:rPr>
        <w:rFonts w:ascii="Roboto Condensed" w:hAnsi="Roboto Condensed"/>
      </w:rPr>
    </w:pPr>
    <w:r>
      <w:tab/>
    </w:r>
    <w:r>
      <w:tab/>
    </w:r>
    <w:sdt>
      <w:sdtPr>
        <w:rPr>
          <w:rFonts w:ascii="Roboto Condensed" w:hAnsi="Roboto Condensed"/>
        </w:rPr>
        <w:id w:val="1233204687"/>
        <w:docPartObj>
          <w:docPartGallery w:val="Page Numbers (Bottom of Page)"/>
          <w:docPartUnique/>
        </w:docPartObj>
      </w:sdtPr>
      <w:sdtContent>
        <w:r w:rsidR="009E28CC" w:rsidRPr="00F475A5">
          <w:rPr>
            <w:rFonts w:ascii="Roboto Condensed" w:hAnsi="Roboto Condensed"/>
            <w:sz w:val="18"/>
            <w:szCs w:val="18"/>
          </w:rPr>
          <w:fldChar w:fldCharType="begin"/>
        </w:r>
        <w:r w:rsidR="009E28CC" w:rsidRPr="00F475A5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="009E28CC" w:rsidRPr="00F475A5">
          <w:rPr>
            <w:rFonts w:ascii="Roboto Condensed" w:hAnsi="Roboto Condensed"/>
            <w:sz w:val="18"/>
            <w:szCs w:val="18"/>
          </w:rPr>
          <w:fldChar w:fldCharType="separate"/>
        </w:r>
        <w:r w:rsidR="009E28CC" w:rsidRPr="00F475A5">
          <w:rPr>
            <w:rFonts w:ascii="Roboto Condensed" w:hAnsi="Roboto Condensed"/>
            <w:sz w:val="18"/>
            <w:szCs w:val="18"/>
          </w:rPr>
          <w:t>3</w:t>
        </w:r>
        <w:r w:rsidR="009E28CC" w:rsidRPr="00F475A5">
          <w:rPr>
            <w:rFonts w:ascii="Roboto Condensed" w:hAnsi="Roboto Condensed"/>
            <w:sz w:val="18"/>
            <w:szCs w:val="18"/>
          </w:rPr>
          <w:fldChar w:fldCharType="end"/>
        </w:r>
      </w:sdtContent>
    </w:sdt>
    <w:r w:rsidRPr="00BD26A5">
      <w:rPr>
        <w:rFonts w:ascii="Roboto Condensed" w:hAnsi="Roboto Condensed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0CE18" w14:textId="77777777" w:rsidR="0020171F" w:rsidRDefault="00000000" w:rsidP="00F475A5">
    <w:pPr>
      <w:pStyle w:val="Footer"/>
      <w:spacing w:before="240"/>
      <w:jc w:val="center"/>
    </w:pPr>
    <w:sdt>
      <w:sdtPr>
        <w:rPr>
          <w:rFonts w:ascii="Roboto Condensed" w:hAnsi="Roboto Condensed"/>
        </w:rPr>
        <w:id w:val="1006257166"/>
        <w:docPartObj>
          <w:docPartGallery w:val="Page Numbers (Bottom of Page)"/>
          <w:docPartUnique/>
        </w:docPartObj>
      </w:sdtPr>
      <w:sdtContent>
        <w:r w:rsidR="0020171F" w:rsidRPr="00232208">
          <w:rPr>
            <w:rFonts w:ascii="Roboto Condensed" w:hAnsi="Roboto Condensed"/>
            <w:sz w:val="18"/>
            <w:szCs w:val="18"/>
          </w:rPr>
          <w:fldChar w:fldCharType="begin"/>
        </w:r>
        <w:r w:rsidR="0020171F" w:rsidRPr="00232208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="0020171F" w:rsidRPr="00232208">
          <w:rPr>
            <w:rFonts w:ascii="Roboto Condensed" w:hAnsi="Roboto Condensed"/>
            <w:sz w:val="18"/>
            <w:szCs w:val="18"/>
          </w:rPr>
          <w:fldChar w:fldCharType="separate"/>
        </w:r>
        <w:r w:rsidR="0020171F">
          <w:rPr>
            <w:rFonts w:ascii="Roboto Condensed" w:hAnsi="Roboto Condensed"/>
            <w:sz w:val="18"/>
            <w:szCs w:val="18"/>
          </w:rPr>
          <w:t>49</w:t>
        </w:r>
        <w:r w:rsidR="0020171F" w:rsidRPr="00232208">
          <w:rPr>
            <w:rFonts w:ascii="Roboto Condensed" w:hAnsi="Roboto Condensed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F0C59" w14:textId="77777777" w:rsidR="0072773C" w:rsidRDefault="0072773C" w:rsidP="009E4DC5">
    <w:pPr>
      <w:pStyle w:val="Footer"/>
      <w:rPr>
        <w:noProof/>
      </w:rPr>
    </w:pPr>
  </w:p>
  <w:p w14:paraId="76D99F5A" w14:textId="77777777" w:rsidR="009E4DC5" w:rsidRPr="009E4DC5" w:rsidRDefault="0072773C" w:rsidP="009E4DC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03EB61A6" wp14:editId="780DC743">
              <wp:simplePos x="0" y="0"/>
              <wp:positionH relativeFrom="margin">
                <wp:posOffset>3970655</wp:posOffset>
              </wp:positionH>
              <wp:positionV relativeFrom="paragraph">
                <wp:posOffset>906096</wp:posOffset>
              </wp:positionV>
              <wp:extent cx="4648835" cy="259715"/>
              <wp:effectExtent l="0" t="0" r="0" b="698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835" cy="259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CC4AE" w14:textId="77777777" w:rsidR="00B70FF1" w:rsidRPr="00AF3843" w:rsidRDefault="00B70FF1">
                          <w:pPr>
                            <w:rPr>
                              <w:rFonts w:ascii="Roboto Condensed" w:hAnsi="Roboto Condensed"/>
                              <w:sz w:val="16"/>
                              <w:szCs w:val="16"/>
                            </w:rPr>
                          </w:pPr>
                          <w:r w:rsidRPr="00AF3843">
                            <w:rPr>
                              <w:rFonts w:ascii="Roboto Condensed" w:hAnsi="Roboto Condensed"/>
                              <w:sz w:val="16"/>
                              <w:szCs w:val="16"/>
                            </w:rPr>
                            <w:t>TYPHOON RAI (ODETTE) HUMANITARIAN NEEDS AND PRIORITIES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B61A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12.65pt;margin-top:71.35pt;width:366.05pt;height:20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" stroked="f">
              <v:textbox inset="0">
                <w:txbxContent>
                  <w:p w14:paraId="4D7CC4AE" w14:textId="77777777" w:rsidR="00B70FF1" w:rsidRPr="00AF3843" w:rsidRDefault="00B70FF1">
                    <w:pPr>
                      <w:rPr>
                        <w:rFonts w:ascii="Roboto Condensed" w:hAnsi="Roboto Condensed"/>
                        <w:sz w:val="16"/>
                        <w:szCs w:val="16"/>
                      </w:rPr>
                    </w:pPr>
                    <w:r w:rsidRPr="00AF3843">
                      <w:rPr>
                        <w:rFonts w:ascii="Roboto Condensed" w:hAnsi="Roboto Condensed"/>
                        <w:sz w:val="16"/>
                        <w:szCs w:val="16"/>
                      </w:rPr>
                      <w:t>TYPHOON RAI (ODETTE) HUMANITARIAN NEEDS AND PRIORITIES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D5BA0" w14:textId="77777777" w:rsidR="000E4503" w:rsidRDefault="000E4503" w:rsidP="0096476F">
      <w:r>
        <w:separator/>
      </w:r>
    </w:p>
  </w:footnote>
  <w:footnote w:type="continuationSeparator" w:id="0">
    <w:p w14:paraId="4C269759" w14:textId="77777777" w:rsidR="000E4503" w:rsidRDefault="000E4503" w:rsidP="0096476F">
      <w:r>
        <w:continuationSeparator/>
      </w:r>
    </w:p>
  </w:footnote>
  <w:footnote w:type="continuationNotice" w:id="1">
    <w:p w14:paraId="4789E824" w14:textId="77777777" w:rsidR="000E4503" w:rsidRDefault="000E45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50830" w14:textId="5E699257" w:rsidR="009E28CC" w:rsidRDefault="008D36CC" w:rsidP="009E28CC">
    <w:pPr>
      <w:pStyle w:val="Header"/>
    </w:pPr>
    <w:r w:rsidRPr="00E47C36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2894C1D" wp14:editId="53F8E183">
              <wp:simplePos x="0" y="0"/>
              <wp:positionH relativeFrom="margin">
                <wp:posOffset>31750</wp:posOffset>
              </wp:positionH>
              <wp:positionV relativeFrom="paragraph">
                <wp:posOffset>-85090</wp:posOffset>
              </wp:positionV>
              <wp:extent cx="1504950" cy="58189"/>
              <wp:effectExtent l="0" t="0" r="0" b="0"/>
              <wp:wrapNone/>
              <wp:docPr id="4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58189"/>
                      </a:xfrm>
                      <a:prstGeom prst="rect">
                        <a:avLst/>
                      </a:prstGeom>
                      <a:solidFill>
                        <a:srgbClr val="5091C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6" style="position:absolute;margin-left:2.5pt;margin-top:-6.7pt;width:118.5pt;height:4.6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5091cd" stroked="f" strokeweight="1pt" w14:anchorId="7969AC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">
              <w10:wrap anchorx="margin"/>
            </v:rect>
          </w:pict>
        </mc:Fallback>
      </mc:AlternateContent>
    </w:r>
    <w:r w:rsidR="00E47C36" w:rsidRPr="00E47C36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67C51F1" wp14:editId="44B5E533">
              <wp:simplePos x="0" y="0"/>
              <wp:positionH relativeFrom="margin">
                <wp:posOffset>28366</wp:posOffset>
              </wp:positionH>
              <wp:positionV relativeFrom="paragraph">
                <wp:posOffset>33145</wp:posOffset>
              </wp:positionV>
              <wp:extent cx="2698115" cy="337185"/>
              <wp:effectExtent l="0" t="0" r="0" b="0"/>
              <wp:wrapNone/>
              <wp:docPr id="36" name="obj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115" cy="337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D43D0F" w14:textId="250685FC" w:rsidR="00E47C36" w:rsidRPr="00F475A5" w:rsidRDefault="00E54016" w:rsidP="00E47C36">
                          <w:pPr>
                            <w:rPr>
                              <w:rFonts w:ascii="Roboto Condensed" w:hAnsi="Roboto Condensed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PAKISTAN</w:t>
                          </w:r>
                          <w:r w:rsidR="008B557D"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: 2022</w:t>
                          </w:r>
                          <w:r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FLOOD</w:t>
                          </w:r>
                          <w:r w:rsidR="00DF4BB9"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RESPONSE PLAN</w:t>
                          </w:r>
                        </w:p>
                      </w:txbxContent>
                    </wps:txbx>
                    <wps:bodyPr vert="horz" wrap="square" lIns="0" tIns="1270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7C51F1" id="_x0000_t202" coordsize="21600,21600" o:spt="202" path="m,l,21600r21600,l21600,xe">
              <v:stroke joinstyle="miter"/>
              <v:path gradientshapeok="t" o:connecttype="rect"/>
            </v:shapetype>
            <v:shape id="object 2" o:spid="_x0000_s1027" type="#_x0000_t202" style="position:absolute;margin-left:2.25pt;margin-top:2.6pt;width:212.45pt;height:26.5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" filled="f" stroked="f">
              <v:textbox inset="0,1pt,0,0">
                <w:txbxContent>
                  <w:p w14:paraId="5AD43D0F" w14:textId="250685FC" w:rsidR="00E47C36" w:rsidRPr="00F475A5" w:rsidRDefault="00E54016" w:rsidP="00E47C36">
                    <w:pPr>
                      <w:rPr>
                        <w:rFonts w:ascii="Roboto Condensed" w:hAnsi="Roboto Condensed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PAKISTAN</w:t>
                    </w:r>
                    <w:r w:rsidR="008B557D"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: 2022</w:t>
                    </w:r>
                    <w:r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 xml:space="preserve"> FLOOD</w:t>
                    </w:r>
                    <w:r w:rsidR="00DF4BB9"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 xml:space="preserve"> RESPONSE PLAN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4F7EBDD" w14:textId="77777777" w:rsidR="009E28CC" w:rsidRDefault="009E28CC" w:rsidP="009E28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2AE4" w14:textId="3CC7B325" w:rsidR="0020171F" w:rsidRDefault="00B372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DC9285" wp14:editId="0A18DE31">
              <wp:simplePos x="0" y="0"/>
              <wp:positionH relativeFrom="margin">
                <wp:align>left</wp:align>
              </wp:positionH>
              <wp:positionV relativeFrom="paragraph">
                <wp:posOffset>-91440</wp:posOffset>
              </wp:positionV>
              <wp:extent cx="1504950" cy="62865"/>
              <wp:effectExtent l="0" t="0" r="0" b="0"/>
              <wp:wrapNone/>
              <wp:docPr id="882340968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62865"/>
                      </a:xfrm>
                      <a:prstGeom prst="rect">
                        <a:avLst/>
                      </a:prstGeom>
                      <a:solidFill>
                        <a:srgbClr val="5091C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7" style="position:absolute;margin-left:0;margin-top:-7.2pt;width:118.5pt;height:4.9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#5091cd" stroked="f" strokeweight="1pt" w14:anchorId="6D07C1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">
              <w10:wrap anchorx="margin"/>
            </v:rect>
          </w:pict>
        </mc:Fallback>
      </mc:AlternateContent>
    </w:r>
    <w:r w:rsidR="0072246D" w:rsidRPr="004709F7">
      <w:rPr>
        <w:rFonts w:ascii="Arial" w:hAnsi="Arial"/>
        <w:b/>
        <w:noProof/>
        <w:color w:val="418FDE"/>
        <w:sz w:val="40"/>
        <w:szCs w:val="28"/>
        <w:lang w:eastAsia="x-non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31A01" wp14:editId="1D8C0DA4">
              <wp:simplePos x="0" y="0"/>
              <wp:positionH relativeFrom="margin">
                <wp:posOffset>-6985</wp:posOffset>
              </wp:positionH>
              <wp:positionV relativeFrom="paragraph">
                <wp:posOffset>55406</wp:posOffset>
              </wp:positionV>
              <wp:extent cx="2698115" cy="337185"/>
              <wp:effectExtent l="0" t="0" r="0" b="0"/>
              <wp:wrapNone/>
              <wp:docPr id="882340967" name="obj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115" cy="337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B077D9" w14:textId="5E6022E8" w:rsidR="0020171F" w:rsidRPr="00232208" w:rsidRDefault="00084A28" w:rsidP="0020171F">
                          <w:pPr>
                            <w:rPr>
                              <w:rFonts w:ascii="Roboto Condensed" w:hAnsi="Roboto Condensed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PAKISTAN: 2022 FLO</w:t>
                          </w:r>
                          <w:r w:rsidR="002C6D26"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O</w:t>
                          </w:r>
                          <w:r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D</w:t>
                          </w:r>
                          <w:r w:rsidR="002C6D26"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RESPONSE PLAN</w:t>
                          </w:r>
                          <w:r w:rsidR="00780C23">
                            <w:rPr>
                              <w:rFonts w:ascii="Roboto Condensed Light" w:hAnsi="Roboto Condensed Light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(REVISED)</w:t>
                          </w:r>
                        </w:p>
                      </w:txbxContent>
                    </wps:txbx>
                    <wps:bodyPr vert="horz" wrap="square" lIns="0" tIns="1270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31A0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55pt;margin-top:4.35pt;width:212.45pt;height:26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" filled="f" stroked="f">
              <v:textbox inset="0,1pt,0,0">
                <w:txbxContent>
                  <w:p w14:paraId="48B077D9" w14:textId="5E6022E8" w:rsidR="0020171F" w:rsidRPr="00232208" w:rsidRDefault="00084A28" w:rsidP="0020171F">
                    <w:pPr>
                      <w:rPr>
                        <w:rFonts w:ascii="Roboto Condensed" w:hAnsi="Roboto Condensed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PAKISTAN: 2022 FLO</w:t>
                    </w:r>
                    <w:r w:rsidR="002C6D26"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O</w:t>
                    </w:r>
                    <w:r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D</w:t>
                    </w:r>
                    <w:r w:rsidR="002C6D26"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 xml:space="preserve"> RESPONSE PLAN</w:t>
                    </w:r>
                    <w:r w:rsidR="00780C23">
                      <w:rPr>
                        <w:rFonts w:ascii="Roboto Condensed Light" w:hAnsi="Roboto Condensed Light"/>
                        <w:color w:val="7F7F7F" w:themeColor="text1" w:themeTint="80"/>
                        <w:sz w:val="14"/>
                        <w:szCs w:val="14"/>
                      </w:rPr>
                      <w:t xml:space="preserve"> (REVISED)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0171F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ED5A60C" wp14:editId="254FDD59">
              <wp:simplePos x="0" y="0"/>
              <wp:positionH relativeFrom="column">
                <wp:posOffset>14556</wp:posOffset>
              </wp:positionH>
              <wp:positionV relativeFrom="paragraph">
                <wp:posOffset>-451095</wp:posOffset>
              </wp:positionV>
              <wp:extent cx="2623185" cy="62865"/>
              <wp:effectExtent l="0" t="0" r="5715" b="0"/>
              <wp:wrapNone/>
              <wp:docPr id="882340969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3185" cy="62865"/>
                      </a:xfrm>
                      <a:prstGeom prst="rect">
                        <a:avLst/>
                      </a:prstGeom>
                      <a:solidFill>
                        <a:srgbClr val="5091C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rect id="Rectangle 8" style="position:absolute;margin-left:1.15pt;margin-top:-35.5pt;width:206.55pt;height:4.95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091cd" stroked="f" strokeweight="1pt" w14:anchorId="521432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F92C" w14:textId="10A9AAE3" w:rsidR="008945B6" w:rsidRDefault="008945B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88DF" w14:textId="580D8195" w:rsidR="008945B6" w:rsidRDefault="008945B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F9338" w14:textId="19311709" w:rsidR="008945B6" w:rsidRDefault="008945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7A03"/>
    <w:multiLevelType w:val="hybridMultilevel"/>
    <w:tmpl w:val="4BAA1A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A3526"/>
    <w:multiLevelType w:val="hybridMultilevel"/>
    <w:tmpl w:val="6DC4697E"/>
    <w:lvl w:ilvl="0" w:tplc="3DCC1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E73AA"/>
    <w:multiLevelType w:val="multilevel"/>
    <w:tmpl w:val="09704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FF30FC"/>
    <w:multiLevelType w:val="hybridMultilevel"/>
    <w:tmpl w:val="BEA68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90588"/>
    <w:multiLevelType w:val="hybridMultilevel"/>
    <w:tmpl w:val="B4C0DFDE"/>
    <w:lvl w:ilvl="0" w:tplc="0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5" w15:restartNumberingAfterBreak="0">
    <w:nsid w:val="153422FE"/>
    <w:multiLevelType w:val="hybridMultilevel"/>
    <w:tmpl w:val="789C7E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23455E"/>
    <w:multiLevelType w:val="multilevel"/>
    <w:tmpl w:val="D85A9C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385753"/>
    <w:multiLevelType w:val="hybridMultilevel"/>
    <w:tmpl w:val="9210D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BE3A32"/>
    <w:multiLevelType w:val="hybridMultilevel"/>
    <w:tmpl w:val="9F16A8DE"/>
    <w:lvl w:ilvl="0" w:tplc="8F96EE14">
      <w:start w:val="5"/>
      <w:numFmt w:val="bullet"/>
      <w:lvlText w:val="•"/>
      <w:lvlJc w:val="left"/>
      <w:pPr>
        <w:ind w:left="720" w:hanging="360"/>
      </w:pPr>
      <w:rPr>
        <w:rFonts w:ascii="Roboto" w:eastAsia="Roboto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C5BED"/>
    <w:multiLevelType w:val="hybridMultilevel"/>
    <w:tmpl w:val="B8F42096"/>
    <w:lvl w:ilvl="0" w:tplc="95766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A659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4C55225"/>
    <w:multiLevelType w:val="multilevel"/>
    <w:tmpl w:val="13D6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136397"/>
    <w:multiLevelType w:val="multilevel"/>
    <w:tmpl w:val="B8841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460C16"/>
    <w:multiLevelType w:val="hybridMultilevel"/>
    <w:tmpl w:val="123C03AA"/>
    <w:lvl w:ilvl="0" w:tplc="8F96EE14">
      <w:start w:val="5"/>
      <w:numFmt w:val="bullet"/>
      <w:lvlText w:val="•"/>
      <w:lvlJc w:val="left"/>
      <w:pPr>
        <w:ind w:left="720" w:hanging="360"/>
      </w:pPr>
      <w:rPr>
        <w:rFonts w:ascii="Roboto" w:eastAsia="Roboto" w:hAnsi="Roboto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11B7C"/>
    <w:multiLevelType w:val="multilevel"/>
    <w:tmpl w:val="3B20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6B4E13"/>
    <w:multiLevelType w:val="hybridMultilevel"/>
    <w:tmpl w:val="D77C5358"/>
    <w:lvl w:ilvl="0" w:tplc="B61CC4C8">
      <w:start w:val="3"/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C78F8"/>
    <w:multiLevelType w:val="multilevel"/>
    <w:tmpl w:val="201C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9E129E"/>
    <w:multiLevelType w:val="hybridMultilevel"/>
    <w:tmpl w:val="BCB4EE6C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>
      <w:start w:val="1"/>
      <w:numFmt w:val="lowerLetter"/>
      <w:lvlText w:val="%2."/>
      <w:lvlJc w:val="left"/>
      <w:pPr>
        <w:ind w:left="1494" w:hanging="360"/>
      </w:pPr>
    </w:lvl>
    <w:lvl w:ilvl="2" w:tplc="0409001B">
      <w:start w:val="1"/>
      <w:numFmt w:val="lowerRoman"/>
      <w:lvlText w:val="%3."/>
      <w:lvlJc w:val="right"/>
      <w:pPr>
        <w:ind w:left="2214" w:hanging="180"/>
      </w:pPr>
    </w:lvl>
    <w:lvl w:ilvl="3" w:tplc="0409000F">
      <w:start w:val="1"/>
      <w:numFmt w:val="decimal"/>
      <w:lvlText w:val="%4."/>
      <w:lvlJc w:val="left"/>
      <w:pPr>
        <w:ind w:left="2934" w:hanging="360"/>
      </w:pPr>
    </w:lvl>
    <w:lvl w:ilvl="4" w:tplc="04090019">
      <w:start w:val="1"/>
      <w:numFmt w:val="lowerLetter"/>
      <w:lvlText w:val="%5."/>
      <w:lvlJc w:val="left"/>
      <w:pPr>
        <w:ind w:left="3654" w:hanging="360"/>
      </w:pPr>
    </w:lvl>
    <w:lvl w:ilvl="5" w:tplc="0409001B">
      <w:start w:val="1"/>
      <w:numFmt w:val="lowerRoman"/>
      <w:lvlText w:val="%6."/>
      <w:lvlJc w:val="right"/>
      <w:pPr>
        <w:ind w:left="4374" w:hanging="180"/>
      </w:pPr>
    </w:lvl>
    <w:lvl w:ilvl="6" w:tplc="0409000F">
      <w:start w:val="1"/>
      <w:numFmt w:val="decimal"/>
      <w:lvlText w:val="%7."/>
      <w:lvlJc w:val="left"/>
      <w:pPr>
        <w:ind w:left="5094" w:hanging="360"/>
      </w:pPr>
    </w:lvl>
    <w:lvl w:ilvl="7" w:tplc="04090019">
      <w:start w:val="1"/>
      <w:numFmt w:val="lowerLetter"/>
      <w:lvlText w:val="%8."/>
      <w:lvlJc w:val="left"/>
      <w:pPr>
        <w:ind w:left="5814" w:hanging="360"/>
      </w:pPr>
    </w:lvl>
    <w:lvl w:ilvl="8" w:tplc="0409001B">
      <w:start w:val="1"/>
      <w:numFmt w:val="lowerRoman"/>
      <w:lvlText w:val="%9."/>
      <w:lvlJc w:val="right"/>
      <w:pPr>
        <w:ind w:left="6534" w:hanging="180"/>
      </w:pPr>
    </w:lvl>
  </w:abstractNum>
  <w:abstractNum w:abstractNumId="18" w15:restartNumberingAfterBreak="0">
    <w:nsid w:val="36CB4B98"/>
    <w:multiLevelType w:val="hybridMultilevel"/>
    <w:tmpl w:val="FA5ADA80"/>
    <w:lvl w:ilvl="0" w:tplc="EAE62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E1F95"/>
    <w:multiLevelType w:val="hybridMultilevel"/>
    <w:tmpl w:val="98F6C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7493D"/>
    <w:multiLevelType w:val="hybridMultilevel"/>
    <w:tmpl w:val="C80AA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0CEC4"/>
    <w:multiLevelType w:val="hybridMultilevel"/>
    <w:tmpl w:val="FFFFFFFF"/>
    <w:lvl w:ilvl="0" w:tplc="3578A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B8A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585E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4A34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C3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E0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6E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09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AC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83746"/>
    <w:multiLevelType w:val="hybridMultilevel"/>
    <w:tmpl w:val="CDAE3C66"/>
    <w:lvl w:ilvl="0" w:tplc="77FEAA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954E3"/>
    <w:multiLevelType w:val="hybridMultilevel"/>
    <w:tmpl w:val="B180F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853B0"/>
    <w:multiLevelType w:val="multilevel"/>
    <w:tmpl w:val="B0AC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1717CD"/>
    <w:multiLevelType w:val="hybridMultilevel"/>
    <w:tmpl w:val="7428B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BD0E72"/>
    <w:multiLevelType w:val="hybridMultilevel"/>
    <w:tmpl w:val="EEAE31F2"/>
    <w:lvl w:ilvl="0" w:tplc="94A88DB8">
      <w:start w:val="1"/>
      <w:numFmt w:val="bullet"/>
      <w:pStyle w:val="OCHA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C417B6"/>
    <w:multiLevelType w:val="multilevel"/>
    <w:tmpl w:val="A37C3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F73192"/>
    <w:multiLevelType w:val="hybridMultilevel"/>
    <w:tmpl w:val="D8C0D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C7859"/>
    <w:multiLevelType w:val="hybridMultilevel"/>
    <w:tmpl w:val="62864134"/>
    <w:lvl w:ilvl="0" w:tplc="08090001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30" w15:restartNumberingAfterBreak="0">
    <w:nsid w:val="58FF6A04"/>
    <w:multiLevelType w:val="multilevel"/>
    <w:tmpl w:val="BE6E2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740D11"/>
    <w:multiLevelType w:val="hybridMultilevel"/>
    <w:tmpl w:val="D9DEA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F57E85"/>
    <w:multiLevelType w:val="hybridMultilevel"/>
    <w:tmpl w:val="EDE8A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375E6"/>
    <w:multiLevelType w:val="hybridMultilevel"/>
    <w:tmpl w:val="B3F43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369E8"/>
    <w:multiLevelType w:val="multilevel"/>
    <w:tmpl w:val="72907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EE87841"/>
    <w:multiLevelType w:val="multilevel"/>
    <w:tmpl w:val="428E8D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B70BDF"/>
    <w:multiLevelType w:val="hybridMultilevel"/>
    <w:tmpl w:val="14764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1D59A1"/>
    <w:multiLevelType w:val="hybridMultilevel"/>
    <w:tmpl w:val="5EEE34F2"/>
    <w:lvl w:ilvl="0" w:tplc="8F96EE14">
      <w:start w:val="5"/>
      <w:numFmt w:val="bullet"/>
      <w:lvlText w:val="•"/>
      <w:lvlJc w:val="left"/>
      <w:pPr>
        <w:ind w:left="720" w:hanging="360"/>
      </w:pPr>
      <w:rPr>
        <w:rFonts w:ascii="Roboto" w:eastAsia="Roboto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31CD8"/>
    <w:multiLevelType w:val="multilevel"/>
    <w:tmpl w:val="A480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8432310">
    <w:abstractNumId w:val="21"/>
  </w:num>
  <w:num w:numId="2" w16cid:durableId="293222271">
    <w:abstractNumId w:val="26"/>
  </w:num>
  <w:num w:numId="3" w16cid:durableId="450822498">
    <w:abstractNumId w:val="23"/>
  </w:num>
  <w:num w:numId="4" w16cid:durableId="1294213217">
    <w:abstractNumId w:val="1"/>
  </w:num>
  <w:num w:numId="5" w16cid:durableId="1280381726">
    <w:abstractNumId w:val="10"/>
  </w:num>
  <w:num w:numId="6" w16cid:durableId="812913240">
    <w:abstractNumId w:val="33"/>
  </w:num>
  <w:num w:numId="7" w16cid:durableId="1056389736">
    <w:abstractNumId w:val="13"/>
  </w:num>
  <w:num w:numId="8" w16cid:durableId="1756318320">
    <w:abstractNumId w:val="28"/>
  </w:num>
  <w:num w:numId="9" w16cid:durableId="455098115">
    <w:abstractNumId w:val="32"/>
  </w:num>
  <w:num w:numId="10" w16cid:durableId="1513255337">
    <w:abstractNumId w:val="31"/>
  </w:num>
  <w:num w:numId="11" w16cid:durableId="1634941242">
    <w:abstractNumId w:val="4"/>
  </w:num>
  <w:num w:numId="12" w16cid:durableId="1637683880">
    <w:abstractNumId w:val="14"/>
  </w:num>
  <w:num w:numId="13" w16cid:durableId="589705630">
    <w:abstractNumId w:val="8"/>
  </w:num>
  <w:num w:numId="14" w16cid:durableId="1674212735">
    <w:abstractNumId w:val="11"/>
  </w:num>
  <w:num w:numId="15" w16cid:durableId="2100329241">
    <w:abstractNumId w:val="37"/>
  </w:num>
  <w:num w:numId="16" w16cid:durableId="130707477">
    <w:abstractNumId w:val="27"/>
  </w:num>
  <w:num w:numId="17" w16cid:durableId="776605537">
    <w:abstractNumId w:val="35"/>
  </w:num>
  <w:num w:numId="18" w16cid:durableId="1376663195">
    <w:abstractNumId w:val="30"/>
  </w:num>
  <w:num w:numId="19" w16cid:durableId="2127113559">
    <w:abstractNumId w:val="6"/>
  </w:num>
  <w:num w:numId="20" w16cid:durableId="1668361426">
    <w:abstractNumId w:val="20"/>
  </w:num>
  <w:num w:numId="21" w16cid:durableId="147406121">
    <w:abstractNumId w:val="12"/>
  </w:num>
  <w:num w:numId="22" w16cid:durableId="153492628">
    <w:abstractNumId w:val="2"/>
  </w:num>
  <w:num w:numId="23" w16cid:durableId="2105491604">
    <w:abstractNumId w:val="16"/>
  </w:num>
  <w:num w:numId="24" w16cid:durableId="232936020">
    <w:abstractNumId w:val="24"/>
  </w:num>
  <w:num w:numId="25" w16cid:durableId="828252786">
    <w:abstractNumId w:val="38"/>
  </w:num>
  <w:num w:numId="26" w16cid:durableId="1654064301">
    <w:abstractNumId w:val="34"/>
  </w:num>
  <w:num w:numId="27" w16cid:durableId="38557411">
    <w:abstractNumId w:val="29"/>
  </w:num>
  <w:num w:numId="28" w16cid:durableId="744768396">
    <w:abstractNumId w:val="25"/>
  </w:num>
  <w:num w:numId="29" w16cid:durableId="464936422">
    <w:abstractNumId w:val="25"/>
  </w:num>
  <w:num w:numId="30" w16cid:durableId="1175461279">
    <w:abstractNumId w:val="19"/>
  </w:num>
  <w:num w:numId="31" w16cid:durableId="532546035">
    <w:abstractNumId w:val="5"/>
  </w:num>
  <w:num w:numId="32" w16cid:durableId="960189394">
    <w:abstractNumId w:val="7"/>
  </w:num>
  <w:num w:numId="33" w16cid:durableId="1316035814">
    <w:abstractNumId w:val="0"/>
  </w:num>
  <w:num w:numId="34" w16cid:durableId="169757113">
    <w:abstractNumId w:val="3"/>
  </w:num>
  <w:num w:numId="35" w16cid:durableId="530144288">
    <w:abstractNumId w:val="36"/>
  </w:num>
  <w:num w:numId="36" w16cid:durableId="29618358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06713148">
    <w:abstractNumId w:val="9"/>
  </w:num>
  <w:num w:numId="38" w16cid:durableId="1670211712">
    <w:abstractNumId w:val="22"/>
  </w:num>
  <w:num w:numId="39" w16cid:durableId="771706991">
    <w:abstractNumId w:val="18"/>
  </w:num>
  <w:num w:numId="40" w16cid:durableId="194387482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AE4"/>
    <w:rsid w:val="0000010B"/>
    <w:rsid w:val="000005A3"/>
    <w:rsid w:val="00000661"/>
    <w:rsid w:val="00000AA7"/>
    <w:rsid w:val="00000D69"/>
    <w:rsid w:val="000010B8"/>
    <w:rsid w:val="00001CC4"/>
    <w:rsid w:val="00001EC5"/>
    <w:rsid w:val="00001EE6"/>
    <w:rsid w:val="000026D9"/>
    <w:rsid w:val="000026E9"/>
    <w:rsid w:val="00002783"/>
    <w:rsid w:val="000027C8"/>
    <w:rsid w:val="00002924"/>
    <w:rsid w:val="00002A07"/>
    <w:rsid w:val="00002A22"/>
    <w:rsid w:val="00002A2C"/>
    <w:rsid w:val="00002A32"/>
    <w:rsid w:val="00002C7D"/>
    <w:rsid w:val="00002D67"/>
    <w:rsid w:val="00002D84"/>
    <w:rsid w:val="00003120"/>
    <w:rsid w:val="00003584"/>
    <w:rsid w:val="0000366E"/>
    <w:rsid w:val="000036C1"/>
    <w:rsid w:val="00003C6F"/>
    <w:rsid w:val="00003EE6"/>
    <w:rsid w:val="000043DD"/>
    <w:rsid w:val="000044D1"/>
    <w:rsid w:val="000044E9"/>
    <w:rsid w:val="000046A4"/>
    <w:rsid w:val="00004898"/>
    <w:rsid w:val="00004AFE"/>
    <w:rsid w:val="00004C7E"/>
    <w:rsid w:val="00004F28"/>
    <w:rsid w:val="00004FA3"/>
    <w:rsid w:val="000056B5"/>
    <w:rsid w:val="000058EA"/>
    <w:rsid w:val="000059A9"/>
    <w:rsid w:val="00005A74"/>
    <w:rsid w:val="00005D3F"/>
    <w:rsid w:val="00005DB1"/>
    <w:rsid w:val="00005F53"/>
    <w:rsid w:val="000062C1"/>
    <w:rsid w:val="00006F19"/>
    <w:rsid w:val="000070CD"/>
    <w:rsid w:val="00007359"/>
    <w:rsid w:val="000073D0"/>
    <w:rsid w:val="0000777A"/>
    <w:rsid w:val="000079B3"/>
    <w:rsid w:val="000079E1"/>
    <w:rsid w:val="000079E2"/>
    <w:rsid w:val="00007BAA"/>
    <w:rsid w:val="00007E6D"/>
    <w:rsid w:val="000100F2"/>
    <w:rsid w:val="0001062C"/>
    <w:rsid w:val="000108AF"/>
    <w:rsid w:val="00010921"/>
    <w:rsid w:val="00010A99"/>
    <w:rsid w:val="000111F7"/>
    <w:rsid w:val="0001122B"/>
    <w:rsid w:val="00011376"/>
    <w:rsid w:val="000114FB"/>
    <w:rsid w:val="00011850"/>
    <w:rsid w:val="00011A45"/>
    <w:rsid w:val="00011CF6"/>
    <w:rsid w:val="00011DB7"/>
    <w:rsid w:val="00011DCA"/>
    <w:rsid w:val="000120DC"/>
    <w:rsid w:val="000121F7"/>
    <w:rsid w:val="00012247"/>
    <w:rsid w:val="00012D13"/>
    <w:rsid w:val="00012F28"/>
    <w:rsid w:val="00012FD2"/>
    <w:rsid w:val="000139D2"/>
    <w:rsid w:val="00013BCD"/>
    <w:rsid w:val="000148A1"/>
    <w:rsid w:val="000149AC"/>
    <w:rsid w:val="00014D6A"/>
    <w:rsid w:val="000155CB"/>
    <w:rsid w:val="000155E0"/>
    <w:rsid w:val="000156D8"/>
    <w:rsid w:val="0001589B"/>
    <w:rsid w:val="00015B3F"/>
    <w:rsid w:val="00015B4F"/>
    <w:rsid w:val="00015B8A"/>
    <w:rsid w:val="00015BDF"/>
    <w:rsid w:val="00015D31"/>
    <w:rsid w:val="0001686E"/>
    <w:rsid w:val="00016A43"/>
    <w:rsid w:val="00016C19"/>
    <w:rsid w:val="00016FCD"/>
    <w:rsid w:val="00017313"/>
    <w:rsid w:val="0001732F"/>
    <w:rsid w:val="00017404"/>
    <w:rsid w:val="0001751C"/>
    <w:rsid w:val="000175A9"/>
    <w:rsid w:val="00017816"/>
    <w:rsid w:val="0001782B"/>
    <w:rsid w:val="00020DB9"/>
    <w:rsid w:val="0002118A"/>
    <w:rsid w:val="0002128F"/>
    <w:rsid w:val="000215A9"/>
    <w:rsid w:val="000221B2"/>
    <w:rsid w:val="00022690"/>
    <w:rsid w:val="00022827"/>
    <w:rsid w:val="00022BB1"/>
    <w:rsid w:val="00022E25"/>
    <w:rsid w:val="00022F4C"/>
    <w:rsid w:val="0002324D"/>
    <w:rsid w:val="0002338C"/>
    <w:rsid w:val="0002341A"/>
    <w:rsid w:val="00023B06"/>
    <w:rsid w:val="0002457A"/>
    <w:rsid w:val="0002462C"/>
    <w:rsid w:val="00024B54"/>
    <w:rsid w:val="00024BE1"/>
    <w:rsid w:val="00025204"/>
    <w:rsid w:val="000253FA"/>
    <w:rsid w:val="0002552E"/>
    <w:rsid w:val="00025671"/>
    <w:rsid w:val="000258D3"/>
    <w:rsid w:val="000258E8"/>
    <w:rsid w:val="00025F70"/>
    <w:rsid w:val="00025F82"/>
    <w:rsid w:val="00025FE8"/>
    <w:rsid w:val="0002626C"/>
    <w:rsid w:val="00026442"/>
    <w:rsid w:val="00026E5E"/>
    <w:rsid w:val="00026F33"/>
    <w:rsid w:val="000272BD"/>
    <w:rsid w:val="00027330"/>
    <w:rsid w:val="0002742E"/>
    <w:rsid w:val="00027CAA"/>
    <w:rsid w:val="00027EA9"/>
    <w:rsid w:val="0003008C"/>
    <w:rsid w:val="000302B2"/>
    <w:rsid w:val="0003038C"/>
    <w:rsid w:val="000303FB"/>
    <w:rsid w:val="00030468"/>
    <w:rsid w:val="00030AF1"/>
    <w:rsid w:val="00030B20"/>
    <w:rsid w:val="00030B49"/>
    <w:rsid w:val="00030EC7"/>
    <w:rsid w:val="00031270"/>
    <w:rsid w:val="00031297"/>
    <w:rsid w:val="00031354"/>
    <w:rsid w:val="00031A6B"/>
    <w:rsid w:val="00031C14"/>
    <w:rsid w:val="00031CE0"/>
    <w:rsid w:val="00031F78"/>
    <w:rsid w:val="0003243C"/>
    <w:rsid w:val="00032494"/>
    <w:rsid w:val="000324EA"/>
    <w:rsid w:val="000330D1"/>
    <w:rsid w:val="00033765"/>
    <w:rsid w:val="00033B7D"/>
    <w:rsid w:val="00033C94"/>
    <w:rsid w:val="00033CC6"/>
    <w:rsid w:val="00033EB3"/>
    <w:rsid w:val="000342BC"/>
    <w:rsid w:val="000342DA"/>
    <w:rsid w:val="000344B6"/>
    <w:rsid w:val="00034506"/>
    <w:rsid w:val="000348F4"/>
    <w:rsid w:val="00035130"/>
    <w:rsid w:val="00035153"/>
    <w:rsid w:val="00035446"/>
    <w:rsid w:val="00036384"/>
    <w:rsid w:val="00036497"/>
    <w:rsid w:val="00036530"/>
    <w:rsid w:val="0003664B"/>
    <w:rsid w:val="000368A8"/>
    <w:rsid w:val="000372D3"/>
    <w:rsid w:val="000372D4"/>
    <w:rsid w:val="0003733E"/>
    <w:rsid w:val="0003798C"/>
    <w:rsid w:val="00037AE6"/>
    <w:rsid w:val="00037C62"/>
    <w:rsid w:val="00037CE5"/>
    <w:rsid w:val="00037D4F"/>
    <w:rsid w:val="00037F51"/>
    <w:rsid w:val="00037FAE"/>
    <w:rsid w:val="00040037"/>
    <w:rsid w:val="000400D9"/>
    <w:rsid w:val="000401F3"/>
    <w:rsid w:val="0004048F"/>
    <w:rsid w:val="00040E90"/>
    <w:rsid w:val="00040E95"/>
    <w:rsid w:val="00040F27"/>
    <w:rsid w:val="000418D3"/>
    <w:rsid w:val="00041C3F"/>
    <w:rsid w:val="00041FCE"/>
    <w:rsid w:val="00042063"/>
    <w:rsid w:val="000421D4"/>
    <w:rsid w:val="0004261B"/>
    <w:rsid w:val="00042780"/>
    <w:rsid w:val="00042A0C"/>
    <w:rsid w:val="00042CF4"/>
    <w:rsid w:val="00042DDF"/>
    <w:rsid w:val="00043140"/>
    <w:rsid w:val="0004321F"/>
    <w:rsid w:val="00043239"/>
    <w:rsid w:val="00043557"/>
    <w:rsid w:val="00043764"/>
    <w:rsid w:val="00043B50"/>
    <w:rsid w:val="0004402D"/>
    <w:rsid w:val="000441A5"/>
    <w:rsid w:val="0004425A"/>
    <w:rsid w:val="00044595"/>
    <w:rsid w:val="00044715"/>
    <w:rsid w:val="00044957"/>
    <w:rsid w:val="00044A8B"/>
    <w:rsid w:val="00044E9C"/>
    <w:rsid w:val="00044E9D"/>
    <w:rsid w:val="00045310"/>
    <w:rsid w:val="0004598A"/>
    <w:rsid w:val="00045AD6"/>
    <w:rsid w:val="00045B6D"/>
    <w:rsid w:val="00046090"/>
    <w:rsid w:val="00046454"/>
    <w:rsid w:val="000465E6"/>
    <w:rsid w:val="000469D1"/>
    <w:rsid w:val="00046ADF"/>
    <w:rsid w:val="000472EA"/>
    <w:rsid w:val="000474C9"/>
    <w:rsid w:val="0004772F"/>
    <w:rsid w:val="000477AF"/>
    <w:rsid w:val="00047B1D"/>
    <w:rsid w:val="000501F9"/>
    <w:rsid w:val="000502EF"/>
    <w:rsid w:val="00050302"/>
    <w:rsid w:val="000507CA"/>
    <w:rsid w:val="00050BFA"/>
    <w:rsid w:val="000514F9"/>
    <w:rsid w:val="000515F7"/>
    <w:rsid w:val="00051824"/>
    <w:rsid w:val="000518C8"/>
    <w:rsid w:val="00051DA6"/>
    <w:rsid w:val="00051E91"/>
    <w:rsid w:val="00052062"/>
    <w:rsid w:val="000520BB"/>
    <w:rsid w:val="00052189"/>
    <w:rsid w:val="0005274C"/>
    <w:rsid w:val="00052BF3"/>
    <w:rsid w:val="00052FAF"/>
    <w:rsid w:val="00053039"/>
    <w:rsid w:val="000538A1"/>
    <w:rsid w:val="00053B07"/>
    <w:rsid w:val="00053BDD"/>
    <w:rsid w:val="00053C00"/>
    <w:rsid w:val="00053C5B"/>
    <w:rsid w:val="000541D2"/>
    <w:rsid w:val="00054416"/>
    <w:rsid w:val="000545A3"/>
    <w:rsid w:val="000545C3"/>
    <w:rsid w:val="00054727"/>
    <w:rsid w:val="00054972"/>
    <w:rsid w:val="00054F5F"/>
    <w:rsid w:val="0005511D"/>
    <w:rsid w:val="000553E7"/>
    <w:rsid w:val="00055411"/>
    <w:rsid w:val="00055782"/>
    <w:rsid w:val="0005588A"/>
    <w:rsid w:val="00055A0B"/>
    <w:rsid w:val="00055DEB"/>
    <w:rsid w:val="00055F2D"/>
    <w:rsid w:val="00055F91"/>
    <w:rsid w:val="00056106"/>
    <w:rsid w:val="000561F0"/>
    <w:rsid w:val="000561F8"/>
    <w:rsid w:val="0005686C"/>
    <w:rsid w:val="00056A5B"/>
    <w:rsid w:val="00056D0B"/>
    <w:rsid w:val="00057494"/>
    <w:rsid w:val="00057599"/>
    <w:rsid w:val="00057928"/>
    <w:rsid w:val="00057AC9"/>
    <w:rsid w:val="00057B11"/>
    <w:rsid w:val="00060439"/>
    <w:rsid w:val="0006066E"/>
    <w:rsid w:val="00061308"/>
    <w:rsid w:val="0006159C"/>
    <w:rsid w:val="00061A0E"/>
    <w:rsid w:val="00061DE8"/>
    <w:rsid w:val="0006212E"/>
    <w:rsid w:val="00062425"/>
    <w:rsid w:val="00062AF0"/>
    <w:rsid w:val="00062C23"/>
    <w:rsid w:val="00062CDB"/>
    <w:rsid w:val="0006362C"/>
    <w:rsid w:val="000640A0"/>
    <w:rsid w:val="000644B8"/>
    <w:rsid w:val="00064543"/>
    <w:rsid w:val="000647F4"/>
    <w:rsid w:val="00064964"/>
    <w:rsid w:val="000649D1"/>
    <w:rsid w:val="00064A88"/>
    <w:rsid w:val="00064D09"/>
    <w:rsid w:val="00065000"/>
    <w:rsid w:val="000652CE"/>
    <w:rsid w:val="0006541E"/>
    <w:rsid w:val="000655E7"/>
    <w:rsid w:val="0006592A"/>
    <w:rsid w:val="00065A21"/>
    <w:rsid w:val="00065E14"/>
    <w:rsid w:val="00066335"/>
    <w:rsid w:val="000667BD"/>
    <w:rsid w:val="00066818"/>
    <w:rsid w:val="00066AC6"/>
    <w:rsid w:val="00066C33"/>
    <w:rsid w:val="000670C4"/>
    <w:rsid w:val="000673AF"/>
    <w:rsid w:val="000675CE"/>
    <w:rsid w:val="00067661"/>
    <w:rsid w:val="00067A95"/>
    <w:rsid w:val="00067BB6"/>
    <w:rsid w:val="00067C30"/>
    <w:rsid w:val="000701F0"/>
    <w:rsid w:val="000707CF"/>
    <w:rsid w:val="00070B1B"/>
    <w:rsid w:val="00070BBD"/>
    <w:rsid w:val="00070F93"/>
    <w:rsid w:val="00071252"/>
    <w:rsid w:val="000716AE"/>
    <w:rsid w:val="00071711"/>
    <w:rsid w:val="00071A16"/>
    <w:rsid w:val="00071AF2"/>
    <w:rsid w:val="00071C89"/>
    <w:rsid w:val="00071EF1"/>
    <w:rsid w:val="0007232E"/>
    <w:rsid w:val="000724AB"/>
    <w:rsid w:val="00072DC5"/>
    <w:rsid w:val="00073259"/>
    <w:rsid w:val="000739EE"/>
    <w:rsid w:val="00073B8D"/>
    <w:rsid w:val="00073BD3"/>
    <w:rsid w:val="00073E21"/>
    <w:rsid w:val="00074125"/>
    <w:rsid w:val="000746A4"/>
    <w:rsid w:val="00074806"/>
    <w:rsid w:val="000749EC"/>
    <w:rsid w:val="00074ADC"/>
    <w:rsid w:val="00074BAA"/>
    <w:rsid w:val="00074BC5"/>
    <w:rsid w:val="00075318"/>
    <w:rsid w:val="00075AD7"/>
    <w:rsid w:val="00075BCB"/>
    <w:rsid w:val="00075F26"/>
    <w:rsid w:val="00076122"/>
    <w:rsid w:val="00076206"/>
    <w:rsid w:val="00076280"/>
    <w:rsid w:val="000762AB"/>
    <w:rsid w:val="0007699E"/>
    <w:rsid w:val="00076DB3"/>
    <w:rsid w:val="00076E3C"/>
    <w:rsid w:val="00076EF0"/>
    <w:rsid w:val="00076EFB"/>
    <w:rsid w:val="000770CC"/>
    <w:rsid w:val="0007728B"/>
    <w:rsid w:val="000773ED"/>
    <w:rsid w:val="00077A6D"/>
    <w:rsid w:val="00077B81"/>
    <w:rsid w:val="00080095"/>
    <w:rsid w:val="000806C3"/>
    <w:rsid w:val="00080B67"/>
    <w:rsid w:val="00080D86"/>
    <w:rsid w:val="000815E9"/>
    <w:rsid w:val="00081AE7"/>
    <w:rsid w:val="00081E0D"/>
    <w:rsid w:val="00081E8E"/>
    <w:rsid w:val="00081F14"/>
    <w:rsid w:val="00082198"/>
    <w:rsid w:val="00082385"/>
    <w:rsid w:val="000827F0"/>
    <w:rsid w:val="00082CB9"/>
    <w:rsid w:val="000830D9"/>
    <w:rsid w:val="000831B5"/>
    <w:rsid w:val="00083382"/>
    <w:rsid w:val="00083DFD"/>
    <w:rsid w:val="00083E28"/>
    <w:rsid w:val="00083EE3"/>
    <w:rsid w:val="00084362"/>
    <w:rsid w:val="00084611"/>
    <w:rsid w:val="00084885"/>
    <w:rsid w:val="00084A28"/>
    <w:rsid w:val="00084D2E"/>
    <w:rsid w:val="00084E31"/>
    <w:rsid w:val="00085168"/>
    <w:rsid w:val="000853EF"/>
    <w:rsid w:val="00085659"/>
    <w:rsid w:val="00085668"/>
    <w:rsid w:val="00085EBA"/>
    <w:rsid w:val="0008667E"/>
    <w:rsid w:val="00086B24"/>
    <w:rsid w:val="00086DEC"/>
    <w:rsid w:val="0008710D"/>
    <w:rsid w:val="0008719D"/>
    <w:rsid w:val="0008734E"/>
    <w:rsid w:val="0008749B"/>
    <w:rsid w:val="000877E2"/>
    <w:rsid w:val="00087B13"/>
    <w:rsid w:val="00087FB9"/>
    <w:rsid w:val="00090341"/>
    <w:rsid w:val="00090514"/>
    <w:rsid w:val="000905E0"/>
    <w:rsid w:val="00090CDB"/>
    <w:rsid w:val="00090DA9"/>
    <w:rsid w:val="00090DD0"/>
    <w:rsid w:val="00090DFA"/>
    <w:rsid w:val="00091139"/>
    <w:rsid w:val="000912C3"/>
    <w:rsid w:val="000913A7"/>
    <w:rsid w:val="00091464"/>
    <w:rsid w:val="00091839"/>
    <w:rsid w:val="00091B68"/>
    <w:rsid w:val="0009292C"/>
    <w:rsid w:val="00092FA1"/>
    <w:rsid w:val="000931D0"/>
    <w:rsid w:val="0009324E"/>
    <w:rsid w:val="00093391"/>
    <w:rsid w:val="000935A4"/>
    <w:rsid w:val="00093687"/>
    <w:rsid w:val="000941DA"/>
    <w:rsid w:val="0009461C"/>
    <w:rsid w:val="000947C3"/>
    <w:rsid w:val="000948DF"/>
    <w:rsid w:val="00094B32"/>
    <w:rsid w:val="00094DD6"/>
    <w:rsid w:val="000950CB"/>
    <w:rsid w:val="0009539B"/>
    <w:rsid w:val="0009574D"/>
    <w:rsid w:val="000959C4"/>
    <w:rsid w:val="000961B3"/>
    <w:rsid w:val="000962FB"/>
    <w:rsid w:val="00096393"/>
    <w:rsid w:val="00096459"/>
    <w:rsid w:val="00096638"/>
    <w:rsid w:val="00096BB7"/>
    <w:rsid w:val="00096FE9"/>
    <w:rsid w:val="000973C8"/>
    <w:rsid w:val="00097753"/>
    <w:rsid w:val="00097780"/>
    <w:rsid w:val="00097B29"/>
    <w:rsid w:val="00097CBE"/>
    <w:rsid w:val="000A017F"/>
    <w:rsid w:val="000A019F"/>
    <w:rsid w:val="000A0B45"/>
    <w:rsid w:val="000A0E44"/>
    <w:rsid w:val="000A1003"/>
    <w:rsid w:val="000A1363"/>
    <w:rsid w:val="000A1848"/>
    <w:rsid w:val="000A18A4"/>
    <w:rsid w:val="000A18FC"/>
    <w:rsid w:val="000A20E8"/>
    <w:rsid w:val="000A21A5"/>
    <w:rsid w:val="000A244D"/>
    <w:rsid w:val="000A2587"/>
    <w:rsid w:val="000A25EE"/>
    <w:rsid w:val="000A2D19"/>
    <w:rsid w:val="000A2EED"/>
    <w:rsid w:val="000A31D5"/>
    <w:rsid w:val="000A335B"/>
    <w:rsid w:val="000A37FC"/>
    <w:rsid w:val="000A3CC3"/>
    <w:rsid w:val="000A44A8"/>
    <w:rsid w:val="000A4647"/>
    <w:rsid w:val="000A47CE"/>
    <w:rsid w:val="000A4A5D"/>
    <w:rsid w:val="000A4B16"/>
    <w:rsid w:val="000A4B6B"/>
    <w:rsid w:val="000A4B6F"/>
    <w:rsid w:val="000A53B1"/>
    <w:rsid w:val="000A545F"/>
    <w:rsid w:val="000A55CD"/>
    <w:rsid w:val="000A5A71"/>
    <w:rsid w:val="000A5EFA"/>
    <w:rsid w:val="000A6424"/>
    <w:rsid w:val="000A6607"/>
    <w:rsid w:val="000A679A"/>
    <w:rsid w:val="000A6A87"/>
    <w:rsid w:val="000A6FE0"/>
    <w:rsid w:val="000A7020"/>
    <w:rsid w:val="000A7121"/>
    <w:rsid w:val="000A7148"/>
    <w:rsid w:val="000A7725"/>
    <w:rsid w:val="000A77E3"/>
    <w:rsid w:val="000A794C"/>
    <w:rsid w:val="000A7DDA"/>
    <w:rsid w:val="000B077E"/>
    <w:rsid w:val="000B0C93"/>
    <w:rsid w:val="000B0D31"/>
    <w:rsid w:val="000B0EBE"/>
    <w:rsid w:val="000B15D0"/>
    <w:rsid w:val="000B15ED"/>
    <w:rsid w:val="000B1BF0"/>
    <w:rsid w:val="000B20B1"/>
    <w:rsid w:val="000B21C8"/>
    <w:rsid w:val="000B2323"/>
    <w:rsid w:val="000B2342"/>
    <w:rsid w:val="000B2406"/>
    <w:rsid w:val="000B2B4A"/>
    <w:rsid w:val="000B2ED3"/>
    <w:rsid w:val="000B2FF9"/>
    <w:rsid w:val="000B330A"/>
    <w:rsid w:val="000B341E"/>
    <w:rsid w:val="000B398C"/>
    <w:rsid w:val="000B402C"/>
    <w:rsid w:val="000B41D8"/>
    <w:rsid w:val="000B47A9"/>
    <w:rsid w:val="000B481B"/>
    <w:rsid w:val="000B49E0"/>
    <w:rsid w:val="000B4ED1"/>
    <w:rsid w:val="000B5163"/>
    <w:rsid w:val="000B5320"/>
    <w:rsid w:val="000B556F"/>
    <w:rsid w:val="000B5792"/>
    <w:rsid w:val="000B5A7D"/>
    <w:rsid w:val="000B64A1"/>
    <w:rsid w:val="000B69D1"/>
    <w:rsid w:val="000B6A22"/>
    <w:rsid w:val="000B6D20"/>
    <w:rsid w:val="000B6F37"/>
    <w:rsid w:val="000B727C"/>
    <w:rsid w:val="000B72FC"/>
    <w:rsid w:val="000B742E"/>
    <w:rsid w:val="000B7A9E"/>
    <w:rsid w:val="000B7AE8"/>
    <w:rsid w:val="000C00B9"/>
    <w:rsid w:val="000C078D"/>
    <w:rsid w:val="000C09A1"/>
    <w:rsid w:val="000C0AD9"/>
    <w:rsid w:val="000C0E2C"/>
    <w:rsid w:val="000C11D7"/>
    <w:rsid w:val="000C1413"/>
    <w:rsid w:val="000C15DF"/>
    <w:rsid w:val="000C16BE"/>
    <w:rsid w:val="000C1DAC"/>
    <w:rsid w:val="000C1FAC"/>
    <w:rsid w:val="000C206E"/>
    <w:rsid w:val="000C243B"/>
    <w:rsid w:val="000C244E"/>
    <w:rsid w:val="000C27E4"/>
    <w:rsid w:val="000C3045"/>
    <w:rsid w:val="000C35DD"/>
    <w:rsid w:val="000C363D"/>
    <w:rsid w:val="000C36BC"/>
    <w:rsid w:val="000C3AED"/>
    <w:rsid w:val="000C3B42"/>
    <w:rsid w:val="000C3F0B"/>
    <w:rsid w:val="000C403F"/>
    <w:rsid w:val="000C40AA"/>
    <w:rsid w:val="000C4267"/>
    <w:rsid w:val="000C439E"/>
    <w:rsid w:val="000C4BA6"/>
    <w:rsid w:val="000C54BA"/>
    <w:rsid w:val="000C57F9"/>
    <w:rsid w:val="000C5A39"/>
    <w:rsid w:val="000C5E2C"/>
    <w:rsid w:val="000C5F11"/>
    <w:rsid w:val="000C5FA3"/>
    <w:rsid w:val="000C5FD5"/>
    <w:rsid w:val="000C6159"/>
    <w:rsid w:val="000C62BC"/>
    <w:rsid w:val="000C63A6"/>
    <w:rsid w:val="000C64AD"/>
    <w:rsid w:val="000C6883"/>
    <w:rsid w:val="000C6895"/>
    <w:rsid w:val="000C6DD9"/>
    <w:rsid w:val="000C6F0D"/>
    <w:rsid w:val="000C6F99"/>
    <w:rsid w:val="000C6FA3"/>
    <w:rsid w:val="000C7376"/>
    <w:rsid w:val="000C7437"/>
    <w:rsid w:val="000C7715"/>
    <w:rsid w:val="000C7C66"/>
    <w:rsid w:val="000C7D8A"/>
    <w:rsid w:val="000D04F6"/>
    <w:rsid w:val="000D0654"/>
    <w:rsid w:val="000D07B8"/>
    <w:rsid w:val="000D0987"/>
    <w:rsid w:val="000D1559"/>
    <w:rsid w:val="000D1759"/>
    <w:rsid w:val="000D1980"/>
    <w:rsid w:val="000D1E7A"/>
    <w:rsid w:val="000D210D"/>
    <w:rsid w:val="000D2424"/>
    <w:rsid w:val="000D2476"/>
    <w:rsid w:val="000D278A"/>
    <w:rsid w:val="000D296B"/>
    <w:rsid w:val="000D2BB0"/>
    <w:rsid w:val="000D2BF7"/>
    <w:rsid w:val="000D2CC3"/>
    <w:rsid w:val="000D2CE6"/>
    <w:rsid w:val="000D317A"/>
    <w:rsid w:val="000D32B7"/>
    <w:rsid w:val="000D3469"/>
    <w:rsid w:val="000D36D7"/>
    <w:rsid w:val="000D38D4"/>
    <w:rsid w:val="000D3CF6"/>
    <w:rsid w:val="000D3D87"/>
    <w:rsid w:val="000D3D8E"/>
    <w:rsid w:val="000D4338"/>
    <w:rsid w:val="000D4AD2"/>
    <w:rsid w:val="000D4C2D"/>
    <w:rsid w:val="000D5454"/>
    <w:rsid w:val="000D5B5B"/>
    <w:rsid w:val="000D5D89"/>
    <w:rsid w:val="000D5DB0"/>
    <w:rsid w:val="000D6341"/>
    <w:rsid w:val="000D6740"/>
    <w:rsid w:val="000D6E2A"/>
    <w:rsid w:val="000D728B"/>
    <w:rsid w:val="000D729E"/>
    <w:rsid w:val="000D75AE"/>
    <w:rsid w:val="000D76C6"/>
    <w:rsid w:val="000D7A13"/>
    <w:rsid w:val="000D7D0F"/>
    <w:rsid w:val="000D7DDF"/>
    <w:rsid w:val="000D7E03"/>
    <w:rsid w:val="000E045F"/>
    <w:rsid w:val="000E049D"/>
    <w:rsid w:val="000E05C8"/>
    <w:rsid w:val="000E06B5"/>
    <w:rsid w:val="000E0CDA"/>
    <w:rsid w:val="000E0E71"/>
    <w:rsid w:val="000E1834"/>
    <w:rsid w:val="000E1CAF"/>
    <w:rsid w:val="000E1E68"/>
    <w:rsid w:val="000E22BC"/>
    <w:rsid w:val="000E2AB3"/>
    <w:rsid w:val="000E2D4F"/>
    <w:rsid w:val="000E2D5B"/>
    <w:rsid w:val="000E2D8C"/>
    <w:rsid w:val="000E2E35"/>
    <w:rsid w:val="000E33E2"/>
    <w:rsid w:val="000E3512"/>
    <w:rsid w:val="000E3996"/>
    <w:rsid w:val="000E3C23"/>
    <w:rsid w:val="000E3F95"/>
    <w:rsid w:val="000E4130"/>
    <w:rsid w:val="000E419C"/>
    <w:rsid w:val="000E4285"/>
    <w:rsid w:val="000E4366"/>
    <w:rsid w:val="000E4503"/>
    <w:rsid w:val="000E4581"/>
    <w:rsid w:val="000E46F3"/>
    <w:rsid w:val="000E4DA2"/>
    <w:rsid w:val="000E50B5"/>
    <w:rsid w:val="000E50FE"/>
    <w:rsid w:val="000E52B0"/>
    <w:rsid w:val="000E54B5"/>
    <w:rsid w:val="000E54BD"/>
    <w:rsid w:val="000E5651"/>
    <w:rsid w:val="000E5921"/>
    <w:rsid w:val="000E5B84"/>
    <w:rsid w:val="000E5DDA"/>
    <w:rsid w:val="000E5F67"/>
    <w:rsid w:val="000E6384"/>
    <w:rsid w:val="000E6404"/>
    <w:rsid w:val="000E6640"/>
    <w:rsid w:val="000E6660"/>
    <w:rsid w:val="000E69FD"/>
    <w:rsid w:val="000E6A13"/>
    <w:rsid w:val="000E6D8F"/>
    <w:rsid w:val="000E713C"/>
    <w:rsid w:val="000E71FE"/>
    <w:rsid w:val="000E77E0"/>
    <w:rsid w:val="000E7ECD"/>
    <w:rsid w:val="000F0354"/>
    <w:rsid w:val="000F0404"/>
    <w:rsid w:val="000F0C38"/>
    <w:rsid w:val="000F0E30"/>
    <w:rsid w:val="000F1D1E"/>
    <w:rsid w:val="000F1E36"/>
    <w:rsid w:val="000F1FC5"/>
    <w:rsid w:val="000F1FC6"/>
    <w:rsid w:val="000F266D"/>
    <w:rsid w:val="000F26F0"/>
    <w:rsid w:val="000F27FC"/>
    <w:rsid w:val="000F2B78"/>
    <w:rsid w:val="000F2F63"/>
    <w:rsid w:val="000F3877"/>
    <w:rsid w:val="000F3B39"/>
    <w:rsid w:val="000F3F7A"/>
    <w:rsid w:val="000F40C6"/>
    <w:rsid w:val="000F424F"/>
    <w:rsid w:val="000F426E"/>
    <w:rsid w:val="000F477F"/>
    <w:rsid w:val="000F49A3"/>
    <w:rsid w:val="000F4A21"/>
    <w:rsid w:val="000F4B02"/>
    <w:rsid w:val="000F4D3E"/>
    <w:rsid w:val="000F51C7"/>
    <w:rsid w:val="000F52D3"/>
    <w:rsid w:val="000F54A5"/>
    <w:rsid w:val="000F553F"/>
    <w:rsid w:val="000F5694"/>
    <w:rsid w:val="000F56A6"/>
    <w:rsid w:val="000F595E"/>
    <w:rsid w:val="000F5983"/>
    <w:rsid w:val="000F5D22"/>
    <w:rsid w:val="000F5FB0"/>
    <w:rsid w:val="000F611F"/>
    <w:rsid w:val="000F63B9"/>
    <w:rsid w:val="000F672E"/>
    <w:rsid w:val="000F6953"/>
    <w:rsid w:val="000F6BBC"/>
    <w:rsid w:val="000F6C39"/>
    <w:rsid w:val="000F6C93"/>
    <w:rsid w:val="000F7407"/>
    <w:rsid w:val="000F7411"/>
    <w:rsid w:val="000F793B"/>
    <w:rsid w:val="000F794D"/>
    <w:rsid w:val="000F7A9E"/>
    <w:rsid w:val="000F7AC1"/>
    <w:rsid w:val="000F7B5C"/>
    <w:rsid w:val="000F7FAC"/>
    <w:rsid w:val="001001A3"/>
    <w:rsid w:val="0010024E"/>
    <w:rsid w:val="001003ED"/>
    <w:rsid w:val="00100963"/>
    <w:rsid w:val="00100FBF"/>
    <w:rsid w:val="00101400"/>
    <w:rsid w:val="00101C5D"/>
    <w:rsid w:val="00101C7A"/>
    <w:rsid w:val="00101C8B"/>
    <w:rsid w:val="00101E21"/>
    <w:rsid w:val="00102409"/>
    <w:rsid w:val="00102619"/>
    <w:rsid w:val="0010275C"/>
    <w:rsid w:val="001029CF"/>
    <w:rsid w:val="00102A2B"/>
    <w:rsid w:val="00102FF0"/>
    <w:rsid w:val="00103845"/>
    <w:rsid w:val="00103A7D"/>
    <w:rsid w:val="00103AE9"/>
    <w:rsid w:val="00103D66"/>
    <w:rsid w:val="00104036"/>
    <w:rsid w:val="00104551"/>
    <w:rsid w:val="00104BF8"/>
    <w:rsid w:val="00104C47"/>
    <w:rsid w:val="00105570"/>
    <w:rsid w:val="00105E5A"/>
    <w:rsid w:val="001060BB"/>
    <w:rsid w:val="00106334"/>
    <w:rsid w:val="00106378"/>
    <w:rsid w:val="0010692E"/>
    <w:rsid w:val="00106B10"/>
    <w:rsid w:val="00106D14"/>
    <w:rsid w:val="001070AD"/>
    <w:rsid w:val="001071A3"/>
    <w:rsid w:val="001071D2"/>
    <w:rsid w:val="00107290"/>
    <w:rsid w:val="00107D15"/>
    <w:rsid w:val="00110393"/>
    <w:rsid w:val="001103F1"/>
    <w:rsid w:val="00110A6B"/>
    <w:rsid w:val="00110AC3"/>
    <w:rsid w:val="00110F95"/>
    <w:rsid w:val="00111639"/>
    <w:rsid w:val="00111870"/>
    <w:rsid w:val="00111968"/>
    <w:rsid w:val="00111DCA"/>
    <w:rsid w:val="0011236F"/>
    <w:rsid w:val="0011297B"/>
    <w:rsid w:val="00112C80"/>
    <w:rsid w:val="001130C2"/>
    <w:rsid w:val="00113361"/>
    <w:rsid w:val="00113DF7"/>
    <w:rsid w:val="0011409B"/>
    <w:rsid w:val="00114314"/>
    <w:rsid w:val="001146A5"/>
    <w:rsid w:val="00114D69"/>
    <w:rsid w:val="001153C3"/>
    <w:rsid w:val="0011546A"/>
    <w:rsid w:val="00115481"/>
    <w:rsid w:val="001155A6"/>
    <w:rsid w:val="001155C6"/>
    <w:rsid w:val="001155E6"/>
    <w:rsid w:val="0011565B"/>
    <w:rsid w:val="001157A0"/>
    <w:rsid w:val="001158FC"/>
    <w:rsid w:val="00115C9A"/>
    <w:rsid w:val="00115F4E"/>
    <w:rsid w:val="001160F9"/>
    <w:rsid w:val="00116421"/>
    <w:rsid w:val="00116773"/>
    <w:rsid w:val="001167A6"/>
    <w:rsid w:val="00116980"/>
    <w:rsid w:val="0011703A"/>
    <w:rsid w:val="001173F0"/>
    <w:rsid w:val="00117B84"/>
    <w:rsid w:val="00117D3E"/>
    <w:rsid w:val="00117F84"/>
    <w:rsid w:val="00119C94"/>
    <w:rsid w:val="001201B8"/>
    <w:rsid w:val="00120395"/>
    <w:rsid w:val="001203D1"/>
    <w:rsid w:val="00120888"/>
    <w:rsid w:val="00120926"/>
    <w:rsid w:val="00120C84"/>
    <w:rsid w:val="00120CCD"/>
    <w:rsid w:val="00120E73"/>
    <w:rsid w:val="00120F8C"/>
    <w:rsid w:val="00121055"/>
    <w:rsid w:val="00121246"/>
    <w:rsid w:val="001213DF"/>
    <w:rsid w:val="0012166C"/>
    <w:rsid w:val="001221DD"/>
    <w:rsid w:val="0012246B"/>
    <w:rsid w:val="0012269A"/>
    <w:rsid w:val="00122897"/>
    <w:rsid w:val="001229C0"/>
    <w:rsid w:val="00122E84"/>
    <w:rsid w:val="00122FF4"/>
    <w:rsid w:val="0012310F"/>
    <w:rsid w:val="00123492"/>
    <w:rsid w:val="00123A06"/>
    <w:rsid w:val="00123B58"/>
    <w:rsid w:val="00123C17"/>
    <w:rsid w:val="001243BC"/>
    <w:rsid w:val="0012496A"/>
    <w:rsid w:val="00124ACA"/>
    <w:rsid w:val="00124B08"/>
    <w:rsid w:val="00124BD4"/>
    <w:rsid w:val="00124CF0"/>
    <w:rsid w:val="00124EF3"/>
    <w:rsid w:val="001258F3"/>
    <w:rsid w:val="00125BE6"/>
    <w:rsid w:val="00125C60"/>
    <w:rsid w:val="00125E53"/>
    <w:rsid w:val="00125F98"/>
    <w:rsid w:val="0012645F"/>
    <w:rsid w:val="001266CD"/>
    <w:rsid w:val="00126A4F"/>
    <w:rsid w:val="00126DA7"/>
    <w:rsid w:val="00126E9B"/>
    <w:rsid w:val="00126E9D"/>
    <w:rsid w:val="001270EF"/>
    <w:rsid w:val="001273A5"/>
    <w:rsid w:val="00130164"/>
    <w:rsid w:val="00130ECF"/>
    <w:rsid w:val="00130FED"/>
    <w:rsid w:val="0013136F"/>
    <w:rsid w:val="001317C6"/>
    <w:rsid w:val="001317D9"/>
    <w:rsid w:val="001317FA"/>
    <w:rsid w:val="001318DC"/>
    <w:rsid w:val="00131AAD"/>
    <w:rsid w:val="00131B9B"/>
    <w:rsid w:val="0013262D"/>
    <w:rsid w:val="00132F53"/>
    <w:rsid w:val="00133157"/>
    <w:rsid w:val="0013411C"/>
    <w:rsid w:val="00134830"/>
    <w:rsid w:val="00135165"/>
    <w:rsid w:val="0013519A"/>
    <w:rsid w:val="001353CA"/>
    <w:rsid w:val="001353DD"/>
    <w:rsid w:val="00135A5F"/>
    <w:rsid w:val="00136056"/>
    <w:rsid w:val="0013624B"/>
    <w:rsid w:val="0013659A"/>
    <w:rsid w:val="00136698"/>
    <w:rsid w:val="001368CA"/>
    <w:rsid w:val="00136A07"/>
    <w:rsid w:val="001370A0"/>
    <w:rsid w:val="00137386"/>
    <w:rsid w:val="00137A01"/>
    <w:rsid w:val="00137A40"/>
    <w:rsid w:val="00137F28"/>
    <w:rsid w:val="0014021F"/>
    <w:rsid w:val="001402C5"/>
    <w:rsid w:val="001403A6"/>
    <w:rsid w:val="001403EE"/>
    <w:rsid w:val="00140F02"/>
    <w:rsid w:val="00141822"/>
    <w:rsid w:val="0014192B"/>
    <w:rsid w:val="001419FC"/>
    <w:rsid w:val="00142006"/>
    <w:rsid w:val="001423F5"/>
    <w:rsid w:val="001427BC"/>
    <w:rsid w:val="00142C05"/>
    <w:rsid w:val="00142D0A"/>
    <w:rsid w:val="00142DFF"/>
    <w:rsid w:val="00142E18"/>
    <w:rsid w:val="00142F0C"/>
    <w:rsid w:val="001431BF"/>
    <w:rsid w:val="001431F1"/>
    <w:rsid w:val="0014351A"/>
    <w:rsid w:val="00143895"/>
    <w:rsid w:val="001438BB"/>
    <w:rsid w:val="0014398C"/>
    <w:rsid w:val="00143B8E"/>
    <w:rsid w:val="00143CDD"/>
    <w:rsid w:val="00143EB8"/>
    <w:rsid w:val="0014401B"/>
    <w:rsid w:val="0014407E"/>
    <w:rsid w:val="0014412B"/>
    <w:rsid w:val="0014424A"/>
    <w:rsid w:val="0014446E"/>
    <w:rsid w:val="0014468D"/>
    <w:rsid w:val="00144CE4"/>
    <w:rsid w:val="00144D60"/>
    <w:rsid w:val="00144D8A"/>
    <w:rsid w:val="001450E1"/>
    <w:rsid w:val="001451CC"/>
    <w:rsid w:val="0014528A"/>
    <w:rsid w:val="00145726"/>
    <w:rsid w:val="00145863"/>
    <w:rsid w:val="001459A3"/>
    <w:rsid w:val="00145A83"/>
    <w:rsid w:val="0014617B"/>
    <w:rsid w:val="00146298"/>
    <w:rsid w:val="00146D33"/>
    <w:rsid w:val="00146F83"/>
    <w:rsid w:val="001473DE"/>
    <w:rsid w:val="00147804"/>
    <w:rsid w:val="00147945"/>
    <w:rsid w:val="00147CAB"/>
    <w:rsid w:val="00150315"/>
    <w:rsid w:val="001505E1"/>
    <w:rsid w:val="00150613"/>
    <w:rsid w:val="0015084B"/>
    <w:rsid w:val="00150860"/>
    <w:rsid w:val="00150C06"/>
    <w:rsid w:val="00150CEE"/>
    <w:rsid w:val="00150F34"/>
    <w:rsid w:val="00151572"/>
    <w:rsid w:val="00151580"/>
    <w:rsid w:val="00151CE4"/>
    <w:rsid w:val="00151DBE"/>
    <w:rsid w:val="00151EE5"/>
    <w:rsid w:val="00152549"/>
    <w:rsid w:val="00152597"/>
    <w:rsid w:val="00152BCD"/>
    <w:rsid w:val="00152CD9"/>
    <w:rsid w:val="00152FEC"/>
    <w:rsid w:val="00153265"/>
    <w:rsid w:val="00153394"/>
    <w:rsid w:val="001533C7"/>
    <w:rsid w:val="001533CA"/>
    <w:rsid w:val="001537C5"/>
    <w:rsid w:val="00153889"/>
    <w:rsid w:val="0015389F"/>
    <w:rsid w:val="00153B96"/>
    <w:rsid w:val="00153D2C"/>
    <w:rsid w:val="001542B0"/>
    <w:rsid w:val="0015450D"/>
    <w:rsid w:val="00154550"/>
    <w:rsid w:val="0015494A"/>
    <w:rsid w:val="00154A8A"/>
    <w:rsid w:val="00155001"/>
    <w:rsid w:val="00155208"/>
    <w:rsid w:val="0015577C"/>
    <w:rsid w:val="001557E6"/>
    <w:rsid w:val="001559C1"/>
    <w:rsid w:val="0015604B"/>
    <w:rsid w:val="001565DC"/>
    <w:rsid w:val="001565EF"/>
    <w:rsid w:val="00156BF9"/>
    <w:rsid w:val="00156D63"/>
    <w:rsid w:val="00156E1F"/>
    <w:rsid w:val="00157123"/>
    <w:rsid w:val="0015719E"/>
    <w:rsid w:val="00157426"/>
    <w:rsid w:val="0015755C"/>
    <w:rsid w:val="00157568"/>
    <w:rsid w:val="0015763F"/>
    <w:rsid w:val="00157A8A"/>
    <w:rsid w:val="00160078"/>
    <w:rsid w:val="00160519"/>
    <w:rsid w:val="00160936"/>
    <w:rsid w:val="00160937"/>
    <w:rsid w:val="00160C1B"/>
    <w:rsid w:val="00161174"/>
    <w:rsid w:val="001612A8"/>
    <w:rsid w:val="0016157A"/>
    <w:rsid w:val="0016189E"/>
    <w:rsid w:val="00161910"/>
    <w:rsid w:val="0016214D"/>
    <w:rsid w:val="0016242E"/>
    <w:rsid w:val="001626C9"/>
    <w:rsid w:val="0016296F"/>
    <w:rsid w:val="00162AA7"/>
    <w:rsid w:val="00162ADC"/>
    <w:rsid w:val="00162D1D"/>
    <w:rsid w:val="00163268"/>
    <w:rsid w:val="0016395D"/>
    <w:rsid w:val="00164971"/>
    <w:rsid w:val="00164BE8"/>
    <w:rsid w:val="00164C6B"/>
    <w:rsid w:val="0016605C"/>
    <w:rsid w:val="001660EA"/>
    <w:rsid w:val="00166135"/>
    <w:rsid w:val="00166156"/>
    <w:rsid w:val="00166588"/>
    <w:rsid w:val="001667D9"/>
    <w:rsid w:val="00166818"/>
    <w:rsid w:val="001668DC"/>
    <w:rsid w:val="00166C12"/>
    <w:rsid w:val="00166C5A"/>
    <w:rsid w:val="00166DF6"/>
    <w:rsid w:val="0016709F"/>
    <w:rsid w:val="00167253"/>
    <w:rsid w:val="00167390"/>
    <w:rsid w:val="001673CC"/>
    <w:rsid w:val="0016795E"/>
    <w:rsid w:val="001679C2"/>
    <w:rsid w:val="0017021C"/>
    <w:rsid w:val="0017063D"/>
    <w:rsid w:val="00170673"/>
    <w:rsid w:val="00170762"/>
    <w:rsid w:val="00170A26"/>
    <w:rsid w:val="0017133D"/>
    <w:rsid w:val="001714AA"/>
    <w:rsid w:val="0017187A"/>
    <w:rsid w:val="00171A94"/>
    <w:rsid w:val="00171EA7"/>
    <w:rsid w:val="00172075"/>
    <w:rsid w:val="00172095"/>
    <w:rsid w:val="00172516"/>
    <w:rsid w:val="00172AB0"/>
    <w:rsid w:val="00172BAE"/>
    <w:rsid w:val="001730F7"/>
    <w:rsid w:val="0017341E"/>
    <w:rsid w:val="00173434"/>
    <w:rsid w:val="001734EF"/>
    <w:rsid w:val="0017358B"/>
    <w:rsid w:val="00173C61"/>
    <w:rsid w:val="00173F90"/>
    <w:rsid w:val="0017408C"/>
    <w:rsid w:val="001744B0"/>
    <w:rsid w:val="00174670"/>
    <w:rsid w:val="00174693"/>
    <w:rsid w:val="001746CF"/>
    <w:rsid w:val="00174E94"/>
    <w:rsid w:val="00174F7F"/>
    <w:rsid w:val="001752E7"/>
    <w:rsid w:val="00175470"/>
    <w:rsid w:val="00175A0C"/>
    <w:rsid w:val="00175D91"/>
    <w:rsid w:val="00175DDA"/>
    <w:rsid w:val="00175EE0"/>
    <w:rsid w:val="001766F4"/>
    <w:rsid w:val="00177198"/>
    <w:rsid w:val="001771E6"/>
    <w:rsid w:val="001775F5"/>
    <w:rsid w:val="00177B3F"/>
    <w:rsid w:val="00177D7D"/>
    <w:rsid w:val="001804E0"/>
    <w:rsid w:val="00180586"/>
    <w:rsid w:val="00180634"/>
    <w:rsid w:val="001808A5"/>
    <w:rsid w:val="00180AAB"/>
    <w:rsid w:val="00180B6A"/>
    <w:rsid w:val="001810EB"/>
    <w:rsid w:val="00181218"/>
    <w:rsid w:val="001817BE"/>
    <w:rsid w:val="001819D2"/>
    <w:rsid w:val="00181AF2"/>
    <w:rsid w:val="00181C44"/>
    <w:rsid w:val="00181E88"/>
    <w:rsid w:val="00181EF4"/>
    <w:rsid w:val="00181FAD"/>
    <w:rsid w:val="00182022"/>
    <w:rsid w:val="0018218E"/>
    <w:rsid w:val="00182480"/>
    <w:rsid w:val="00182582"/>
    <w:rsid w:val="0018258A"/>
    <w:rsid w:val="0018260A"/>
    <w:rsid w:val="001828D3"/>
    <w:rsid w:val="00182A2F"/>
    <w:rsid w:val="00182C37"/>
    <w:rsid w:val="00182E7D"/>
    <w:rsid w:val="00182EC0"/>
    <w:rsid w:val="00182F0E"/>
    <w:rsid w:val="00183064"/>
    <w:rsid w:val="0018426E"/>
    <w:rsid w:val="0018433F"/>
    <w:rsid w:val="00184484"/>
    <w:rsid w:val="00184623"/>
    <w:rsid w:val="001852FF"/>
    <w:rsid w:val="00185415"/>
    <w:rsid w:val="001857B3"/>
    <w:rsid w:val="00185E94"/>
    <w:rsid w:val="00185E98"/>
    <w:rsid w:val="001861EF"/>
    <w:rsid w:val="001864A2"/>
    <w:rsid w:val="0018672B"/>
    <w:rsid w:val="00186BDE"/>
    <w:rsid w:val="00186D0F"/>
    <w:rsid w:val="00187244"/>
    <w:rsid w:val="001872B3"/>
    <w:rsid w:val="00187AC8"/>
    <w:rsid w:val="00187AE4"/>
    <w:rsid w:val="00187B67"/>
    <w:rsid w:val="00190001"/>
    <w:rsid w:val="00190101"/>
    <w:rsid w:val="001901DD"/>
    <w:rsid w:val="001904DD"/>
    <w:rsid w:val="001906C8"/>
    <w:rsid w:val="001912ED"/>
    <w:rsid w:val="00191548"/>
    <w:rsid w:val="001919F8"/>
    <w:rsid w:val="00191DA8"/>
    <w:rsid w:val="0019208A"/>
    <w:rsid w:val="00192685"/>
    <w:rsid w:val="001929E6"/>
    <w:rsid w:val="00192C31"/>
    <w:rsid w:val="00192E70"/>
    <w:rsid w:val="00192EFE"/>
    <w:rsid w:val="0019333C"/>
    <w:rsid w:val="0019359D"/>
    <w:rsid w:val="00193D03"/>
    <w:rsid w:val="00193D0B"/>
    <w:rsid w:val="00193D92"/>
    <w:rsid w:val="00193DA2"/>
    <w:rsid w:val="001940D0"/>
    <w:rsid w:val="001941AC"/>
    <w:rsid w:val="001942AE"/>
    <w:rsid w:val="0019443D"/>
    <w:rsid w:val="00194695"/>
    <w:rsid w:val="001946CB"/>
    <w:rsid w:val="00194D2A"/>
    <w:rsid w:val="00194D66"/>
    <w:rsid w:val="00194E3B"/>
    <w:rsid w:val="0019533F"/>
    <w:rsid w:val="001960A7"/>
    <w:rsid w:val="001965B4"/>
    <w:rsid w:val="00196C78"/>
    <w:rsid w:val="00196F09"/>
    <w:rsid w:val="001973AF"/>
    <w:rsid w:val="001A0240"/>
    <w:rsid w:val="001A036F"/>
    <w:rsid w:val="001A048C"/>
    <w:rsid w:val="001A057B"/>
    <w:rsid w:val="001A0DE8"/>
    <w:rsid w:val="001A1031"/>
    <w:rsid w:val="001A1105"/>
    <w:rsid w:val="001A11B9"/>
    <w:rsid w:val="001A1347"/>
    <w:rsid w:val="001A14B0"/>
    <w:rsid w:val="001A14EC"/>
    <w:rsid w:val="001A17CF"/>
    <w:rsid w:val="001A1B87"/>
    <w:rsid w:val="001A1EE3"/>
    <w:rsid w:val="001A1FA8"/>
    <w:rsid w:val="001A232B"/>
    <w:rsid w:val="001A2A8E"/>
    <w:rsid w:val="001A31FF"/>
    <w:rsid w:val="001A334F"/>
    <w:rsid w:val="001A3BB0"/>
    <w:rsid w:val="001A3F41"/>
    <w:rsid w:val="001A4157"/>
    <w:rsid w:val="001A429D"/>
    <w:rsid w:val="001A46FA"/>
    <w:rsid w:val="001A4904"/>
    <w:rsid w:val="001A49A0"/>
    <w:rsid w:val="001A4AB8"/>
    <w:rsid w:val="001A4B9E"/>
    <w:rsid w:val="001A4C6D"/>
    <w:rsid w:val="001A4ED2"/>
    <w:rsid w:val="001A53CB"/>
    <w:rsid w:val="001A5CE3"/>
    <w:rsid w:val="001A5FC7"/>
    <w:rsid w:val="001A6132"/>
    <w:rsid w:val="001A6152"/>
    <w:rsid w:val="001A6323"/>
    <w:rsid w:val="001A6C87"/>
    <w:rsid w:val="001A7762"/>
    <w:rsid w:val="001A7ABF"/>
    <w:rsid w:val="001A7D82"/>
    <w:rsid w:val="001B001D"/>
    <w:rsid w:val="001B00FF"/>
    <w:rsid w:val="001B0388"/>
    <w:rsid w:val="001B04B8"/>
    <w:rsid w:val="001B06F2"/>
    <w:rsid w:val="001B0C07"/>
    <w:rsid w:val="001B17EA"/>
    <w:rsid w:val="001B1BB6"/>
    <w:rsid w:val="001B1F75"/>
    <w:rsid w:val="001B220E"/>
    <w:rsid w:val="001B232E"/>
    <w:rsid w:val="001B29E5"/>
    <w:rsid w:val="001B30A5"/>
    <w:rsid w:val="001B3909"/>
    <w:rsid w:val="001B39EB"/>
    <w:rsid w:val="001B3E93"/>
    <w:rsid w:val="001B402C"/>
    <w:rsid w:val="001B479F"/>
    <w:rsid w:val="001B490A"/>
    <w:rsid w:val="001B4CDB"/>
    <w:rsid w:val="001B5107"/>
    <w:rsid w:val="001B52A6"/>
    <w:rsid w:val="001B547F"/>
    <w:rsid w:val="001B550C"/>
    <w:rsid w:val="001B5613"/>
    <w:rsid w:val="001B5719"/>
    <w:rsid w:val="001B6028"/>
    <w:rsid w:val="001B6043"/>
    <w:rsid w:val="001B62ED"/>
    <w:rsid w:val="001B68B9"/>
    <w:rsid w:val="001B69F7"/>
    <w:rsid w:val="001B72F5"/>
    <w:rsid w:val="001B7AFA"/>
    <w:rsid w:val="001B7CB0"/>
    <w:rsid w:val="001C01D4"/>
    <w:rsid w:val="001C05FB"/>
    <w:rsid w:val="001C07D2"/>
    <w:rsid w:val="001C09F9"/>
    <w:rsid w:val="001C0B77"/>
    <w:rsid w:val="001C0D26"/>
    <w:rsid w:val="001C0E0A"/>
    <w:rsid w:val="001C0EE6"/>
    <w:rsid w:val="001C122C"/>
    <w:rsid w:val="001C1238"/>
    <w:rsid w:val="001C195D"/>
    <w:rsid w:val="001C1B11"/>
    <w:rsid w:val="001C1BB7"/>
    <w:rsid w:val="001C1CC3"/>
    <w:rsid w:val="001C1E2E"/>
    <w:rsid w:val="001C230E"/>
    <w:rsid w:val="001C23A6"/>
    <w:rsid w:val="001C2455"/>
    <w:rsid w:val="001C25A0"/>
    <w:rsid w:val="001C2814"/>
    <w:rsid w:val="001C2820"/>
    <w:rsid w:val="001C2B4D"/>
    <w:rsid w:val="001C2C95"/>
    <w:rsid w:val="001C2CF1"/>
    <w:rsid w:val="001C2F74"/>
    <w:rsid w:val="001C3315"/>
    <w:rsid w:val="001C333E"/>
    <w:rsid w:val="001C391B"/>
    <w:rsid w:val="001C394A"/>
    <w:rsid w:val="001C39FC"/>
    <w:rsid w:val="001C3A18"/>
    <w:rsid w:val="001C4316"/>
    <w:rsid w:val="001C4322"/>
    <w:rsid w:val="001C4495"/>
    <w:rsid w:val="001C4D6A"/>
    <w:rsid w:val="001C4DB9"/>
    <w:rsid w:val="001C4F82"/>
    <w:rsid w:val="001C530D"/>
    <w:rsid w:val="001C55CC"/>
    <w:rsid w:val="001C5948"/>
    <w:rsid w:val="001C5A1D"/>
    <w:rsid w:val="001C5D03"/>
    <w:rsid w:val="001C5E53"/>
    <w:rsid w:val="001C63C8"/>
    <w:rsid w:val="001C676E"/>
    <w:rsid w:val="001C67C4"/>
    <w:rsid w:val="001C6C14"/>
    <w:rsid w:val="001C6C1E"/>
    <w:rsid w:val="001C6DD4"/>
    <w:rsid w:val="001C71F1"/>
    <w:rsid w:val="001C72EB"/>
    <w:rsid w:val="001C7368"/>
    <w:rsid w:val="001C7A75"/>
    <w:rsid w:val="001C7B71"/>
    <w:rsid w:val="001C7D43"/>
    <w:rsid w:val="001C7DB1"/>
    <w:rsid w:val="001D0524"/>
    <w:rsid w:val="001D06C1"/>
    <w:rsid w:val="001D07C3"/>
    <w:rsid w:val="001D0BC5"/>
    <w:rsid w:val="001D0C28"/>
    <w:rsid w:val="001D0DF5"/>
    <w:rsid w:val="001D138D"/>
    <w:rsid w:val="001D1442"/>
    <w:rsid w:val="001D1636"/>
    <w:rsid w:val="001D1BE3"/>
    <w:rsid w:val="001D2300"/>
    <w:rsid w:val="001D23DF"/>
    <w:rsid w:val="001D282F"/>
    <w:rsid w:val="001D2F73"/>
    <w:rsid w:val="001D3764"/>
    <w:rsid w:val="001D38FF"/>
    <w:rsid w:val="001D3913"/>
    <w:rsid w:val="001D3977"/>
    <w:rsid w:val="001D3CD8"/>
    <w:rsid w:val="001D4241"/>
    <w:rsid w:val="001D4755"/>
    <w:rsid w:val="001D494C"/>
    <w:rsid w:val="001D4E07"/>
    <w:rsid w:val="001D52D7"/>
    <w:rsid w:val="001D53EE"/>
    <w:rsid w:val="001D5A44"/>
    <w:rsid w:val="001D5CB1"/>
    <w:rsid w:val="001D5FD1"/>
    <w:rsid w:val="001D60D6"/>
    <w:rsid w:val="001D6159"/>
    <w:rsid w:val="001D6906"/>
    <w:rsid w:val="001D6AB8"/>
    <w:rsid w:val="001D6B7D"/>
    <w:rsid w:val="001D6C6F"/>
    <w:rsid w:val="001D6CC7"/>
    <w:rsid w:val="001D6F24"/>
    <w:rsid w:val="001D7011"/>
    <w:rsid w:val="001D7517"/>
    <w:rsid w:val="001D757B"/>
    <w:rsid w:val="001D7606"/>
    <w:rsid w:val="001D783F"/>
    <w:rsid w:val="001D7C21"/>
    <w:rsid w:val="001D7D1B"/>
    <w:rsid w:val="001E066F"/>
    <w:rsid w:val="001E067B"/>
    <w:rsid w:val="001E0877"/>
    <w:rsid w:val="001E1023"/>
    <w:rsid w:val="001E10AD"/>
    <w:rsid w:val="001E10AE"/>
    <w:rsid w:val="001E160D"/>
    <w:rsid w:val="001E1631"/>
    <w:rsid w:val="001E2372"/>
    <w:rsid w:val="001E280D"/>
    <w:rsid w:val="001E2844"/>
    <w:rsid w:val="001E2FA3"/>
    <w:rsid w:val="001E300D"/>
    <w:rsid w:val="001E35E1"/>
    <w:rsid w:val="001E3A6F"/>
    <w:rsid w:val="001E3AC3"/>
    <w:rsid w:val="001E3ECF"/>
    <w:rsid w:val="001E4623"/>
    <w:rsid w:val="001E486E"/>
    <w:rsid w:val="001E50B5"/>
    <w:rsid w:val="001E53CF"/>
    <w:rsid w:val="001E5D1C"/>
    <w:rsid w:val="001E60BB"/>
    <w:rsid w:val="001E6113"/>
    <w:rsid w:val="001E63D2"/>
    <w:rsid w:val="001E63E0"/>
    <w:rsid w:val="001E6435"/>
    <w:rsid w:val="001E665C"/>
    <w:rsid w:val="001E6B90"/>
    <w:rsid w:val="001E6CFD"/>
    <w:rsid w:val="001E6DFB"/>
    <w:rsid w:val="001E6F13"/>
    <w:rsid w:val="001E70FB"/>
    <w:rsid w:val="001F0626"/>
    <w:rsid w:val="001F06FB"/>
    <w:rsid w:val="001F0718"/>
    <w:rsid w:val="001F0998"/>
    <w:rsid w:val="001F0C8A"/>
    <w:rsid w:val="001F0C94"/>
    <w:rsid w:val="001F0CE3"/>
    <w:rsid w:val="001F176B"/>
    <w:rsid w:val="001F18C1"/>
    <w:rsid w:val="001F1961"/>
    <w:rsid w:val="001F1BCC"/>
    <w:rsid w:val="001F2087"/>
    <w:rsid w:val="001F20AD"/>
    <w:rsid w:val="001F23DB"/>
    <w:rsid w:val="001F242B"/>
    <w:rsid w:val="001F27BC"/>
    <w:rsid w:val="001F2978"/>
    <w:rsid w:val="001F2CE1"/>
    <w:rsid w:val="001F2D4F"/>
    <w:rsid w:val="001F2DBD"/>
    <w:rsid w:val="001F2E77"/>
    <w:rsid w:val="001F2F1D"/>
    <w:rsid w:val="001F2FB9"/>
    <w:rsid w:val="001F3233"/>
    <w:rsid w:val="001F3FE6"/>
    <w:rsid w:val="001F4241"/>
    <w:rsid w:val="001F45CA"/>
    <w:rsid w:val="001F481E"/>
    <w:rsid w:val="001F4F02"/>
    <w:rsid w:val="001F529F"/>
    <w:rsid w:val="001F55BE"/>
    <w:rsid w:val="001F582A"/>
    <w:rsid w:val="001F6318"/>
    <w:rsid w:val="001F6876"/>
    <w:rsid w:val="001F689C"/>
    <w:rsid w:val="001F68FD"/>
    <w:rsid w:val="001F6B33"/>
    <w:rsid w:val="001F6C02"/>
    <w:rsid w:val="001F71AE"/>
    <w:rsid w:val="001F71BB"/>
    <w:rsid w:val="001F736E"/>
    <w:rsid w:val="001F74F9"/>
    <w:rsid w:val="001F7697"/>
    <w:rsid w:val="001F78ED"/>
    <w:rsid w:val="001F7B5B"/>
    <w:rsid w:val="001F7C25"/>
    <w:rsid w:val="001F7CE4"/>
    <w:rsid w:val="001F7D02"/>
    <w:rsid w:val="001F7F3C"/>
    <w:rsid w:val="00200190"/>
    <w:rsid w:val="002001CA"/>
    <w:rsid w:val="002005BA"/>
    <w:rsid w:val="0020096A"/>
    <w:rsid w:val="00200AB1"/>
    <w:rsid w:val="00200B33"/>
    <w:rsid w:val="00200DD1"/>
    <w:rsid w:val="00200E03"/>
    <w:rsid w:val="0020145F"/>
    <w:rsid w:val="0020171F"/>
    <w:rsid w:val="002019D7"/>
    <w:rsid w:val="00201BAB"/>
    <w:rsid w:val="00202309"/>
    <w:rsid w:val="002026D6"/>
    <w:rsid w:val="00202D08"/>
    <w:rsid w:val="00202F88"/>
    <w:rsid w:val="002033A7"/>
    <w:rsid w:val="00203737"/>
    <w:rsid w:val="00203B12"/>
    <w:rsid w:val="00203D5D"/>
    <w:rsid w:val="00204101"/>
    <w:rsid w:val="002042D4"/>
    <w:rsid w:val="00204330"/>
    <w:rsid w:val="00204B76"/>
    <w:rsid w:val="00204F1F"/>
    <w:rsid w:val="00205200"/>
    <w:rsid w:val="0020526E"/>
    <w:rsid w:val="002052D9"/>
    <w:rsid w:val="0020545D"/>
    <w:rsid w:val="0020573C"/>
    <w:rsid w:val="0020585C"/>
    <w:rsid w:val="00205BD8"/>
    <w:rsid w:val="00205EE9"/>
    <w:rsid w:val="0020600F"/>
    <w:rsid w:val="00206099"/>
    <w:rsid w:val="00206410"/>
    <w:rsid w:val="0020688E"/>
    <w:rsid w:val="00206DA7"/>
    <w:rsid w:val="002072FC"/>
    <w:rsid w:val="002074EF"/>
    <w:rsid w:val="0020764C"/>
    <w:rsid w:val="002077F2"/>
    <w:rsid w:val="002078DB"/>
    <w:rsid w:val="002079A3"/>
    <w:rsid w:val="00207B8C"/>
    <w:rsid w:val="00207E8E"/>
    <w:rsid w:val="00210307"/>
    <w:rsid w:val="002104B8"/>
    <w:rsid w:val="002108F9"/>
    <w:rsid w:val="00210AD4"/>
    <w:rsid w:val="00210F16"/>
    <w:rsid w:val="002111FD"/>
    <w:rsid w:val="00211283"/>
    <w:rsid w:val="002116FB"/>
    <w:rsid w:val="00211CB6"/>
    <w:rsid w:val="00211E79"/>
    <w:rsid w:val="00212B3B"/>
    <w:rsid w:val="002133D1"/>
    <w:rsid w:val="002139A6"/>
    <w:rsid w:val="00213B69"/>
    <w:rsid w:val="00213CF2"/>
    <w:rsid w:val="002144FB"/>
    <w:rsid w:val="00214503"/>
    <w:rsid w:val="00214554"/>
    <w:rsid w:val="00214B00"/>
    <w:rsid w:val="00214B03"/>
    <w:rsid w:val="00214BF8"/>
    <w:rsid w:val="00214D12"/>
    <w:rsid w:val="00214D8C"/>
    <w:rsid w:val="00215005"/>
    <w:rsid w:val="0021530A"/>
    <w:rsid w:val="002153C6"/>
    <w:rsid w:val="00215617"/>
    <w:rsid w:val="0021566C"/>
    <w:rsid w:val="00215A80"/>
    <w:rsid w:val="00216019"/>
    <w:rsid w:val="00216105"/>
    <w:rsid w:val="00216581"/>
    <w:rsid w:val="0021662D"/>
    <w:rsid w:val="00216ADC"/>
    <w:rsid w:val="00216E97"/>
    <w:rsid w:val="00216E9B"/>
    <w:rsid w:val="00216EC1"/>
    <w:rsid w:val="00217411"/>
    <w:rsid w:val="00217472"/>
    <w:rsid w:val="00217786"/>
    <w:rsid w:val="00217932"/>
    <w:rsid w:val="00217C2B"/>
    <w:rsid w:val="00217EB5"/>
    <w:rsid w:val="002202F7"/>
    <w:rsid w:val="002204E2"/>
    <w:rsid w:val="00220506"/>
    <w:rsid w:val="00220568"/>
    <w:rsid w:val="0022064F"/>
    <w:rsid w:val="002207ED"/>
    <w:rsid w:val="00220E24"/>
    <w:rsid w:val="00220FA1"/>
    <w:rsid w:val="002210F0"/>
    <w:rsid w:val="0022131E"/>
    <w:rsid w:val="002215B4"/>
    <w:rsid w:val="002216F1"/>
    <w:rsid w:val="0022173D"/>
    <w:rsid w:val="002217EE"/>
    <w:rsid w:val="00221AAC"/>
    <w:rsid w:val="00221B22"/>
    <w:rsid w:val="00221B43"/>
    <w:rsid w:val="00221BF0"/>
    <w:rsid w:val="00221E29"/>
    <w:rsid w:val="00222185"/>
    <w:rsid w:val="00222435"/>
    <w:rsid w:val="002227DB"/>
    <w:rsid w:val="00222941"/>
    <w:rsid w:val="00222E1F"/>
    <w:rsid w:val="00222E92"/>
    <w:rsid w:val="00222F20"/>
    <w:rsid w:val="00222F65"/>
    <w:rsid w:val="00222F99"/>
    <w:rsid w:val="002230FF"/>
    <w:rsid w:val="00223571"/>
    <w:rsid w:val="00223C04"/>
    <w:rsid w:val="00223EDE"/>
    <w:rsid w:val="0022510A"/>
    <w:rsid w:val="00225309"/>
    <w:rsid w:val="002254D8"/>
    <w:rsid w:val="00225818"/>
    <w:rsid w:val="00225E24"/>
    <w:rsid w:val="002262C3"/>
    <w:rsid w:val="0022675C"/>
    <w:rsid w:val="00226E53"/>
    <w:rsid w:val="00227202"/>
    <w:rsid w:val="00227398"/>
    <w:rsid w:val="002276EA"/>
    <w:rsid w:val="00227DFF"/>
    <w:rsid w:val="00230063"/>
    <w:rsid w:val="002306AA"/>
    <w:rsid w:val="00230801"/>
    <w:rsid w:val="00230B89"/>
    <w:rsid w:val="00230D19"/>
    <w:rsid w:val="00230EDA"/>
    <w:rsid w:val="00231427"/>
    <w:rsid w:val="00231889"/>
    <w:rsid w:val="00231935"/>
    <w:rsid w:val="002319A3"/>
    <w:rsid w:val="00232308"/>
    <w:rsid w:val="002328E7"/>
    <w:rsid w:val="00232EE2"/>
    <w:rsid w:val="00233197"/>
    <w:rsid w:val="0023328B"/>
    <w:rsid w:val="002336E7"/>
    <w:rsid w:val="0023375C"/>
    <w:rsid w:val="00233D2B"/>
    <w:rsid w:val="00233D7E"/>
    <w:rsid w:val="00233E2B"/>
    <w:rsid w:val="00233F96"/>
    <w:rsid w:val="0023424B"/>
    <w:rsid w:val="0023457D"/>
    <w:rsid w:val="002346D9"/>
    <w:rsid w:val="00234A14"/>
    <w:rsid w:val="002354D0"/>
    <w:rsid w:val="0023597E"/>
    <w:rsid w:val="00235F57"/>
    <w:rsid w:val="00235F58"/>
    <w:rsid w:val="002361A0"/>
    <w:rsid w:val="00236439"/>
    <w:rsid w:val="00236528"/>
    <w:rsid w:val="00236C8D"/>
    <w:rsid w:val="00236D5B"/>
    <w:rsid w:val="0023735C"/>
    <w:rsid w:val="002373AB"/>
    <w:rsid w:val="00237469"/>
    <w:rsid w:val="00237969"/>
    <w:rsid w:val="0024021D"/>
    <w:rsid w:val="00240359"/>
    <w:rsid w:val="002405A4"/>
    <w:rsid w:val="00240776"/>
    <w:rsid w:val="00240A75"/>
    <w:rsid w:val="00240BA7"/>
    <w:rsid w:val="002410C4"/>
    <w:rsid w:val="00241560"/>
    <w:rsid w:val="00242B04"/>
    <w:rsid w:val="00242D86"/>
    <w:rsid w:val="002434D1"/>
    <w:rsid w:val="00243B60"/>
    <w:rsid w:val="00243D48"/>
    <w:rsid w:val="00243D8E"/>
    <w:rsid w:val="002441F7"/>
    <w:rsid w:val="0024434F"/>
    <w:rsid w:val="0024445B"/>
    <w:rsid w:val="0024473D"/>
    <w:rsid w:val="00244869"/>
    <w:rsid w:val="00244AD8"/>
    <w:rsid w:val="00244E0B"/>
    <w:rsid w:val="00244F59"/>
    <w:rsid w:val="00245260"/>
    <w:rsid w:val="00245377"/>
    <w:rsid w:val="002454FC"/>
    <w:rsid w:val="0024574E"/>
    <w:rsid w:val="00245A4D"/>
    <w:rsid w:val="00245A78"/>
    <w:rsid w:val="00245BEA"/>
    <w:rsid w:val="00245E5B"/>
    <w:rsid w:val="00245EBB"/>
    <w:rsid w:val="00245EF1"/>
    <w:rsid w:val="00246022"/>
    <w:rsid w:val="00246115"/>
    <w:rsid w:val="00246305"/>
    <w:rsid w:val="00246308"/>
    <w:rsid w:val="0024646F"/>
    <w:rsid w:val="002465AE"/>
    <w:rsid w:val="0024676E"/>
    <w:rsid w:val="002467D6"/>
    <w:rsid w:val="00246852"/>
    <w:rsid w:val="0024702C"/>
    <w:rsid w:val="002470D5"/>
    <w:rsid w:val="002472C1"/>
    <w:rsid w:val="00247426"/>
    <w:rsid w:val="0024779A"/>
    <w:rsid w:val="002477B0"/>
    <w:rsid w:val="002479EF"/>
    <w:rsid w:val="0025042E"/>
    <w:rsid w:val="002506A1"/>
    <w:rsid w:val="00250A10"/>
    <w:rsid w:val="00250A37"/>
    <w:rsid w:val="00250E0B"/>
    <w:rsid w:val="00250ED8"/>
    <w:rsid w:val="002510ED"/>
    <w:rsid w:val="002511AE"/>
    <w:rsid w:val="00251E9B"/>
    <w:rsid w:val="002523E5"/>
    <w:rsid w:val="00252454"/>
    <w:rsid w:val="00252689"/>
    <w:rsid w:val="00252B28"/>
    <w:rsid w:val="00252B64"/>
    <w:rsid w:val="00252CE5"/>
    <w:rsid w:val="00252D75"/>
    <w:rsid w:val="00252D9D"/>
    <w:rsid w:val="00252EE0"/>
    <w:rsid w:val="002537B6"/>
    <w:rsid w:val="0025397A"/>
    <w:rsid w:val="00253CB8"/>
    <w:rsid w:val="0025422D"/>
    <w:rsid w:val="0025442B"/>
    <w:rsid w:val="00254506"/>
    <w:rsid w:val="002549C2"/>
    <w:rsid w:val="00254B14"/>
    <w:rsid w:val="00254D55"/>
    <w:rsid w:val="00255182"/>
    <w:rsid w:val="00255482"/>
    <w:rsid w:val="002555FD"/>
    <w:rsid w:val="002556B5"/>
    <w:rsid w:val="002556E0"/>
    <w:rsid w:val="00255892"/>
    <w:rsid w:val="00255900"/>
    <w:rsid w:val="00255BD7"/>
    <w:rsid w:val="00255E69"/>
    <w:rsid w:val="00256320"/>
    <w:rsid w:val="00256422"/>
    <w:rsid w:val="00256684"/>
    <w:rsid w:val="002567A5"/>
    <w:rsid w:val="00256C96"/>
    <w:rsid w:val="002570C7"/>
    <w:rsid w:val="00257219"/>
    <w:rsid w:val="002575F4"/>
    <w:rsid w:val="0025792B"/>
    <w:rsid w:val="002600D3"/>
    <w:rsid w:val="00260673"/>
    <w:rsid w:val="002606D9"/>
    <w:rsid w:val="002608B8"/>
    <w:rsid w:val="002608D8"/>
    <w:rsid w:val="00260A13"/>
    <w:rsid w:val="00260F4D"/>
    <w:rsid w:val="00261171"/>
    <w:rsid w:val="0026137E"/>
    <w:rsid w:val="0026141F"/>
    <w:rsid w:val="00261FDA"/>
    <w:rsid w:val="002622B4"/>
    <w:rsid w:val="00262359"/>
    <w:rsid w:val="0026298F"/>
    <w:rsid w:val="00262CBA"/>
    <w:rsid w:val="00262EB8"/>
    <w:rsid w:val="00262EC2"/>
    <w:rsid w:val="0026308C"/>
    <w:rsid w:val="002631C4"/>
    <w:rsid w:val="0026323B"/>
    <w:rsid w:val="00263264"/>
    <w:rsid w:val="00263568"/>
    <w:rsid w:val="002635EA"/>
    <w:rsid w:val="00263625"/>
    <w:rsid w:val="00263B68"/>
    <w:rsid w:val="00263F8F"/>
    <w:rsid w:val="00263FA9"/>
    <w:rsid w:val="00264537"/>
    <w:rsid w:val="00264A77"/>
    <w:rsid w:val="00264C53"/>
    <w:rsid w:val="00264F2A"/>
    <w:rsid w:val="00265002"/>
    <w:rsid w:val="00265C50"/>
    <w:rsid w:val="00265E93"/>
    <w:rsid w:val="00265F4D"/>
    <w:rsid w:val="00266871"/>
    <w:rsid w:val="00266996"/>
    <w:rsid w:val="00266A37"/>
    <w:rsid w:val="00266D40"/>
    <w:rsid w:val="00266F59"/>
    <w:rsid w:val="00267001"/>
    <w:rsid w:val="002670B5"/>
    <w:rsid w:val="00267266"/>
    <w:rsid w:val="00267C4E"/>
    <w:rsid w:val="00267D0F"/>
    <w:rsid w:val="0027046D"/>
    <w:rsid w:val="00270562"/>
    <w:rsid w:val="002707FB"/>
    <w:rsid w:val="00270913"/>
    <w:rsid w:val="00270B1C"/>
    <w:rsid w:val="00270B29"/>
    <w:rsid w:val="00270F47"/>
    <w:rsid w:val="002710D6"/>
    <w:rsid w:val="002717CD"/>
    <w:rsid w:val="00271DB5"/>
    <w:rsid w:val="00272084"/>
    <w:rsid w:val="002723B4"/>
    <w:rsid w:val="00272451"/>
    <w:rsid w:val="00272485"/>
    <w:rsid w:val="002725DA"/>
    <w:rsid w:val="0027267D"/>
    <w:rsid w:val="00272C48"/>
    <w:rsid w:val="00272D51"/>
    <w:rsid w:val="00272F60"/>
    <w:rsid w:val="0027304A"/>
    <w:rsid w:val="002734D0"/>
    <w:rsid w:val="002735DF"/>
    <w:rsid w:val="002736CB"/>
    <w:rsid w:val="00273ADA"/>
    <w:rsid w:val="00273DD1"/>
    <w:rsid w:val="00273FFD"/>
    <w:rsid w:val="0027407B"/>
    <w:rsid w:val="00274269"/>
    <w:rsid w:val="0027437A"/>
    <w:rsid w:val="00274782"/>
    <w:rsid w:val="00274CE9"/>
    <w:rsid w:val="00274D65"/>
    <w:rsid w:val="00274FA7"/>
    <w:rsid w:val="002750F7"/>
    <w:rsid w:val="00275860"/>
    <w:rsid w:val="002758DA"/>
    <w:rsid w:val="0027596F"/>
    <w:rsid w:val="00275980"/>
    <w:rsid w:val="00275FE7"/>
    <w:rsid w:val="0027611B"/>
    <w:rsid w:val="002761C1"/>
    <w:rsid w:val="00276332"/>
    <w:rsid w:val="00276539"/>
    <w:rsid w:val="0027661A"/>
    <w:rsid w:val="002769A2"/>
    <w:rsid w:val="00276ACE"/>
    <w:rsid w:val="00276D76"/>
    <w:rsid w:val="00276E25"/>
    <w:rsid w:val="00276F52"/>
    <w:rsid w:val="002772C8"/>
    <w:rsid w:val="00277355"/>
    <w:rsid w:val="00277849"/>
    <w:rsid w:val="00277A45"/>
    <w:rsid w:val="00277F55"/>
    <w:rsid w:val="00280099"/>
    <w:rsid w:val="002800A7"/>
    <w:rsid w:val="002802F9"/>
    <w:rsid w:val="0028038E"/>
    <w:rsid w:val="002809DA"/>
    <w:rsid w:val="00280A13"/>
    <w:rsid w:val="00280BCF"/>
    <w:rsid w:val="00280DB2"/>
    <w:rsid w:val="00281342"/>
    <w:rsid w:val="00281546"/>
    <w:rsid w:val="0028159B"/>
    <w:rsid w:val="002815A3"/>
    <w:rsid w:val="00281896"/>
    <w:rsid w:val="00281919"/>
    <w:rsid w:val="00282510"/>
    <w:rsid w:val="00282539"/>
    <w:rsid w:val="00282690"/>
    <w:rsid w:val="00282753"/>
    <w:rsid w:val="0028295F"/>
    <w:rsid w:val="00282BE7"/>
    <w:rsid w:val="00282CF6"/>
    <w:rsid w:val="00282D36"/>
    <w:rsid w:val="00282E05"/>
    <w:rsid w:val="00283028"/>
    <w:rsid w:val="0028302F"/>
    <w:rsid w:val="0028323D"/>
    <w:rsid w:val="0028353F"/>
    <w:rsid w:val="0028360B"/>
    <w:rsid w:val="0028399F"/>
    <w:rsid w:val="00283C06"/>
    <w:rsid w:val="00283CF6"/>
    <w:rsid w:val="00283DF4"/>
    <w:rsid w:val="002844C0"/>
    <w:rsid w:val="002846C3"/>
    <w:rsid w:val="002846E7"/>
    <w:rsid w:val="00284720"/>
    <w:rsid w:val="00284B36"/>
    <w:rsid w:val="00284C6F"/>
    <w:rsid w:val="002852E1"/>
    <w:rsid w:val="002853CF"/>
    <w:rsid w:val="00285A92"/>
    <w:rsid w:val="00285BBC"/>
    <w:rsid w:val="00285FDC"/>
    <w:rsid w:val="00286090"/>
    <w:rsid w:val="00286233"/>
    <w:rsid w:val="00286279"/>
    <w:rsid w:val="002862E6"/>
    <w:rsid w:val="00286957"/>
    <w:rsid w:val="002869F7"/>
    <w:rsid w:val="00286ADC"/>
    <w:rsid w:val="0028706C"/>
    <w:rsid w:val="0028756C"/>
    <w:rsid w:val="002900DA"/>
    <w:rsid w:val="002901F3"/>
    <w:rsid w:val="00290228"/>
    <w:rsid w:val="00290812"/>
    <w:rsid w:val="00290D6F"/>
    <w:rsid w:val="0029106E"/>
    <w:rsid w:val="00291238"/>
    <w:rsid w:val="002914F5"/>
    <w:rsid w:val="002918B3"/>
    <w:rsid w:val="002918C9"/>
    <w:rsid w:val="00291A10"/>
    <w:rsid w:val="00291AE7"/>
    <w:rsid w:val="00291E2B"/>
    <w:rsid w:val="00291F95"/>
    <w:rsid w:val="00292341"/>
    <w:rsid w:val="002924CD"/>
    <w:rsid w:val="00292680"/>
    <w:rsid w:val="00292CEE"/>
    <w:rsid w:val="00292D13"/>
    <w:rsid w:val="00292F23"/>
    <w:rsid w:val="002930D0"/>
    <w:rsid w:val="00293848"/>
    <w:rsid w:val="00293A14"/>
    <w:rsid w:val="00293F8C"/>
    <w:rsid w:val="00294454"/>
    <w:rsid w:val="0029455C"/>
    <w:rsid w:val="00294635"/>
    <w:rsid w:val="00294695"/>
    <w:rsid w:val="00294786"/>
    <w:rsid w:val="00294EB0"/>
    <w:rsid w:val="00295064"/>
    <w:rsid w:val="002952A5"/>
    <w:rsid w:val="00295753"/>
    <w:rsid w:val="002957AA"/>
    <w:rsid w:val="002957CE"/>
    <w:rsid w:val="00295B33"/>
    <w:rsid w:val="00295B99"/>
    <w:rsid w:val="002961D6"/>
    <w:rsid w:val="00296CC2"/>
    <w:rsid w:val="00296F7E"/>
    <w:rsid w:val="0029719F"/>
    <w:rsid w:val="002971BF"/>
    <w:rsid w:val="002973A1"/>
    <w:rsid w:val="002973FD"/>
    <w:rsid w:val="002976A5"/>
    <w:rsid w:val="0029791C"/>
    <w:rsid w:val="00297D3B"/>
    <w:rsid w:val="00297F7B"/>
    <w:rsid w:val="00298401"/>
    <w:rsid w:val="002A01A1"/>
    <w:rsid w:val="002A0671"/>
    <w:rsid w:val="002A06D0"/>
    <w:rsid w:val="002A06EF"/>
    <w:rsid w:val="002A0821"/>
    <w:rsid w:val="002A0948"/>
    <w:rsid w:val="002A0C60"/>
    <w:rsid w:val="002A1BCE"/>
    <w:rsid w:val="002A1E49"/>
    <w:rsid w:val="002A2060"/>
    <w:rsid w:val="002A2157"/>
    <w:rsid w:val="002A2542"/>
    <w:rsid w:val="002A25B4"/>
    <w:rsid w:val="002A2608"/>
    <w:rsid w:val="002A27D5"/>
    <w:rsid w:val="002A28E0"/>
    <w:rsid w:val="002A294A"/>
    <w:rsid w:val="002A2ABB"/>
    <w:rsid w:val="002A2AFE"/>
    <w:rsid w:val="002A2FDC"/>
    <w:rsid w:val="002A30A5"/>
    <w:rsid w:val="002A3660"/>
    <w:rsid w:val="002A3DB3"/>
    <w:rsid w:val="002A3F7C"/>
    <w:rsid w:val="002A4792"/>
    <w:rsid w:val="002A5384"/>
    <w:rsid w:val="002A572B"/>
    <w:rsid w:val="002A5851"/>
    <w:rsid w:val="002A59EE"/>
    <w:rsid w:val="002A5DD2"/>
    <w:rsid w:val="002A5E22"/>
    <w:rsid w:val="002A6306"/>
    <w:rsid w:val="002A6455"/>
    <w:rsid w:val="002A65FA"/>
    <w:rsid w:val="002A67AE"/>
    <w:rsid w:val="002A69D2"/>
    <w:rsid w:val="002A6D51"/>
    <w:rsid w:val="002A6DA4"/>
    <w:rsid w:val="002A7097"/>
    <w:rsid w:val="002A7125"/>
    <w:rsid w:val="002A716F"/>
    <w:rsid w:val="002A753C"/>
    <w:rsid w:val="002A76B1"/>
    <w:rsid w:val="002A77DA"/>
    <w:rsid w:val="002A7807"/>
    <w:rsid w:val="002A7BC1"/>
    <w:rsid w:val="002B0069"/>
    <w:rsid w:val="002B023F"/>
    <w:rsid w:val="002B02A0"/>
    <w:rsid w:val="002B05AC"/>
    <w:rsid w:val="002B08EB"/>
    <w:rsid w:val="002B0A2B"/>
    <w:rsid w:val="002B0D11"/>
    <w:rsid w:val="002B0E00"/>
    <w:rsid w:val="002B0EFF"/>
    <w:rsid w:val="002B10E8"/>
    <w:rsid w:val="002B1373"/>
    <w:rsid w:val="002B1411"/>
    <w:rsid w:val="002B1662"/>
    <w:rsid w:val="002B188F"/>
    <w:rsid w:val="002B265C"/>
    <w:rsid w:val="002B2A73"/>
    <w:rsid w:val="002B2AE0"/>
    <w:rsid w:val="002B2ECD"/>
    <w:rsid w:val="002B2F7F"/>
    <w:rsid w:val="002B302A"/>
    <w:rsid w:val="002B3103"/>
    <w:rsid w:val="002B3434"/>
    <w:rsid w:val="002B387C"/>
    <w:rsid w:val="002B3EB1"/>
    <w:rsid w:val="002B3FE9"/>
    <w:rsid w:val="002B432F"/>
    <w:rsid w:val="002B45C8"/>
    <w:rsid w:val="002B4836"/>
    <w:rsid w:val="002B4DC0"/>
    <w:rsid w:val="002B4F8B"/>
    <w:rsid w:val="002B51CF"/>
    <w:rsid w:val="002B522B"/>
    <w:rsid w:val="002B5B60"/>
    <w:rsid w:val="002B5C81"/>
    <w:rsid w:val="002B5DE8"/>
    <w:rsid w:val="002B5E9D"/>
    <w:rsid w:val="002B5F53"/>
    <w:rsid w:val="002B6137"/>
    <w:rsid w:val="002B632D"/>
    <w:rsid w:val="002B63E0"/>
    <w:rsid w:val="002B6BEC"/>
    <w:rsid w:val="002B6BFD"/>
    <w:rsid w:val="002B6D5E"/>
    <w:rsid w:val="002B6E3B"/>
    <w:rsid w:val="002B6FA6"/>
    <w:rsid w:val="002B6FBA"/>
    <w:rsid w:val="002B734B"/>
    <w:rsid w:val="002B7430"/>
    <w:rsid w:val="002B77B2"/>
    <w:rsid w:val="002B784C"/>
    <w:rsid w:val="002B7A9B"/>
    <w:rsid w:val="002B7E30"/>
    <w:rsid w:val="002B7EB4"/>
    <w:rsid w:val="002C0AB1"/>
    <w:rsid w:val="002C0BD5"/>
    <w:rsid w:val="002C0E2A"/>
    <w:rsid w:val="002C0F95"/>
    <w:rsid w:val="002C11BF"/>
    <w:rsid w:val="002C156C"/>
    <w:rsid w:val="002C185B"/>
    <w:rsid w:val="002C18E5"/>
    <w:rsid w:val="002C1E4D"/>
    <w:rsid w:val="002C2165"/>
    <w:rsid w:val="002C2306"/>
    <w:rsid w:val="002C240C"/>
    <w:rsid w:val="002C241C"/>
    <w:rsid w:val="002C28C6"/>
    <w:rsid w:val="002C29B0"/>
    <w:rsid w:val="002C2AC6"/>
    <w:rsid w:val="002C2AF2"/>
    <w:rsid w:val="002C2AF6"/>
    <w:rsid w:val="002C2CFB"/>
    <w:rsid w:val="002C304F"/>
    <w:rsid w:val="002C31D5"/>
    <w:rsid w:val="002C31F5"/>
    <w:rsid w:val="002C3573"/>
    <w:rsid w:val="002C37F0"/>
    <w:rsid w:val="002C3BD9"/>
    <w:rsid w:val="002C44D1"/>
    <w:rsid w:val="002C4824"/>
    <w:rsid w:val="002C4831"/>
    <w:rsid w:val="002C4877"/>
    <w:rsid w:val="002C4D87"/>
    <w:rsid w:val="002C5024"/>
    <w:rsid w:val="002C516F"/>
    <w:rsid w:val="002C5206"/>
    <w:rsid w:val="002C5FD2"/>
    <w:rsid w:val="002C666A"/>
    <w:rsid w:val="002C6807"/>
    <w:rsid w:val="002C68A4"/>
    <w:rsid w:val="002C6C50"/>
    <w:rsid w:val="002C6D25"/>
    <w:rsid w:val="002C6D26"/>
    <w:rsid w:val="002C6E20"/>
    <w:rsid w:val="002C7509"/>
    <w:rsid w:val="002C77EB"/>
    <w:rsid w:val="002C7F32"/>
    <w:rsid w:val="002D008D"/>
    <w:rsid w:val="002D01A6"/>
    <w:rsid w:val="002D0A85"/>
    <w:rsid w:val="002D0F56"/>
    <w:rsid w:val="002D0F60"/>
    <w:rsid w:val="002D11C3"/>
    <w:rsid w:val="002D12C6"/>
    <w:rsid w:val="002D154E"/>
    <w:rsid w:val="002D15B7"/>
    <w:rsid w:val="002D164C"/>
    <w:rsid w:val="002D177B"/>
    <w:rsid w:val="002D18DD"/>
    <w:rsid w:val="002D1AA6"/>
    <w:rsid w:val="002D1C30"/>
    <w:rsid w:val="002D1C46"/>
    <w:rsid w:val="002D1CB5"/>
    <w:rsid w:val="002D1E68"/>
    <w:rsid w:val="002D2003"/>
    <w:rsid w:val="002D202A"/>
    <w:rsid w:val="002D2BC3"/>
    <w:rsid w:val="002D2D39"/>
    <w:rsid w:val="002D2D67"/>
    <w:rsid w:val="002D2F23"/>
    <w:rsid w:val="002D2FD1"/>
    <w:rsid w:val="002D3120"/>
    <w:rsid w:val="002D322D"/>
    <w:rsid w:val="002D39EE"/>
    <w:rsid w:val="002D3E60"/>
    <w:rsid w:val="002D4697"/>
    <w:rsid w:val="002D47E4"/>
    <w:rsid w:val="002D4AEA"/>
    <w:rsid w:val="002D4BF9"/>
    <w:rsid w:val="002D4DED"/>
    <w:rsid w:val="002D4E02"/>
    <w:rsid w:val="002D5097"/>
    <w:rsid w:val="002D5240"/>
    <w:rsid w:val="002D5495"/>
    <w:rsid w:val="002D549C"/>
    <w:rsid w:val="002D55F6"/>
    <w:rsid w:val="002D56AF"/>
    <w:rsid w:val="002D599B"/>
    <w:rsid w:val="002D5BC7"/>
    <w:rsid w:val="002D5F94"/>
    <w:rsid w:val="002D6E06"/>
    <w:rsid w:val="002D7126"/>
    <w:rsid w:val="002D7251"/>
    <w:rsid w:val="002D74FE"/>
    <w:rsid w:val="002D7578"/>
    <w:rsid w:val="002D76A0"/>
    <w:rsid w:val="002D775B"/>
    <w:rsid w:val="002E023E"/>
    <w:rsid w:val="002E0262"/>
    <w:rsid w:val="002E0472"/>
    <w:rsid w:val="002E0ADA"/>
    <w:rsid w:val="002E0E4A"/>
    <w:rsid w:val="002E10E3"/>
    <w:rsid w:val="002E1112"/>
    <w:rsid w:val="002E1AF5"/>
    <w:rsid w:val="002E1CB7"/>
    <w:rsid w:val="002E1EEF"/>
    <w:rsid w:val="002E2162"/>
    <w:rsid w:val="002E25FD"/>
    <w:rsid w:val="002E28E2"/>
    <w:rsid w:val="002E34EC"/>
    <w:rsid w:val="002E3853"/>
    <w:rsid w:val="002E3B3D"/>
    <w:rsid w:val="002E426A"/>
    <w:rsid w:val="002E48E8"/>
    <w:rsid w:val="002E54C0"/>
    <w:rsid w:val="002E5632"/>
    <w:rsid w:val="002E5848"/>
    <w:rsid w:val="002E5A02"/>
    <w:rsid w:val="002E5E52"/>
    <w:rsid w:val="002E5EC8"/>
    <w:rsid w:val="002E6205"/>
    <w:rsid w:val="002E66BE"/>
    <w:rsid w:val="002E67FA"/>
    <w:rsid w:val="002E6BC6"/>
    <w:rsid w:val="002E6EE1"/>
    <w:rsid w:val="002E776E"/>
    <w:rsid w:val="002E7FB6"/>
    <w:rsid w:val="002E7FD2"/>
    <w:rsid w:val="002F08D9"/>
    <w:rsid w:val="002F0B43"/>
    <w:rsid w:val="002F1498"/>
    <w:rsid w:val="002F14EA"/>
    <w:rsid w:val="002F1EC7"/>
    <w:rsid w:val="002F1F26"/>
    <w:rsid w:val="002F268D"/>
    <w:rsid w:val="002F284B"/>
    <w:rsid w:val="002F2908"/>
    <w:rsid w:val="002F2AC7"/>
    <w:rsid w:val="002F2D64"/>
    <w:rsid w:val="002F3194"/>
    <w:rsid w:val="002F4047"/>
    <w:rsid w:val="002F4ACE"/>
    <w:rsid w:val="002F4C03"/>
    <w:rsid w:val="002F4C5B"/>
    <w:rsid w:val="002F4CD4"/>
    <w:rsid w:val="002F4FB6"/>
    <w:rsid w:val="002F5CD4"/>
    <w:rsid w:val="002F656D"/>
    <w:rsid w:val="002F6754"/>
    <w:rsid w:val="002F6969"/>
    <w:rsid w:val="002F6B75"/>
    <w:rsid w:val="002F6C57"/>
    <w:rsid w:val="002F6DF2"/>
    <w:rsid w:val="002F7057"/>
    <w:rsid w:val="002F7319"/>
    <w:rsid w:val="002F7C26"/>
    <w:rsid w:val="00300167"/>
    <w:rsid w:val="00300188"/>
    <w:rsid w:val="003003D1"/>
    <w:rsid w:val="003004DB"/>
    <w:rsid w:val="00300C1E"/>
    <w:rsid w:val="00300C34"/>
    <w:rsid w:val="00300D12"/>
    <w:rsid w:val="00300EB5"/>
    <w:rsid w:val="00300F88"/>
    <w:rsid w:val="00301443"/>
    <w:rsid w:val="0030164E"/>
    <w:rsid w:val="00301B86"/>
    <w:rsid w:val="00301F6B"/>
    <w:rsid w:val="003020A4"/>
    <w:rsid w:val="003021A3"/>
    <w:rsid w:val="00302741"/>
    <w:rsid w:val="00302995"/>
    <w:rsid w:val="00302B01"/>
    <w:rsid w:val="00302C6C"/>
    <w:rsid w:val="00303278"/>
    <w:rsid w:val="0030381A"/>
    <w:rsid w:val="00303DA3"/>
    <w:rsid w:val="00303DC6"/>
    <w:rsid w:val="003041C3"/>
    <w:rsid w:val="00304283"/>
    <w:rsid w:val="00304340"/>
    <w:rsid w:val="00304DCD"/>
    <w:rsid w:val="003050B6"/>
    <w:rsid w:val="003051FC"/>
    <w:rsid w:val="0030520A"/>
    <w:rsid w:val="00305C11"/>
    <w:rsid w:val="00305DAD"/>
    <w:rsid w:val="003061D4"/>
    <w:rsid w:val="003061E0"/>
    <w:rsid w:val="003063AE"/>
    <w:rsid w:val="00306638"/>
    <w:rsid w:val="00306DF2"/>
    <w:rsid w:val="003071B5"/>
    <w:rsid w:val="003072C2"/>
    <w:rsid w:val="003076A8"/>
    <w:rsid w:val="00307DC6"/>
    <w:rsid w:val="003100CE"/>
    <w:rsid w:val="003100F5"/>
    <w:rsid w:val="003103FA"/>
    <w:rsid w:val="00310D4C"/>
    <w:rsid w:val="00311111"/>
    <w:rsid w:val="003114E8"/>
    <w:rsid w:val="00311528"/>
    <w:rsid w:val="00311FBB"/>
    <w:rsid w:val="00312101"/>
    <w:rsid w:val="0031218E"/>
    <w:rsid w:val="00312601"/>
    <w:rsid w:val="003128C8"/>
    <w:rsid w:val="00312BFB"/>
    <w:rsid w:val="00312C59"/>
    <w:rsid w:val="0031305F"/>
    <w:rsid w:val="003138F2"/>
    <w:rsid w:val="00313AFC"/>
    <w:rsid w:val="00313B18"/>
    <w:rsid w:val="00314051"/>
    <w:rsid w:val="00314401"/>
    <w:rsid w:val="00314475"/>
    <w:rsid w:val="003145C6"/>
    <w:rsid w:val="00314C07"/>
    <w:rsid w:val="00314F26"/>
    <w:rsid w:val="00315370"/>
    <w:rsid w:val="00315468"/>
    <w:rsid w:val="00315485"/>
    <w:rsid w:val="00315987"/>
    <w:rsid w:val="00315ECA"/>
    <w:rsid w:val="00316090"/>
    <w:rsid w:val="00316B27"/>
    <w:rsid w:val="00316BC0"/>
    <w:rsid w:val="00316C2C"/>
    <w:rsid w:val="00316D79"/>
    <w:rsid w:val="00316E4B"/>
    <w:rsid w:val="00316EAA"/>
    <w:rsid w:val="003170CA"/>
    <w:rsid w:val="003172BF"/>
    <w:rsid w:val="00317746"/>
    <w:rsid w:val="0031777E"/>
    <w:rsid w:val="00317C3B"/>
    <w:rsid w:val="00317D29"/>
    <w:rsid w:val="00317D7E"/>
    <w:rsid w:val="00317E55"/>
    <w:rsid w:val="0032014D"/>
    <w:rsid w:val="00320602"/>
    <w:rsid w:val="00320778"/>
    <w:rsid w:val="003207D3"/>
    <w:rsid w:val="003207E6"/>
    <w:rsid w:val="00320CD8"/>
    <w:rsid w:val="00320E35"/>
    <w:rsid w:val="00321062"/>
    <w:rsid w:val="003211AD"/>
    <w:rsid w:val="003214D5"/>
    <w:rsid w:val="003215C6"/>
    <w:rsid w:val="00321655"/>
    <w:rsid w:val="00321A8E"/>
    <w:rsid w:val="00321F49"/>
    <w:rsid w:val="003220EB"/>
    <w:rsid w:val="00322165"/>
    <w:rsid w:val="003221E2"/>
    <w:rsid w:val="00322B2C"/>
    <w:rsid w:val="00322D3A"/>
    <w:rsid w:val="00322DD5"/>
    <w:rsid w:val="00322F04"/>
    <w:rsid w:val="00323001"/>
    <w:rsid w:val="00323A1C"/>
    <w:rsid w:val="00323ECC"/>
    <w:rsid w:val="00323F35"/>
    <w:rsid w:val="00323FF8"/>
    <w:rsid w:val="003241AB"/>
    <w:rsid w:val="003242DD"/>
    <w:rsid w:val="0032471C"/>
    <w:rsid w:val="0032475C"/>
    <w:rsid w:val="00324862"/>
    <w:rsid w:val="00324C74"/>
    <w:rsid w:val="00324F34"/>
    <w:rsid w:val="0032511C"/>
    <w:rsid w:val="003256E1"/>
    <w:rsid w:val="00325881"/>
    <w:rsid w:val="00325AA5"/>
    <w:rsid w:val="0032631C"/>
    <w:rsid w:val="00326384"/>
    <w:rsid w:val="003264B0"/>
    <w:rsid w:val="00326569"/>
    <w:rsid w:val="00327732"/>
    <w:rsid w:val="003278E0"/>
    <w:rsid w:val="00327B7B"/>
    <w:rsid w:val="00330152"/>
    <w:rsid w:val="0033028F"/>
    <w:rsid w:val="003304E3"/>
    <w:rsid w:val="00330ACC"/>
    <w:rsid w:val="00330BA2"/>
    <w:rsid w:val="00330CB8"/>
    <w:rsid w:val="00330CFB"/>
    <w:rsid w:val="00331BB9"/>
    <w:rsid w:val="00331C47"/>
    <w:rsid w:val="00331E3D"/>
    <w:rsid w:val="00331EEC"/>
    <w:rsid w:val="0033230F"/>
    <w:rsid w:val="003324E7"/>
    <w:rsid w:val="00332B01"/>
    <w:rsid w:val="00332F29"/>
    <w:rsid w:val="00333123"/>
    <w:rsid w:val="0033324E"/>
    <w:rsid w:val="003338B1"/>
    <w:rsid w:val="00333A20"/>
    <w:rsid w:val="00333A25"/>
    <w:rsid w:val="00333CCA"/>
    <w:rsid w:val="00333F80"/>
    <w:rsid w:val="003341DF"/>
    <w:rsid w:val="0033442A"/>
    <w:rsid w:val="00334652"/>
    <w:rsid w:val="003349D8"/>
    <w:rsid w:val="00334B86"/>
    <w:rsid w:val="003350E7"/>
    <w:rsid w:val="0033545B"/>
    <w:rsid w:val="003355CF"/>
    <w:rsid w:val="00335905"/>
    <w:rsid w:val="00335A45"/>
    <w:rsid w:val="00335E02"/>
    <w:rsid w:val="0033655B"/>
    <w:rsid w:val="00336D10"/>
    <w:rsid w:val="00337446"/>
    <w:rsid w:val="003374D8"/>
    <w:rsid w:val="003378AC"/>
    <w:rsid w:val="003404A0"/>
    <w:rsid w:val="0034068F"/>
    <w:rsid w:val="0034123B"/>
    <w:rsid w:val="0034132C"/>
    <w:rsid w:val="003415E5"/>
    <w:rsid w:val="00341649"/>
    <w:rsid w:val="003418A8"/>
    <w:rsid w:val="003419DC"/>
    <w:rsid w:val="00341CCB"/>
    <w:rsid w:val="00342791"/>
    <w:rsid w:val="00342B63"/>
    <w:rsid w:val="00342D48"/>
    <w:rsid w:val="003433A8"/>
    <w:rsid w:val="003434A4"/>
    <w:rsid w:val="003434F6"/>
    <w:rsid w:val="003435B2"/>
    <w:rsid w:val="003435DA"/>
    <w:rsid w:val="00343D69"/>
    <w:rsid w:val="00343FEA"/>
    <w:rsid w:val="0034413E"/>
    <w:rsid w:val="00344202"/>
    <w:rsid w:val="00344803"/>
    <w:rsid w:val="00344910"/>
    <w:rsid w:val="00344981"/>
    <w:rsid w:val="00344ACA"/>
    <w:rsid w:val="00344C72"/>
    <w:rsid w:val="00344FD1"/>
    <w:rsid w:val="003450B3"/>
    <w:rsid w:val="003451B6"/>
    <w:rsid w:val="0034522A"/>
    <w:rsid w:val="0034592B"/>
    <w:rsid w:val="00345EB8"/>
    <w:rsid w:val="00346102"/>
    <w:rsid w:val="00346A92"/>
    <w:rsid w:val="0034712A"/>
    <w:rsid w:val="003471BA"/>
    <w:rsid w:val="00347227"/>
    <w:rsid w:val="0034726F"/>
    <w:rsid w:val="0034757F"/>
    <w:rsid w:val="0034760B"/>
    <w:rsid w:val="00347FF5"/>
    <w:rsid w:val="0035026C"/>
    <w:rsid w:val="0035061C"/>
    <w:rsid w:val="003513BF"/>
    <w:rsid w:val="003519EC"/>
    <w:rsid w:val="00351C4D"/>
    <w:rsid w:val="00351CBA"/>
    <w:rsid w:val="00351D49"/>
    <w:rsid w:val="00352069"/>
    <w:rsid w:val="00352774"/>
    <w:rsid w:val="0035278A"/>
    <w:rsid w:val="0035280C"/>
    <w:rsid w:val="00352EC0"/>
    <w:rsid w:val="00352F4F"/>
    <w:rsid w:val="0035323E"/>
    <w:rsid w:val="003535B0"/>
    <w:rsid w:val="00353664"/>
    <w:rsid w:val="00353F13"/>
    <w:rsid w:val="0035418B"/>
    <w:rsid w:val="003542BF"/>
    <w:rsid w:val="00354889"/>
    <w:rsid w:val="00354C12"/>
    <w:rsid w:val="00355AD4"/>
    <w:rsid w:val="00355B1B"/>
    <w:rsid w:val="00355C7B"/>
    <w:rsid w:val="00355CA5"/>
    <w:rsid w:val="003563BC"/>
    <w:rsid w:val="003564B7"/>
    <w:rsid w:val="00356591"/>
    <w:rsid w:val="00356B65"/>
    <w:rsid w:val="00356E86"/>
    <w:rsid w:val="00357199"/>
    <w:rsid w:val="003575B4"/>
    <w:rsid w:val="0035772A"/>
    <w:rsid w:val="00357D8B"/>
    <w:rsid w:val="00357F63"/>
    <w:rsid w:val="003603AA"/>
    <w:rsid w:val="003610AD"/>
    <w:rsid w:val="00361951"/>
    <w:rsid w:val="00361AA8"/>
    <w:rsid w:val="0036209C"/>
    <w:rsid w:val="00362488"/>
    <w:rsid w:val="003624A0"/>
    <w:rsid w:val="003626C9"/>
    <w:rsid w:val="0036279A"/>
    <w:rsid w:val="003627CD"/>
    <w:rsid w:val="00362ABF"/>
    <w:rsid w:val="00362E08"/>
    <w:rsid w:val="00362F54"/>
    <w:rsid w:val="003630A6"/>
    <w:rsid w:val="003630B5"/>
    <w:rsid w:val="00363101"/>
    <w:rsid w:val="00363105"/>
    <w:rsid w:val="003632C0"/>
    <w:rsid w:val="0036330E"/>
    <w:rsid w:val="0036350C"/>
    <w:rsid w:val="00363595"/>
    <w:rsid w:val="0036359B"/>
    <w:rsid w:val="003637FE"/>
    <w:rsid w:val="00363AAA"/>
    <w:rsid w:val="0036419E"/>
    <w:rsid w:val="003646B0"/>
    <w:rsid w:val="003647A1"/>
    <w:rsid w:val="00364C75"/>
    <w:rsid w:val="00365083"/>
    <w:rsid w:val="003650E2"/>
    <w:rsid w:val="00365176"/>
    <w:rsid w:val="003654D6"/>
    <w:rsid w:val="003655FF"/>
    <w:rsid w:val="003656CA"/>
    <w:rsid w:val="00365751"/>
    <w:rsid w:val="00365B59"/>
    <w:rsid w:val="00365F2F"/>
    <w:rsid w:val="003663D6"/>
    <w:rsid w:val="003664B3"/>
    <w:rsid w:val="0036652C"/>
    <w:rsid w:val="003666CD"/>
    <w:rsid w:val="00366DE5"/>
    <w:rsid w:val="00367130"/>
    <w:rsid w:val="0036745F"/>
    <w:rsid w:val="00367B0C"/>
    <w:rsid w:val="00367B10"/>
    <w:rsid w:val="00367BDE"/>
    <w:rsid w:val="00367DF4"/>
    <w:rsid w:val="00370438"/>
    <w:rsid w:val="003706A1"/>
    <w:rsid w:val="00370A67"/>
    <w:rsid w:val="00370E16"/>
    <w:rsid w:val="00370F11"/>
    <w:rsid w:val="003719A9"/>
    <w:rsid w:val="00371B5B"/>
    <w:rsid w:val="00371D66"/>
    <w:rsid w:val="00371F08"/>
    <w:rsid w:val="00372663"/>
    <w:rsid w:val="0037282F"/>
    <w:rsid w:val="00372973"/>
    <w:rsid w:val="00372DB7"/>
    <w:rsid w:val="00372EA1"/>
    <w:rsid w:val="00372F2F"/>
    <w:rsid w:val="0037311A"/>
    <w:rsid w:val="00373121"/>
    <w:rsid w:val="0037332D"/>
    <w:rsid w:val="0037350C"/>
    <w:rsid w:val="00373547"/>
    <w:rsid w:val="00373F57"/>
    <w:rsid w:val="00374BC4"/>
    <w:rsid w:val="0037500B"/>
    <w:rsid w:val="003752C1"/>
    <w:rsid w:val="00375428"/>
    <w:rsid w:val="003756B3"/>
    <w:rsid w:val="00375BBE"/>
    <w:rsid w:val="00375FA0"/>
    <w:rsid w:val="00376040"/>
    <w:rsid w:val="00376100"/>
    <w:rsid w:val="003762BA"/>
    <w:rsid w:val="00376475"/>
    <w:rsid w:val="00376C04"/>
    <w:rsid w:val="00376DFE"/>
    <w:rsid w:val="00377064"/>
    <w:rsid w:val="00377AED"/>
    <w:rsid w:val="00377C2C"/>
    <w:rsid w:val="00377EF1"/>
    <w:rsid w:val="0038021E"/>
    <w:rsid w:val="0038025C"/>
    <w:rsid w:val="00380530"/>
    <w:rsid w:val="003806D1"/>
    <w:rsid w:val="00380821"/>
    <w:rsid w:val="003809BB"/>
    <w:rsid w:val="00380B9A"/>
    <w:rsid w:val="00380C4B"/>
    <w:rsid w:val="00381099"/>
    <w:rsid w:val="00381153"/>
    <w:rsid w:val="003811B1"/>
    <w:rsid w:val="003819CF"/>
    <w:rsid w:val="00381B28"/>
    <w:rsid w:val="00381E01"/>
    <w:rsid w:val="00381F60"/>
    <w:rsid w:val="003822F7"/>
    <w:rsid w:val="003823BB"/>
    <w:rsid w:val="0038271A"/>
    <w:rsid w:val="003827CC"/>
    <w:rsid w:val="00382D42"/>
    <w:rsid w:val="00382E55"/>
    <w:rsid w:val="00382FF2"/>
    <w:rsid w:val="003832C6"/>
    <w:rsid w:val="0038370A"/>
    <w:rsid w:val="003838E0"/>
    <w:rsid w:val="00383C77"/>
    <w:rsid w:val="00383C85"/>
    <w:rsid w:val="00383E7B"/>
    <w:rsid w:val="00383F3F"/>
    <w:rsid w:val="00384499"/>
    <w:rsid w:val="003846EC"/>
    <w:rsid w:val="00384A90"/>
    <w:rsid w:val="00384CBB"/>
    <w:rsid w:val="00384F5E"/>
    <w:rsid w:val="00384F79"/>
    <w:rsid w:val="003853C0"/>
    <w:rsid w:val="00385B4A"/>
    <w:rsid w:val="003860D3"/>
    <w:rsid w:val="00386351"/>
    <w:rsid w:val="003863DA"/>
    <w:rsid w:val="0038657B"/>
    <w:rsid w:val="0038659C"/>
    <w:rsid w:val="00386939"/>
    <w:rsid w:val="00386A90"/>
    <w:rsid w:val="00386E7B"/>
    <w:rsid w:val="00386FA3"/>
    <w:rsid w:val="00386FBF"/>
    <w:rsid w:val="0038719E"/>
    <w:rsid w:val="00387533"/>
    <w:rsid w:val="00387AAA"/>
    <w:rsid w:val="00387AE6"/>
    <w:rsid w:val="00387FC1"/>
    <w:rsid w:val="00390B27"/>
    <w:rsid w:val="00390C16"/>
    <w:rsid w:val="00390D68"/>
    <w:rsid w:val="00390EA5"/>
    <w:rsid w:val="00391125"/>
    <w:rsid w:val="0039142C"/>
    <w:rsid w:val="003916C5"/>
    <w:rsid w:val="00391849"/>
    <w:rsid w:val="003918D5"/>
    <w:rsid w:val="0039193E"/>
    <w:rsid w:val="00391C12"/>
    <w:rsid w:val="00391DEE"/>
    <w:rsid w:val="00392057"/>
    <w:rsid w:val="003923E9"/>
    <w:rsid w:val="00392957"/>
    <w:rsid w:val="00392A7B"/>
    <w:rsid w:val="00392DE4"/>
    <w:rsid w:val="0039385F"/>
    <w:rsid w:val="0039392D"/>
    <w:rsid w:val="00393A3B"/>
    <w:rsid w:val="00393AAE"/>
    <w:rsid w:val="00394572"/>
    <w:rsid w:val="003949ED"/>
    <w:rsid w:val="00394E2B"/>
    <w:rsid w:val="00394E62"/>
    <w:rsid w:val="0039541A"/>
    <w:rsid w:val="00395856"/>
    <w:rsid w:val="00395B34"/>
    <w:rsid w:val="00395B3C"/>
    <w:rsid w:val="00395DC6"/>
    <w:rsid w:val="00395EBE"/>
    <w:rsid w:val="00396277"/>
    <w:rsid w:val="003963B0"/>
    <w:rsid w:val="0039646B"/>
    <w:rsid w:val="0039662E"/>
    <w:rsid w:val="003967B7"/>
    <w:rsid w:val="003968CB"/>
    <w:rsid w:val="00396945"/>
    <w:rsid w:val="00396B0E"/>
    <w:rsid w:val="00396C62"/>
    <w:rsid w:val="00396EEA"/>
    <w:rsid w:val="00396FAC"/>
    <w:rsid w:val="003971BC"/>
    <w:rsid w:val="00397387"/>
    <w:rsid w:val="00397518"/>
    <w:rsid w:val="003979B6"/>
    <w:rsid w:val="00397AF7"/>
    <w:rsid w:val="00397B49"/>
    <w:rsid w:val="00397C3E"/>
    <w:rsid w:val="00397F23"/>
    <w:rsid w:val="00397FD9"/>
    <w:rsid w:val="003A01C6"/>
    <w:rsid w:val="003A06D0"/>
    <w:rsid w:val="003A09B9"/>
    <w:rsid w:val="003A0A6A"/>
    <w:rsid w:val="003A0CEF"/>
    <w:rsid w:val="003A0E98"/>
    <w:rsid w:val="003A11DF"/>
    <w:rsid w:val="003A1210"/>
    <w:rsid w:val="003A141B"/>
    <w:rsid w:val="003A1536"/>
    <w:rsid w:val="003A189B"/>
    <w:rsid w:val="003A189F"/>
    <w:rsid w:val="003A1D8F"/>
    <w:rsid w:val="003A1F42"/>
    <w:rsid w:val="003A204A"/>
    <w:rsid w:val="003A250F"/>
    <w:rsid w:val="003A2B60"/>
    <w:rsid w:val="003A2F9D"/>
    <w:rsid w:val="003A3228"/>
    <w:rsid w:val="003A327E"/>
    <w:rsid w:val="003A3F3A"/>
    <w:rsid w:val="003A52E5"/>
    <w:rsid w:val="003A575B"/>
    <w:rsid w:val="003A5848"/>
    <w:rsid w:val="003A5EC7"/>
    <w:rsid w:val="003A6CED"/>
    <w:rsid w:val="003A7060"/>
    <w:rsid w:val="003A7202"/>
    <w:rsid w:val="003A7313"/>
    <w:rsid w:val="003A78CF"/>
    <w:rsid w:val="003A7974"/>
    <w:rsid w:val="003A7B0B"/>
    <w:rsid w:val="003A7F65"/>
    <w:rsid w:val="003B04C2"/>
    <w:rsid w:val="003B0FF1"/>
    <w:rsid w:val="003B10C8"/>
    <w:rsid w:val="003B1447"/>
    <w:rsid w:val="003B19C4"/>
    <w:rsid w:val="003B1CA6"/>
    <w:rsid w:val="003B1F21"/>
    <w:rsid w:val="003B20F2"/>
    <w:rsid w:val="003B2266"/>
    <w:rsid w:val="003B2882"/>
    <w:rsid w:val="003B2AA1"/>
    <w:rsid w:val="003B2E16"/>
    <w:rsid w:val="003B31C2"/>
    <w:rsid w:val="003B34EC"/>
    <w:rsid w:val="003B3676"/>
    <w:rsid w:val="003B36A0"/>
    <w:rsid w:val="003B37C6"/>
    <w:rsid w:val="003B394D"/>
    <w:rsid w:val="003B3A8F"/>
    <w:rsid w:val="003B3AE4"/>
    <w:rsid w:val="003B3E6A"/>
    <w:rsid w:val="003B417E"/>
    <w:rsid w:val="003B444C"/>
    <w:rsid w:val="003B46B1"/>
    <w:rsid w:val="003B4819"/>
    <w:rsid w:val="003B49C3"/>
    <w:rsid w:val="003B4BE6"/>
    <w:rsid w:val="003B4C2D"/>
    <w:rsid w:val="003B50A2"/>
    <w:rsid w:val="003B548C"/>
    <w:rsid w:val="003B5969"/>
    <w:rsid w:val="003B5B1B"/>
    <w:rsid w:val="003B5B35"/>
    <w:rsid w:val="003B62F3"/>
    <w:rsid w:val="003B6536"/>
    <w:rsid w:val="003B668E"/>
    <w:rsid w:val="003B6AE0"/>
    <w:rsid w:val="003B6AF9"/>
    <w:rsid w:val="003B6E44"/>
    <w:rsid w:val="003B6EFB"/>
    <w:rsid w:val="003B6F23"/>
    <w:rsid w:val="003B7964"/>
    <w:rsid w:val="003B7D14"/>
    <w:rsid w:val="003B7D7A"/>
    <w:rsid w:val="003C0409"/>
    <w:rsid w:val="003C04BA"/>
    <w:rsid w:val="003C05C5"/>
    <w:rsid w:val="003C0D19"/>
    <w:rsid w:val="003C0DC2"/>
    <w:rsid w:val="003C0EC9"/>
    <w:rsid w:val="003C0EF5"/>
    <w:rsid w:val="003C1204"/>
    <w:rsid w:val="003C159A"/>
    <w:rsid w:val="003C15DE"/>
    <w:rsid w:val="003C16FA"/>
    <w:rsid w:val="003C173C"/>
    <w:rsid w:val="003C1820"/>
    <w:rsid w:val="003C194A"/>
    <w:rsid w:val="003C1B78"/>
    <w:rsid w:val="003C22A2"/>
    <w:rsid w:val="003C2A2A"/>
    <w:rsid w:val="003C2DE4"/>
    <w:rsid w:val="003C2DE7"/>
    <w:rsid w:val="003C2F13"/>
    <w:rsid w:val="003C2FCB"/>
    <w:rsid w:val="003C3246"/>
    <w:rsid w:val="003C3289"/>
    <w:rsid w:val="003C3362"/>
    <w:rsid w:val="003C34DA"/>
    <w:rsid w:val="003C3C6D"/>
    <w:rsid w:val="003C4021"/>
    <w:rsid w:val="003C443F"/>
    <w:rsid w:val="003C4632"/>
    <w:rsid w:val="003C4662"/>
    <w:rsid w:val="003C46AC"/>
    <w:rsid w:val="003C4770"/>
    <w:rsid w:val="003C4E7D"/>
    <w:rsid w:val="003C4F5D"/>
    <w:rsid w:val="003C5402"/>
    <w:rsid w:val="003C55CA"/>
    <w:rsid w:val="003C5951"/>
    <w:rsid w:val="003C5A14"/>
    <w:rsid w:val="003C5C97"/>
    <w:rsid w:val="003C604F"/>
    <w:rsid w:val="003C65D9"/>
    <w:rsid w:val="003C68A0"/>
    <w:rsid w:val="003C69C3"/>
    <w:rsid w:val="003C6A8B"/>
    <w:rsid w:val="003C6F8F"/>
    <w:rsid w:val="003C6FFA"/>
    <w:rsid w:val="003C7044"/>
    <w:rsid w:val="003C7541"/>
    <w:rsid w:val="003C758A"/>
    <w:rsid w:val="003C767C"/>
    <w:rsid w:val="003C7906"/>
    <w:rsid w:val="003C7A37"/>
    <w:rsid w:val="003C7A7A"/>
    <w:rsid w:val="003C7A8C"/>
    <w:rsid w:val="003C7AFE"/>
    <w:rsid w:val="003C7B54"/>
    <w:rsid w:val="003C7C11"/>
    <w:rsid w:val="003D008A"/>
    <w:rsid w:val="003D00AB"/>
    <w:rsid w:val="003D0398"/>
    <w:rsid w:val="003D0700"/>
    <w:rsid w:val="003D0772"/>
    <w:rsid w:val="003D091A"/>
    <w:rsid w:val="003D0C57"/>
    <w:rsid w:val="003D0D3D"/>
    <w:rsid w:val="003D0EC0"/>
    <w:rsid w:val="003D0EE9"/>
    <w:rsid w:val="003D14F6"/>
    <w:rsid w:val="003D1654"/>
    <w:rsid w:val="003D1687"/>
    <w:rsid w:val="003D1818"/>
    <w:rsid w:val="003D1A3C"/>
    <w:rsid w:val="003D1C4B"/>
    <w:rsid w:val="003D240B"/>
    <w:rsid w:val="003D2719"/>
    <w:rsid w:val="003D2CC9"/>
    <w:rsid w:val="003D2D61"/>
    <w:rsid w:val="003D2F3E"/>
    <w:rsid w:val="003D3094"/>
    <w:rsid w:val="003D39C3"/>
    <w:rsid w:val="003D3B40"/>
    <w:rsid w:val="003D3C89"/>
    <w:rsid w:val="003D3D0E"/>
    <w:rsid w:val="003D3EB7"/>
    <w:rsid w:val="003D402A"/>
    <w:rsid w:val="003D41E6"/>
    <w:rsid w:val="003D433C"/>
    <w:rsid w:val="003D44A2"/>
    <w:rsid w:val="003D4713"/>
    <w:rsid w:val="003D49D0"/>
    <w:rsid w:val="003D4B38"/>
    <w:rsid w:val="003D4EFD"/>
    <w:rsid w:val="003D502E"/>
    <w:rsid w:val="003D556F"/>
    <w:rsid w:val="003D56E4"/>
    <w:rsid w:val="003D5790"/>
    <w:rsid w:val="003D5AB0"/>
    <w:rsid w:val="003D5B52"/>
    <w:rsid w:val="003D5EF3"/>
    <w:rsid w:val="003D5F5C"/>
    <w:rsid w:val="003D5FD6"/>
    <w:rsid w:val="003D60BE"/>
    <w:rsid w:val="003D643D"/>
    <w:rsid w:val="003D6C10"/>
    <w:rsid w:val="003D6CF2"/>
    <w:rsid w:val="003D7A8D"/>
    <w:rsid w:val="003D7C48"/>
    <w:rsid w:val="003D7CBB"/>
    <w:rsid w:val="003DC85F"/>
    <w:rsid w:val="003E01D1"/>
    <w:rsid w:val="003E027F"/>
    <w:rsid w:val="003E0427"/>
    <w:rsid w:val="003E04E6"/>
    <w:rsid w:val="003E05C5"/>
    <w:rsid w:val="003E085E"/>
    <w:rsid w:val="003E0C9D"/>
    <w:rsid w:val="003E0F12"/>
    <w:rsid w:val="003E127F"/>
    <w:rsid w:val="003E1A6E"/>
    <w:rsid w:val="003E1CC3"/>
    <w:rsid w:val="003E1F2F"/>
    <w:rsid w:val="003E2669"/>
    <w:rsid w:val="003E2E3F"/>
    <w:rsid w:val="003E34EF"/>
    <w:rsid w:val="003E35F5"/>
    <w:rsid w:val="003E3AFE"/>
    <w:rsid w:val="003E3E3E"/>
    <w:rsid w:val="003E3F31"/>
    <w:rsid w:val="003E3F7B"/>
    <w:rsid w:val="003E408F"/>
    <w:rsid w:val="003E42C5"/>
    <w:rsid w:val="003E44F7"/>
    <w:rsid w:val="003E4E80"/>
    <w:rsid w:val="003E4F87"/>
    <w:rsid w:val="003E51D0"/>
    <w:rsid w:val="003E51DE"/>
    <w:rsid w:val="003E5266"/>
    <w:rsid w:val="003E5A46"/>
    <w:rsid w:val="003E5E0E"/>
    <w:rsid w:val="003E6104"/>
    <w:rsid w:val="003E65E9"/>
    <w:rsid w:val="003E66F6"/>
    <w:rsid w:val="003E6F17"/>
    <w:rsid w:val="003E7643"/>
    <w:rsid w:val="003E775B"/>
    <w:rsid w:val="003E786F"/>
    <w:rsid w:val="003E788B"/>
    <w:rsid w:val="003E7B4D"/>
    <w:rsid w:val="003F031D"/>
    <w:rsid w:val="003F0B2A"/>
    <w:rsid w:val="003F0BAB"/>
    <w:rsid w:val="003F0DF2"/>
    <w:rsid w:val="003F11E6"/>
    <w:rsid w:val="003F12C6"/>
    <w:rsid w:val="003F13D4"/>
    <w:rsid w:val="003F18BC"/>
    <w:rsid w:val="003F1D0F"/>
    <w:rsid w:val="003F1DCE"/>
    <w:rsid w:val="003F1F02"/>
    <w:rsid w:val="003F26BE"/>
    <w:rsid w:val="003F26C5"/>
    <w:rsid w:val="003F2BC7"/>
    <w:rsid w:val="003F2ECE"/>
    <w:rsid w:val="003F360F"/>
    <w:rsid w:val="003F3B01"/>
    <w:rsid w:val="003F4005"/>
    <w:rsid w:val="003F474A"/>
    <w:rsid w:val="003F47CC"/>
    <w:rsid w:val="003F4B55"/>
    <w:rsid w:val="003F52D9"/>
    <w:rsid w:val="003F559B"/>
    <w:rsid w:val="003F56D8"/>
    <w:rsid w:val="003F5F2D"/>
    <w:rsid w:val="003F66AD"/>
    <w:rsid w:val="003F71C0"/>
    <w:rsid w:val="003F7395"/>
    <w:rsid w:val="003F758A"/>
    <w:rsid w:val="003F7777"/>
    <w:rsid w:val="003F7BEA"/>
    <w:rsid w:val="00400341"/>
    <w:rsid w:val="00400394"/>
    <w:rsid w:val="00400927"/>
    <w:rsid w:val="00400C0B"/>
    <w:rsid w:val="00400E45"/>
    <w:rsid w:val="00401447"/>
    <w:rsid w:val="004018F4"/>
    <w:rsid w:val="00401916"/>
    <w:rsid w:val="00401995"/>
    <w:rsid w:val="00401A89"/>
    <w:rsid w:val="00401A97"/>
    <w:rsid w:val="00401E24"/>
    <w:rsid w:val="00401FD2"/>
    <w:rsid w:val="00402143"/>
    <w:rsid w:val="00402695"/>
    <w:rsid w:val="00402AF9"/>
    <w:rsid w:val="00402B5C"/>
    <w:rsid w:val="00402DF9"/>
    <w:rsid w:val="00402ECB"/>
    <w:rsid w:val="0040302B"/>
    <w:rsid w:val="00403280"/>
    <w:rsid w:val="0040346B"/>
    <w:rsid w:val="004035D5"/>
    <w:rsid w:val="0040362C"/>
    <w:rsid w:val="0040383B"/>
    <w:rsid w:val="00403B6C"/>
    <w:rsid w:val="00403BD7"/>
    <w:rsid w:val="00404062"/>
    <w:rsid w:val="0040409D"/>
    <w:rsid w:val="00404236"/>
    <w:rsid w:val="004044D8"/>
    <w:rsid w:val="00404E26"/>
    <w:rsid w:val="00404F20"/>
    <w:rsid w:val="004051EB"/>
    <w:rsid w:val="00405292"/>
    <w:rsid w:val="0040530C"/>
    <w:rsid w:val="0040531F"/>
    <w:rsid w:val="004054D3"/>
    <w:rsid w:val="0040598B"/>
    <w:rsid w:val="00405D2B"/>
    <w:rsid w:val="00405DF7"/>
    <w:rsid w:val="00405E5B"/>
    <w:rsid w:val="00406174"/>
    <w:rsid w:val="00406243"/>
    <w:rsid w:val="004063AC"/>
    <w:rsid w:val="004063BE"/>
    <w:rsid w:val="0040644C"/>
    <w:rsid w:val="00406DC2"/>
    <w:rsid w:val="0040736E"/>
    <w:rsid w:val="004075AF"/>
    <w:rsid w:val="00407879"/>
    <w:rsid w:val="00407DF2"/>
    <w:rsid w:val="00407E2C"/>
    <w:rsid w:val="004104CC"/>
    <w:rsid w:val="0041058A"/>
    <w:rsid w:val="004106E7"/>
    <w:rsid w:val="004108C3"/>
    <w:rsid w:val="00410E35"/>
    <w:rsid w:val="00411039"/>
    <w:rsid w:val="004112AD"/>
    <w:rsid w:val="004112DF"/>
    <w:rsid w:val="004114C8"/>
    <w:rsid w:val="0041177E"/>
    <w:rsid w:val="00411827"/>
    <w:rsid w:val="00411D62"/>
    <w:rsid w:val="00411DAC"/>
    <w:rsid w:val="00411E7A"/>
    <w:rsid w:val="0041238A"/>
    <w:rsid w:val="004128FB"/>
    <w:rsid w:val="00412BB5"/>
    <w:rsid w:val="00412CF9"/>
    <w:rsid w:val="00412D60"/>
    <w:rsid w:val="00413112"/>
    <w:rsid w:val="0041332A"/>
    <w:rsid w:val="00413589"/>
    <w:rsid w:val="00413FAB"/>
    <w:rsid w:val="00413FBC"/>
    <w:rsid w:val="0041425D"/>
    <w:rsid w:val="00414BFD"/>
    <w:rsid w:val="00414E94"/>
    <w:rsid w:val="0041509F"/>
    <w:rsid w:val="004151CC"/>
    <w:rsid w:val="00415542"/>
    <w:rsid w:val="0041569A"/>
    <w:rsid w:val="00415B50"/>
    <w:rsid w:val="00415C5B"/>
    <w:rsid w:val="00415C7C"/>
    <w:rsid w:val="00415E1B"/>
    <w:rsid w:val="0041639C"/>
    <w:rsid w:val="004164E6"/>
    <w:rsid w:val="00416820"/>
    <w:rsid w:val="00416A31"/>
    <w:rsid w:val="00416BCA"/>
    <w:rsid w:val="004173C8"/>
    <w:rsid w:val="00417762"/>
    <w:rsid w:val="004177FE"/>
    <w:rsid w:val="0041797C"/>
    <w:rsid w:val="00417A65"/>
    <w:rsid w:val="0042016B"/>
    <w:rsid w:val="00420303"/>
    <w:rsid w:val="004209DC"/>
    <w:rsid w:val="00420B7E"/>
    <w:rsid w:val="00420DAF"/>
    <w:rsid w:val="0042123D"/>
    <w:rsid w:val="004213BA"/>
    <w:rsid w:val="0042142A"/>
    <w:rsid w:val="0042146B"/>
    <w:rsid w:val="004217AE"/>
    <w:rsid w:val="0042195A"/>
    <w:rsid w:val="00421E5B"/>
    <w:rsid w:val="00421F32"/>
    <w:rsid w:val="00421F47"/>
    <w:rsid w:val="004221EE"/>
    <w:rsid w:val="0042251D"/>
    <w:rsid w:val="00422555"/>
    <w:rsid w:val="0042291D"/>
    <w:rsid w:val="004229C1"/>
    <w:rsid w:val="00423021"/>
    <w:rsid w:val="00423341"/>
    <w:rsid w:val="00423390"/>
    <w:rsid w:val="0042376C"/>
    <w:rsid w:val="0042387D"/>
    <w:rsid w:val="0042396E"/>
    <w:rsid w:val="00423C08"/>
    <w:rsid w:val="00423DF5"/>
    <w:rsid w:val="00423F90"/>
    <w:rsid w:val="004240DC"/>
    <w:rsid w:val="00424F69"/>
    <w:rsid w:val="004253D1"/>
    <w:rsid w:val="0042551C"/>
    <w:rsid w:val="004255F9"/>
    <w:rsid w:val="00425873"/>
    <w:rsid w:val="00425B7C"/>
    <w:rsid w:val="0042607D"/>
    <w:rsid w:val="004261CE"/>
    <w:rsid w:val="0042677D"/>
    <w:rsid w:val="0042686F"/>
    <w:rsid w:val="00426B7B"/>
    <w:rsid w:val="00426DDB"/>
    <w:rsid w:val="00427011"/>
    <w:rsid w:val="00427016"/>
    <w:rsid w:val="00427556"/>
    <w:rsid w:val="0043032A"/>
    <w:rsid w:val="00430417"/>
    <w:rsid w:val="00430716"/>
    <w:rsid w:val="00430722"/>
    <w:rsid w:val="00430CC9"/>
    <w:rsid w:val="00430CF3"/>
    <w:rsid w:val="0043110B"/>
    <w:rsid w:val="004311F0"/>
    <w:rsid w:val="0043131C"/>
    <w:rsid w:val="00431539"/>
    <w:rsid w:val="00431AAA"/>
    <w:rsid w:val="0043209E"/>
    <w:rsid w:val="0043232C"/>
    <w:rsid w:val="0043233D"/>
    <w:rsid w:val="00432388"/>
    <w:rsid w:val="0043239B"/>
    <w:rsid w:val="0043294A"/>
    <w:rsid w:val="00432BC5"/>
    <w:rsid w:val="00432C43"/>
    <w:rsid w:val="00432E05"/>
    <w:rsid w:val="00432E5D"/>
    <w:rsid w:val="00432F15"/>
    <w:rsid w:val="0043350F"/>
    <w:rsid w:val="00433571"/>
    <w:rsid w:val="00433775"/>
    <w:rsid w:val="00433B3B"/>
    <w:rsid w:val="00433C24"/>
    <w:rsid w:val="00434CBC"/>
    <w:rsid w:val="00434CC7"/>
    <w:rsid w:val="004350BB"/>
    <w:rsid w:val="00435459"/>
    <w:rsid w:val="0043572F"/>
    <w:rsid w:val="0043574D"/>
    <w:rsid w:val="004362BF"/>
    <w:rsid w:val="0043642C"/>
    <w:rsid w:val="0043649B"/>
    <w:rsid w:val="004365AE"/>
    <w:rsid w:val="004367BB"/>
    <w:rsid w:val="00436C4E"/>
    <w:rsid w:val="00436EC1"/>
    <w:rsid w:val="00436ED3"/>
    <w:rsid w:val="00437834"/>
    <w:rsid w:val="00437872"/>
    <w:rsid w:val="00437AE5"/>
    <w:rsid w:val="00437DD7"/>
    <w:rsid w:val="00440167"/>
    <w:rsid w:val="00440176"/>
    <w:rsid w:val="004406DD"/>
    <w:rsid w:val="0044142C"/>
    <w:rsid w:val="0044177A"/>
    <w:rsid w:val="00441A7D"/>
    <w:rsid w:val="00441A85"/>
    <w:rsid w:val="00441C25"/>
    <w:rsid w:val="00442653"/>
    <w:rsid w:val="004428B4"/>
    <w:rsid w:val="004430ED"/>
    <w:rsid w:val="00443159"/>
    <w:rsid w:val="004437DA"/>
    <w:rsid w:val="004439FF"/>
    <w:rsid w:val="00443F70"/>
    <w:rsid w:val="00444115"/>
    <w:rsid w:val="00444550"/>
    <w:rsid w:val="00444587"/>
    <w:rsid w:val="0044479D"/>
    <w:rsid w:val="00444A40"/>
    <w:rsid w:val="00444D75"/>
    <w:rsid w:val="00444EAC"/>
    <w:rsid w:val="00445219"/>
    <w:rsid w:val="00445437"/>
    <w:rsid w:val="00445B6C"/>
    <w:rsid w:val="00445C9B"/>
    <w:rsid w:val="00445CE2"/>
    <w:rsid w:val="0044648E"/>
    <w:rsid w:val="0044697F"/>
    <w:rsid w:val="0044698A"/>
    <w:rsid w:val="00446A85"/>
    <w:rsid w:val="00446FA6"/>
    <w:rsid w:val="00446FC2"/>
    <w:rsid w:val="004471B8"/>
    <w:rsid w:val="00447293"/>
    <w:rsid w:val="004472BF"/>
    <w:rsid w:val="004472D1"/>
    <w:rsid w:val="0044748B"/>
    <w:rsid w:val="00447826"/>
    <w:rsid w:val="0044789B"/>
    <w:rsid w:val="0044799E"/>
    <w:rsid w:val="00447BC2"/>
    <w:rsid w:val="00447DB8"/>
    <w:rsid w:val="00447E25"/>
    <w:rsid w:val="004501CE"/>
    <w:rsid w:val="004501D8"/>
    <w:rsid w:val="004507B6"/>
    <w:rsid w:val="004517FB"/>
    <w:rsid w:val="00451967"/>
    <w:rsid w:val="00451ADE"/>
    <w:rsid w:val="00452015"/>
    <w:rsid w:val="00452028"/>
    <w:rsid w:val="004521DC"/>
    <w:rsid w:val="004526F4"/>
    <w:rsid w:val="004529AB"/>
    <w:rsid w:val="004529DA"/>
    <w:rsid w:val="00452BC1"/>
    <w:rsid w:val="00452E7E"/>
    <w:rsid w:val="00452F2E"/>
    <w:rsid w:val="00452FB2"/>
    <w:rsid w:val="004531DE"/>
    <w:rsid w:val="00453261"/>
    <w:rsid w:val="00453685"/>
    <w:rsid w:val="004536AC"/>
    <w:rsid w:val="004536D7"/>
    <w:rsid w:val="004545F3"/>
    <w:rsid w:val="0045460D"/>
    <w:rsid w:val="004546F0"/>
    <w:rsid w:val="0045477A"/>
    <w:rsid w:val="00454A82"/>
    <w:rsid w:val="00454CD0"/>
    <w:rsid w:val="004551E2"/>
    <w:rsid w:val="004553CA"/>
    <w:rsid w:val="004555B3"/>
    <w:rsid w:val="004556F3"/>
    <w:rsid w:val="00455984"/>
    <w:rsid w:val="00455AAA"/>
    <w:rsid w:val="004564F5"/>
    <w:rsid w:val="0045685A"/>
    <w:rsid w:val="0045718B"/>
    <w:rsid w:val="00460131"/>
    <w:rsid w:val="004601BF"/>
    <w:rsid w:val="0046041C"/>
    <w:rsid w:val="0046047B"/>
    <w:rsid w:val="004605F4"/>
    <w:rsid w:val="004607F0"/>
    <w:rsid w:val="00460ED5"/>
    <w:rsid w:val="00460F62"/>
    <w:rsid w:val="00461346"/>
    <w:rsid w:val="00461865"/>
    <w:rsid w:val="00461B9F"/>
    <w:rsid w:val="00461CBB"/>
    <w:rsid w:val="00461D64"/>
    <w:rsid w:val="00462341"/>
    <w:rsid w:val="004623E7"/>
    <w:rsid w:val="00462457"/>
    <w:rsid w:val="0046249F"/>
    <w:rsid w:val="00462506"/>
    <w:rsid w:val="00462679"/>
    <w:rsid w:val="004629AA"/>
    <w:rsid w:val="00463428"/>
    <w:rsid w:val="004634BA"/>
    <w:rsid w:val="004637AF"/>
    <w:rsid w:val="00463D9F"/>
    <w:rsid w:val="00463FF2"/>
    <w:rsid w:val="004641E9"/>
    <w:rsid w:val="004643EF"/>
    <w:rsid w:val="004649A0"/>
    <w:rsid w:val="00464CF3"/>
    <w:rsid w:val="00464FD3"/>
    <w:rsid w:val="00465207"/>
    <w:rsid w:val="00465263"/>
    <w:rsid w:val="0046528C"/>
    <w:rsid w:val="0046531F"/>
    <w:rsid w:val="00465386"/>
    <w:rsid w:val="00465594"/>
    <w:rsid w:val="004659E6"/>
    <w:rsid w:val="00465AC6"/>
    <w:rsid w:val="00465E67"/>
    <w:rsid w:val="004665C7"/>
    <w:rsid w:val="00466B42"/>
    <w:rsid w:val="00466C42"/>
    <w:rsid w:val="00466D3C"/>
    <w:rsid w:val="00466E93"/>
    <w:rsid w:val="00466FF8"/>
    <w:rsid w:val="004670E4"/>
    <w:rsid w:val="0046713B"/>
    <w:rsid w:val="004673DD"/>
    <w:rsid w:val="00467725"/>
    <w:rsid w:val="0046781B"/>
    <w:rsid w:val="0046798B"/>
    <w:rsid w:val="004679F5"/>
    <w:rsid w:val="00467A9E"/>
    <w:rsid w:val="00467DED"/>
    <w:rsid w:val="00470175"/>
    <w:rsid w:val="004708E9"/>
    <w:rsid w:val="004709CF"/>
    <w:rsid w:val="00471218"/>
    <w:rsid w:val="0047125D"/>
    <w:rsid w:val="00471471"/>
    <w:rsid w:val="004714A0"/>
    <w:rsid w:val="004717DB"/>
    <w:rsid w:val="00471C79"/>
    <w:rsid w:val="00471D44"/>
    <w:rsid w:val="00471E76"/>
    <w:rsid w:val="004721EA"/>
    <w:rsid w:val="0047221F"/>
    <w:rsid w:val="0047275C"/>
    <w:rsid w:val="004727E5"/>
    <w:rsid w:val="00472CA9"/>
    <w:rsid w:val="00472EE0"/>
    <w:rsid w:val="004732F5"/>
    <w:rsid w:val="00473657"/>
    <w:rsid w:val="00473B36"/>
    <w:rsid w:val="00473C98"/>
    <w:rsid w:val="004740BF"/>
    <w:rsid w:val="004741A3"/>
    <w:rsid w:val="00474406"/>
    <w:rsid w:val="004745C2"/>
    <w:rsid w:val="00474890"/>
    <w:rsid w:val="00474939"/>
    <w:rsid w:val="004749B3"/>
    <w:rsid w:val="004751BA"/>
    <w:rsid w:val="00475399"/>
    <w:rsid w:val="004757F3"/>
    <w:rsid w:val="0047583D"/>
    <w:rsid w:val="0047585E"/>
    <w:rsid w:val="00475CDF"/>
    <w:rsid w:val="0047602D"/>
    <w:rsid w:val="0047650B"/>
    <w:rsid w:val="0047682D"/>
    <w:rsid w:val="004768F2"/>
    <w:rsid w:val="00476CEA"/>
    <w:rsid w:val="004772B4"/>
    <w:rsid w:val="00477374"/>
    <w:rsid w:val="0047788B"/>
    <w:rsid w:val="0047789A"/>
    <w:rsid w:val="00477922"/>
    <w:rsid w:val="004779A0"/>
    <w:rsid w:val="00477B07"/>
    <w:rsid w:val="004800CF"/>
    <w:rsid w:val="004801EB"/>
    <w:rsid w:val="0048031B"/>
    <w:rsid w:val="004804E3"/>
    <w:rsid w:val="00480511"/>
    <w:rsid w:val="0048066C"/>
    <w:rsid w:val="004806B3"/>
    <w:rsid w:val="0048089C"/>
    <w:rsid w:val="004809D4"/>
    <w:rsid w:val="00480AE7"/>
    <w:rsid w:val="00480B04"/>
    <w:rsid w:val="00480C0C"/>
    <w:rsid w:val="0048139C"/>
    <w:rsid w:val="004816AE"/>
    <w:rsid w:val="00481815"/>
    <w:rsid w:val="00481A13"/>
    <w:rsid w:val="00481A34"/>
    <w:rsid w:val="00481A92"/>
    <w:rsid w:val="00481FD1"/>
    <w:rsid w:val="004821E3"/>
    <w:rsid w:val="00482453"/>
    <w:rsid w:val="00482938"/>
    <w:rsid w:val="00482A56"/>
    <w:rsid w:val="00482E62"/>
    <w:rsid w:val="004838D1"/>
    <w:rsid w:val="00483939"/>
    <w:rsid w:val="00483A16"/>
    <w:rsid w:val="0048422B"/>
    <w:rsid w:val="004842B2"/>
    <w:rsid w:val="004842ED"/>
    <w:rsid w:val="0048479E"/>
    <w:rsid w:val="0048491B"/>
    <w:rsid w:val="00484C05"/>
    <w:rsid w:val="004850DC"/>
    <w:rsid w:val="0048565E"/>
    <w:rsid w:val="004858BA"/>
    <w:rsid w:val="00485F9C"/>
    <w:rsid w:val="004862D1"/>
    <w:rsid w:val="004862DE"/>
    <w:rsid w:val="0048655F"/>
    <w:rsid w:val="0048663E"/>
    <w:rsid w:val="00486664"/>
    <w:rsid w:val="00486E7F"/>
    <w:rsid w:val="00487437"/>
    <w:rsid w:val="004875B6"/>
    <w:rsid w:val="004876C7"/>
    <w:rsid w:val="0048777B"/>
    <w:rsid w:val="00487D4B"/>
    <w:rsid w:val="00487F0E"/>
    <w:rsid w:val="00487F23"/>
    <w:rsid w:val="00490441"/>
    <w:rsid w:val="00490572"/>
    <w:rsid w:val="00490B0F"/>
    <w:rsid w:val="00490C6A"/>
    <w:rsid w:val="00490E53"/>
    <w:rsid w:val="004910CF"/>
    <w:rsid w:val="00491512"/>
    <w:rsid w:val="0049178C"/>
    <w:rsid w:val="004918C6"/>
    <w:rsid w:val="0049197B"/>
    <w:rsid w:val="00491D27"/>
    <w:rsid w:val="00491DDC"/>
    <w:rsid w:val="00491DE4"/>
    <w:rsid w:val="0049236F"/>
    <w:rsid w:val="004928AB"/>
    <w:rsid w:val="004928BE"/>
    <w:rsid w:val="00492A61"/>
    <w:rsid w:val="00493642"/>
    <w:rsid w:val="004937B5"/>
    <w:rsid w:val="00493B27"/>
    <w:rsid w:val="00494DB6"/>
    <w:rsid w:val="004951F9"/>
    <w:rsid w:val="00495455"/>
    <w:rsid w:val="00495586"/>
    <w:rsid w:val="004956B2"/>
    <w:rsid w:val="00495784"/>
    <w:rsid w:val="004957A4"/>
    <w:rsid w:val="00496145"/>
    <w:rsid w:val="004961E6"/>
    <w:rsid w:val="00496410"/>
    <w:rsid w:val="004964BE"/>
    <w:rsid w:val="00496FDD"/>
    <w:rsid w:val="004975AA"/>
    <w:rsid w:val="00497622"/>
    <w:rsid w:val="0049790C"/>
    <w:rsid w:val="00497A52"/>
    <w:rsid w:val="00497D10"/>
    <w:rsid w:val="004A0886"/>
    <w:rsid w:val="004A09D7"/>
    <w:rsid w:val="004A09F1"/>
    <w:rsid w:val="004A0B53"/>
    <w:rsid w:val="004A0D13"/>
    <w:rsid w:val="004A0D43"/>
    <w:rsid w:val="004A0F06"/>
    <w:rsid w:val="004A0F34"/>
    <w:rsid w:val="004A0F98"/>
    <w:rsid w:val="004A10E3"/>
    <w:rsid w:val="004A1118"/>
    <w:rsid w:val="004A1159"/>
    <w:rsid w:val="004A164C"/>
    <w:rsid w:val="004A17C6"/>
    <w:rsid w:val="004A192D"/>
    <w:rsid w:val="004A1B98"/>
    <w:rsid w:val="004A1C65"/>
    <w:rsid w:val="004A1DF4"/>
    <w:rsid w:val="004A1E28"/>
    <w:rsid w:val="004A1E4E"/>
    <w:rsid w:val="004A1F18"/>
    <w:rsid w:val="004A20F8"/>
    <w:rsid w:val="004A289A"/>
    <w:rsid w:val="004A2990"/>
    <w:rsid w:val="004A2B69"/>
    <w:rsid w:val="004A2F9B"/>
    <w:rsid w:val="004A2FAE"/>
    <w:rsid w:val="004A36A1"/>
    <w:rsid w:val="004A37A3"/>
    <w:rsid w:val="004A39C6"/>
    <w:rsid w:val="004A3E4D"/>
    <w:rsid w:val="004A4425"/>
    <w:rsid w:val="004A4565"/>
    <w:rsid w:val="004A46D7"/>
    <w:rsid w:val="004A5855"/>
    <w:rsid w:val="004A5C81"/>
    <w:rsid w:val="004A5ED8"/>
    <w:rsid w:val="004A628F"/>
    <w:rsid w:val="004A646C"/>
    <w:rsid w:val="004A65AC"/>
    <w:rsid w:val="004A6E11"/>
    <w:rsid w:val="004A6F84"/>
    <w:rsid w:val="004A6FFC"/>
    <w:rsid w:val="004A7490"/>
    <w:rsid w:val="004A7546"/>
    <w:rsid w:val="004A7753"/>
    <w:rsid w:val="004A7C58"/>
    <w:rsid w:val="004A7DF5"/>
    <w:rsid w:val="004A7F56"/>
    <w:rsid w:val="004B02FC"/>
    <w:rsid w:val="004B04CF"/>
    <w:rsid w:val="004B0942"/>
    <w:rsid w:val="004B0AC6"/>
    <w:rsid w:val="004B0C8F"/>
    <w:rsid w:val="004B0F68"/>
    <w:rsid w:val="004B108B"/>
    <w:rsid w:val="004B10C7"/>
    <w:rsid w:val="004B1550"/>
    <w:rsid w:val="004B167D"/>
    <w:rsid w:val="004B1977"/>
    <w:rsid w:val="004B19AA"/>
    <w:rsid w:val="004B1A5D"/>
    <w:rsid w:val="004B1D5E"/>
    <w:rsid w:val="004B23DA"/>
    <w:rsid w:val="004B26B8"/>
    <w:rsid w:val="004B26C2"/>
    <w:rsid w:val="004B27DD"/>
    <w:rsid w:val="004B28E5"/>
    <w:rsid w:val="004B2AFF"/>
    <w:rsid w:val="004B2BFF"/>
    <w:rsid w:val="004B2F6F"/>
    <w:rsid w:val="004B317A"/>
    <w:rsid w:val="004B339D"/>
    <w:rsid w:val="004B33A0"/>
    <w:rsid w:val="004B36B6"/>
    <w:rsid w:val="004B376C"/>
    <w:rsid w:val="004B37C6"/>
    <w:rsid w:val="004B3D84"/>
    <w:rsid w:val="004B433F"/>
    <w:rsid w:val="004B4430"/>
    <w:rsid w:val="004B4437"/>
    <w:rsid w:val="004B4660"/>
    <w:rsid w:val="004B47A7"/>
    <w:rsid w:val="004B47E6"/>
    <w:rsid w:val="004B4A71"/>
    <w:rsid w:val="004B4E1A"/>
    <w:rsid w:val="004B54E7"/>
    <w:rsid w:val="004B554C"/>
    <w:rsid w:val="004B5564"/>
    <w:rsid w:val="004B59E3"/>
    <w:rsid w:val="004B5F0E"/>
    <w:rsid w:val="004B5F23"/>
    <w:rsid w:val="004B5F3B"/>
    <w:rsid w:val="004B6450"/>
    <w:rsid w:val="004B65B2"/>
    <w:rsid w:val="004B68E7"/>
    <w:rsid w:val="004B6B48"/>
    <w:rsid w:val="004B6F01"/>
    <w:rsid w:val="004B75ED"/>
    <w:rsid w:val="004B7751"/>
    <w:rsid w:val="004B7B41"/>
    <w:rsid w:val="004B7C39"/>
    <w:rsid w:val="004B7CDF"/>
    <w:rsid w:val="004B7EDB"/>
    <w:rsid w:val="004B7EDD"/>
    <w:rsid w:val="004C00EE"/>
    <w:rsid w:val="004C01EF"/>
    <w:rsid w:val="004C020D"/>
    <w:rsid w:val="004C07FD"/>
    <w:rsid w:val="004C0803"/>
    <w:rsid w:val="004C0970"/>
    <w:rsid w:val="004C0D5B"/>
    <w:rsid w:val="004C0E0D"/>
    <w:rsid w:val="004C1359"/>
    <w:rsid w:val="004C1390"/>
    <w:rsid w:val="004C1D7F"/>
    <w:rsid w:val="004C1F77"/>
    <w:rsid w:val="004C1FE8"/>
    <w:rsid w:val="004C2618"/>
    <w:rsid w:val="004C2687"/>
    <w:rsid w:val="004C2898"/>
    <w:rsid w:val="004C294C"/>
    <w:rsid w:val="004C2D40"/>
    <w:rsid w:val="004C31CC"/>
    <w:rsid w:val="004C32A3"/>
    <w:rsid w:val="004C3488"/>
    <w:rsid w:val="004C39FB"/>
    <w:rsid w:val="004C3D36"/>
    <w:rsid w:val="004C4058"/>
    <w:rsid w:val="004C411B"/>
    <w:rsid w:val="004C44F2"/>
    <w:rsid w:val="004C457C"/>
    <w:rsid w:val="004C49DC"/>
    <w:rsid w:val="004C4CEC"/>
    <w:rsid w:val="004C520C"/>
    <w:rsid w:val="004C535E"/>
    <w:rsid w:val="004C5CA2"/>
    <w:rsid w:val="004C5D26"/>
    <w:rsid w:val="004C5D34"/>
    <w:rsid w:val="004C5DCC"/>
    <w:rsid w:val="004C5E18"/>
    <w:rsid w:val="004C5FCD"/>
    <w:rsid w:val="004C69DA"/>
    <w:rsid w:val="004C6DED"/>
    <w:rsid w:val="004C6FB1"/>
    <w:rsid w:val="004C72C0"/>
    <w:rsid w:val="004C741F"/>
    <w:rsid w:val="004C772D"/>
    <w:rsid w:val="004C79B9"/>
    <w:rsid w:val="004C7A06"/>
    <w:rsid w:val="004C7A0B"/>
    <w:rsid w:val="004C7B64"/>
    <w:rsid w:val="004C7CE5"/>
    <w:rsid w:val="004D087A"/>
    <w:rsid w:val="004D09DC"/>
    <w:rsid w:val="004D1394"/>
    <w:rsid w:val="004D1589"/>
    <w:rsid w:val="004D16BE"/>
    <w:rsid w:val="004D18A6"/>
    <w:rsid w:val="004D18CD"/>
    <w:rsid w:val="004D197D"/>
    <w:rsid w:val="004D1A30"/>
    <w:rsid w:val="004D1A55"/>
    <w:rsid w:val="004D1B8C"/>
    <w:rsid w:val="004D1BE3"/>
    <w:rsid w:val="004D1E7E"/>
    <w:rsid w:val="004D1FEE"/>
    <w:rsid w:val="004D2050"/>
    <w:rsid w:val="004D2092"/>
    <w:rsid w:val="004D2173"/>
    <w:rsid w:val="004D2227"/>
    <w:rsid w:val="004D2288"/>
    <w:rsid w:val="004D274C"/>
    <w:rsid w:val="004D275A"/>
    <w:rsid w:val="004D2A0E"/>
    <w:rsid w:val="004D2A7E"/>
    <w:rsid w:val="004D2A87"/>
    <w:rsid w:val="004D2C89"/>
    <w:rsid w:val="004D2DE8"/>
    <w:rsid w:val="004D31EF"/>
    <w:rsid w:val="004D3272"/>
    <w:rsid w:val="004D3307"/>
    <w:rsid w:val="004D3385"/>
    <w:rsid w:val="004D34C1"/>
    <w:rsid w:val="004D3964"/>
    <w:rsid w:val="004D3AD9"/>
    <w:rsid w:val="004D3FA6"/>
    <w:rsid w:val="004D42A6"/>
    <w:rsid w:val="004D4B41"/>
    <w:rsid w:val="004D4BF4"/>
    <w:rsid w:val="004D4D51"/>
    <w:rsid w:val="004D4EFA"/>
    <w:rsid w:val="004D51ED"/>
    <w:rsid w:val="004D57FD"/>
    <w:rsid w:val="004D591F"/>
    <w:rsid w:val="004D5D4C"/>
    <w:rsid w:val="004D5FDC"/>
    <w:rsid w:val="004D601B"/>
    <w:rsid w:val="004D6080"/>
    <w:rsid w:val="004D6158"/>
    <w:rsid w:val="004D64ED"/>
    <w:rsid w:val="004D66B8"/>
    <w:rsid w:val="004D67C5"/>
    <w:rsid w:val="004D6E7C"/>
    <w:rsid w:val="004D71CD"/>
    <w:rsid w:val="004D7AF7"/>
    <w:rsid w:val="004D7C1B"/>
    <w:rsid w:val="004D7C55"/>
    <w:rsid w:val="004D7DD3"/>
    <w:rsid w:val="004D7FD2"/>
    <w:rsid w:val="004E00FF"/>
    <w:rsid w:val="004E0448"/>
    <w:rsid w:val="004E064D"/>
    <w:rsid w:val="004E06E3"/>
    <w:rsid w:val="004E0B75"/>
    <w:rsid w:val="004E0ECC"/>
    <w:rsid w:val="004E11B2"/>
    <w:rsid w:val="004E11E3"/>
    <w:rsid w:val="004E16DA"/>
    <w:rsid w:val="004E1BE2"/>
    <w:rsid w:val="004E1F7D"/>
    <w:rsid w:val="004E229F"/>
    <w:rsid w:val="004E2401"/>
    <w:rsid w:val="004E2638"/>
    <w:rsid w:val="004E2CF6"/>
    <w:rsid w:val="004E2D22"/>
    <w:rsid w:val="004E2D25"/>
    <w:rsid w:val="004E2D66"/>
    <w:rsid w:val="004E2E00"/>
    <w:rsid w:val="004E2EA7"/>
    <w:rsid w:val="004E36AD"/>
    <w:rsid w:val="004E3EEC"/>
    <w:rsid w:val="004E4039"/>
    <w:rsid w:val="004E4B83"/>
    <w:rsid w:val="004E4C3D"/>
    <w:rsid w:val="004E5293"/>
    <w:rsid w:val="004E538A"/>
    <w:rsid w:val="004E5418"/>
    <w:rsid w:val="004E5424"/>
    <w:rsid w:val="004E56A3"/>
    <w:rsid w:val="004E5ABD"/>
    <w:rsid w:val="004E5C43"/>
    <w:rsid w:val="004E5D9F"/>
    <w:rsid w:val="004E69C6"/>
    <w:rsid w:val="004E6E17"/>
    <w:rsid w:val="004E6F63"/>
    <w:rsid w:val="004E7529"/>
    <w:rsid w:val="004E7986"/>
    <w:rsid w:val="004E79B4"/>
    <w:rsid w:val="004E7C4B"/>
    <w:rsid w:val="004E7CC1"/>
    <w:rsid w:val="004F018A"/>
    <w:rsid w:val="004F0349"/>
    <w:rsid w:val="004F0386"/>
    <w:rsid w:val="004F09DC"/>
    <w:rsid w:val="004F0A16"/>
    <w:rsid w:val="004F0F0F"/>
    <w:rsid w:val="004F101B"/>
    <w:rsid w:val="004F109C"/>
    <w:rsid w:val="004F1148"/>
    <w:rsid w:val="004F1222"/>
    <w:rsid w:val="004F1320"/>
    <w:rsid w:val="004F176C"/>
    <w:rsid w:val="004F1828"/>
    <w:rsid w:val="004F1AF6"/>
    <w:rsid w:val="004F1EBE"/>
    <w:rsid w:val="004F2260"/>
    <w:rsid w:val="004F22FD"/>
    <w:rsid w:val="004F23BC"/>
    <w:rsid w:val="004F2420"/>
    <w:rsid w:val="004F245F"/>
    <w:rsid w:val="004F2640"/>
    <w:rsid w:val="004F27F1"/>
    <w:rsid w:val="004F2AF1"/>
    <w:rsid w:val="004F2FE6"/>
    <w:rsid w:val="004F3227"/>
    <w:rsid w:val="004F3911"/>
    <w:rsid w:val="004F3A81"/>
    <w:rsid w:val="004F3C27"/>
    <w:rsid w:val="004F3C7B"/>
    <w:rsid w:val="004F3D09"/>
    <w:rsid w:val="004F40CD"/>
    <w:rsid w:val="004F4193"/>
    <w:rsid w:val="004F423C"/>
    <w:rsid w:val="004F428A"/>
    <w:rsid w:val="004F43AD"/>
    <w:rsid w:val="004F4718"/>
    <w:rsid w:val="004F47A1"/>
    <w:rsid w:val="004F47AF"/>
    <w:rsid w:val="004F4D81"/>
    <w:rsid w:val="004F4F03"/>
    <w:rsid w:val="004F4F10"/>
    <w:rsid w:val="004F501A"/>
    <w:rsid w:val="004F510F"/>
    <w:rsid w:val="004F590E"/>
    <w:rsid w:val="004F5CCD"/>
    <w:rsid w:val="004F5E9B"/>
    <w:rsid w:val="004F6135"/>
    <w:rsid w:val="004F6251"/>
    <w:rsid w:val="004F64E4"/>
    <w:rsid w:val="004F6742"/>
    <w:rsid w:val="004F682E"/>
    <w:rsid w:val="004F6993"/>
    <w:rsid w:val="004F6E13"/>
    <w:rsid w:val="004F70E5"/>
    <w:rsid w:val="004F746C"/>
    <w:rsid w:val="004F776A"/>
    <w:rsid w:val="004F7BD1"/>
    <w:rsid w:val="00500125"/>
    <w:rsid w:val="005001D0"/>
    <w:rsid w:val="00500433"/>
    <w:rsid w:val="00500C85"/>
    <w:rsid w:val="00500CDE"/>
    <w:rsid w:val="00500F89"/>
    <w:rsid w:val="005012C8"/>
    <w:rsid w:val="00501629"/>
    <w:rsid w:val="005016B9"/>
    <w:rsid w:val="00501983"/>
    <w:rsid w:val="00501DFA"/>
    <w:rsid w:val="00501F6D"/>
    <w:rsid w:val="00501FF5"/>
    <w:rsid w:val="00502011"/>
    <w:rsid w:val="00502243"/>
    <w:rsid w:val="0050264A"/>
    <w:rsid w:val="005026E8"/>
    <w:rsid w:val="00502ACF"/>
    <w:rsid w:val="00502C2D"/>
    <w:rsid w:val="00503418"/>
    <w:rsid w:val="00503604"/>
    <w:rsid w:val="0050396A"/>
    <w:rsid w:val="0050402D"/>
    <w:rsid w:val="0050449B"/>
    <w:rsid w:val="005046E4"/>
    <w:rsid w:val="005046EA"/>
    <w:rsid w:val="00504A14"/>
    <w:rsid w:val="00504D96"/>
    <w:rsid w:val="005055B0"/>
    <w:rsid w:val="0050594B"/>
    <w:rsid w:val="00505E57"/>
    <w:rsid w:val="00505F65"/>
    <w:rsid w:val="00505FEA"/>
    <w:rsid w:val="00506195"/>
    <w:rsid w:val="0050647C"/>
    <w:rsid w:val="00506619"/>
    <w:rsid w:val="0050673C"/>
    <w:rsid w:val="0050694F"/>
    <w:rsid w:val="00506F24"/>
    <w:rsid w:val="00506FEC"/>
    <w:rsid w:val="0050786D"/>
    <w:rsid w:val="00507A2B"/>
    <w:rsid w:val="00507E18"/>
    <w:rsid w:val="005097F3"/>
    <w:rsid w:val="005102DF"/>
    <w:rsid w:val="005106F4"/>
    <w:rsid w:val="0051072B"/>
    <w:rsid w:val="00510B4C"/>
    <w:rsid w:val="00510D2B"/>
    <w:rsid w:val="00510F89"/>
    <w:rsid w:val="00511545"/>
    <w:rsid w:val="00511969"/>
    <w:rsid w:val="00511AA2"/>
    <w:rsid w:val="00511B65"/>
    <w:rsid w:val="00511F6D"/>
    <w:rsid w:val="00512469"/>
    <w:rsid w:val="00512835"/>
    <w:rsid w:val="00512CDA"/>
    <w:rsid w:val="00512EC2"/>
    <w:rsid w:val="0051311B"/>
    <w:rsid w:val="005131E1"/>
    <w:rsid w:val="005132AA"/>
    <w:rsid w:val="005133AE"/>
    <w:rsid w:val="005133D5"/>
    <w:rsid w:val="00513515"/>
    <w:rsid w:val="00513595"/>
    <w:rsid w:val="00513750"/>
    <w:rsid w:val="005137CE"/>
    <w:rsid w:val="00513833"/>
    <w:rsid w:val="005138E7"/>
    <w:rsid w:val="0051394E"/>
    <w:rsid w:val="00513A43"/>
    <w:rsid w:val="00513B87"/>
    <w:rsid w:val="00513BA3"/>
    <w:rsid w:val="00513E43"/>
    <w:rsid w:val="005142FA"/>
    <w:rsid w:val="005147CF"/>
    <w:rsid w:val="00514F3D"/>
    <w:rsid w:val="00514FC1"/>
    <w:rsid w:val="005150A5"/>
    <w:rsid w:val="00515CF8"/>
    <w:rsid w:val="00516253"/>
    <w:rsid w:val="005163EE"/>
    <w:rsid w:val="005168E6"/>
    <w:rsid w:val="00516919"/>
    <w:rsid w:val="00516B29"/>
    <w:rsid w:val="00516C47"/>
    <w:rsid w:val="00516E5A"/>
    <w:rsid w:val="00517601"/>
    <w:rsid w:val="0051780E"/>
    <w:rsid w:val="00517A9C"/>
    <w:rsid w:val="00517AB6"/>
    <w:rsid w:val="00517E6B"/>
    <w:rsid w:val="00517E7C"/>
    <w:rsid w:val="005200B0"/>
    <w:rsid w:val="0052015B"/>
    <w:rsid w:val="005203A7"/>
    <w:rsid w:val="005203EA"/>
    <w:rsid w:val="0052065F"/>
    <w:rsid w:val="0052075A"/>
    <w:rsid w:val="0052078A"/>
    <w:rsid w:val="00520A5F"/>
    <w:rsid w:val="00520BDC"/>
    <w:rsid w:val="0052126D"/>
    <w:rsid w:val="00521A64"/>
    <w:rsid w:val="00521AA9"/>
    <w:rsid w:val="005220F5"/>
    <w:rsid w:val="005229CC"/>
    <w:rsid w:val="00522D5E"/>
    <w:rsid w:val="00523025"/>
    <w:rsid w:val="005235AC"/>
    <w:rsid w:val="005235F7"/>
    <w:rsid w:val="005238A3"/>
    <w:rsid w:val="0052390A"/>
    <w:rsid w:val="00523A69"/>
    <w:rsid w:val="00523B27"/>
    <w:rsid w:val="005247E3"/>
    <w:rsid w:val="00524D27"/>
    <w:rsid w:val="0052504B"/>
    <w:rsid w:val="0052509C"/>
    <w:rsid w:val="0052518B"/>
    <w:rsid w:val="00525241"/>
    <w:rsid w:val="005254DB"/>
    <w:rsid w:val="00525516"/>
    <w:rsid w:val="00525837"/>
    <w:rsid w:val="00525A06"/>
    <w:rsid w:val="00525A37"/>
    <w:rsid w:val="00525C25"/>
    <w:rsid w:val="00525CB8"/>
    <w:rsid w:val="00525E37"/>
    <w:rsid w:val="00525FD3"/>
    <w:rsid w:val="00526686"/>
    <w:rsid w:val="005266AD"/>
    <w:rsid w:val="00526ADA"/>
    <w:rsid w:val="00527286"/>
    <w:rsid w:val="00527644"/>
    <w:rsid w:val="00527845"/>
    <w:rsid w:val="00527B46"/>
    <w:rsid w:val="00530135"/>
    <w:rsid w:val="005303DA"/>
    <w:rsid w:val="00530468"/>
    <w:rsid w:val="00530785"/>
    <w:rsid w:val="0053090C"/>
    <w:rsid w:val="00530F94"/>
    <w:rsid w:val="005314B3"/>
    <w:rsid w:val="005319C3"/>
    <w:rsid w:val="00531B8D"/>
    <w:rsid w:val="0053250B"/>
    <w:rsid w:val="00532A82"/>
    <w:rsid w:val="00532BCF"/>
    <w:rsid w:val="00532E3F"/>
    <w:rsid w:val="005330B2"/>
    <w:rsid w:val="0053320F"/>
    <w:rsid w:val="00533446"/>
    <w:rsid w:val="00533526"/>
    <w:rsid w:val="00533965"/>
    <w:rsid w:val="00533A56"/>
    <w:rsid w:val="00533D0D"/>
    <w:rsid w:val="0053484E"/>
    <w:rsid w:val="00534851"/>
    <w:rsid w:val="00534A09"/>
    <w:rsid w:val="005355D4"/>
    <w:rsid w:val="005356FD"/>
    <w:rsid w:val="00535BC6"/>
    <w:rsid w:val="00535EBB"/>
    <w:rsid w:val="0053635C"/>
    <w:rsid w:val="005365B0"/>
    <w:rsid w:val="00536609"/>
    <w:rsid w:val="005368F3"/>
    <w:rsid w:val="00536A23"/>
    <w:rsid w:val="00537015"/>
    <w:rsid w:val="005371EE"/>
    <w:rsid w:val="00537D77"/>
    <w:rsid w:val="00537DD9"/>
    <w:rsid w:val="0053D45E"/>
    <w:rsid w:val="005402DE"/>
    <w:rsid w:val="0054045C"/>
    <w:rsid w:val="0054055B"/>
    <w:rsid w:val="00540640"/>
    <w:rsid w:val="005408F4"/>
    <w:rsid w:val="0054097F"/>
    <w:rsid w:val="00540CD4"/>
    <w:rsid w:val="00540FE8"/>
    <w:rsid w:val="00541118"/>
    <w:rsid w:val="00541224"/>
    <w:rsid w:val="00541417"/>
    <w:rsid w:val="00541F3F"/>
    <w:rsid w:val="00542453"/>
    <w:rsid w:val="005425EE"/>
    <w:rsid w:val="0054273A"/>
    <w:rsid w:val="005427BD"/>
    <w:rsid w:val="00542864"/>
    <w:rsid w:val="00542867"/>
    <w:rsid w:val="00542962"/>
    <w:rsid w:val="005429E7"/>
    <w:rsid w:val="00542C4D"/>
    <w:rsid w:val="00542E13"/>
    <w:rsid w:val="00542E8E"/>
    <w:rsid w:val="00542F67"/>
    <w:rsid w:val="0054300A"/>
    <w:rsid w:val="0054306F"/>
    <w:rsid w:val="0054308A"/>
    <w:rsid w:val="0054347B"/>
    <w:rsid w:val="00543734"/>
    <w:rsid w:val="005439CD"/>
    <w:rsid w:val="00543B88"/>
    <w:rsid w:val="00543C63"/>
    <w:rsid w:val="00543FF2"/>
    <w:rsid w:val="0054404E"/>
    <w:rsid w:val="00544124"/>
    <w:rsid w:val="005442CD"/>
    <w:rsid w:val="00544B8C"/>
    <w:rsid w:val="00544D46"/>
    <w:rsid w:val="0054511A"/>
    <w:rsid w:val="0054552A"/>
    <w:rsid w:val="00545718"/>
    <w:rsid w:val="0054627F"/>
    <w:rsid w:val="00546535"/>
    <w:rsid w:val="005468CD"/>
    <w:rsid w:val="00546D44"/>
    <w:rsid w:val="005475C6"/>
    <w:rsid w:val="00547731"/>
    <w:rsid w:val="00547966"/>
    <w:rsid w:val="00547B6B"/>
    <w:rsid w:val="00547BE5"/>
    <w:rsid w:val="00547BF6"/>
    <w:rsid w:val="00547E99"/>
    <w:rsid w:val="00550043"/>
    <w:rsid w:val="00550271"/>
    <w:rsid w:val="00550A56"/>
    <w:rsid w:val="00550B8C"/>
    <w:rsid w:val="00550D08"/>
    <w:rsid w:val="0055142D"/>
    <w:rsid w:val="00551717"/>
    <w:rsid w:val="00551844"/>
    <w:rsid w:val="00551BE7"/>
    <w:rsid w:val="00552282"/>
    <w:rsid w:val="00552784"/>
    <w:rsid w:val="00552CA9"/>
    <w:rsid w:val="00552DF4"/>
    <w:rsid w:val="00553246"/>
    <w:rsid w:val="0055343C"/>
    <w:rsid w:val="00553871"/>
    <w:rsid w:val="00553981"/>
    <w:rsid w:val="005539A7"/>
    <w:rsid w:val="0055425A"/>
    <w:rsid w:val="005542B0"/>
    <w:rsid w:val="00554414"/>
    <w:rsid w:val="00554444"/>
    <w:rsid w:val="00554D15"/>
    <w:rsid w:val="00554DCB"/>
    <w:rsid w:val="00554EC1"/>
    <w:rsid w:val="0055505C"/>
    <w:rsid w:val="00555366"/>
    <w:rsid w:val="00555559"/>
    <w:rsid w:val="00555654"/>
    <w:rsid w:val="00555713"/>
    <w:rsid w:val="00555B65"/>
    <w:rsid w:val="00556237"/>
    <w:rsid w:val="00556414"/>
    <w:rsid w:val="00556A36"/>
    <w:rsid w:val="00556D81"/>
    <w:rsid w:val="00556FD1"/>
    <w:rsid w:val="00557194"/>
    <w:rsid w:val="00557202"/>
    <w:rsid w:val="00557266"/>
    <w:rsid w:val="0056060B"/>
    <w:rsid w:val="005609D1"/>
    <w:rsid w:val="0056121A"/>
    <w:rsid w:val="00561286"/>
    <w:rsid w:val="00561859"/>
    <w:rsid w:val="00561C56"/>
    <w:rsid w:val="00561D84"/>
    <w:rsid w:val="005620CE"/>
    <w:rsid w:val="00562537"/>
    <w:rsid w:val="005627FB"/>
    <w:rsid w:val="005628D4"/>
    <w:rsid w:val="00562942"/>
    <w:rsid w:val="005629FF"/>
    <w:rsid w:val="00562B4B"/>
    <w:rsid w:val="00563C0C"/>
    <w:rsid w:val="00564179"/>
    <w:rsid w:val="005641EB"/>
    <w:rsid w:val="005641EF"/>
    <w:rsid w:val="00564299"/>
    <w:rsid w:val="00564376"/>
    <w:rsid w:val="005644C9"/>
    <w:rsid w:val="005649F5"/>
    <w:rsid w:val="00564C2B"/>
    <w:rsid w:val="00564C91"/>
    <w:rsid w:val="00564CD2"/>
    <w:rsid w:val="00565034"/>
    <w:rsid w:val="00565117"/>
    <w:rsid w:val="0056525C"/>
    <w:rsid w:val="0056529A"/>
    <w:rsid w:val="005655F5"/>
    <w:rsid w:val="0056582C"/>
    <w:rsid w:val="00565EA7"/>
    <w:rsid w:val="00566267"/>
    <w:rsid w:val="00566493"/>
    <w:rsid w:val="0056688F"/>
    <w:rsid w:val="00566AF6"/>
    <w:rsid w:val="00566CF4"/>
    <w:rsid w:val="00566D81"/>
    <w:rsid w:val="0056703D"/>
    <w:rsid w:val="00567045"/>
    <w:rsid w:val="00567A2D"/>
    <w:rsid w:val="00567AEE"/>
    <w:rsid w:val="00567C62"/>
    <w:rsid w:val="00567DCE"/>
    <w:rsid w:val="00567EA6"/>
    <w:rsid w:val="00570509"/>
    <w:rsid w:val="005705A4"/>
    <w:rsid w:val="00570752"/>
    <w:rsid w:val="00570756"/>
    <w:rsid w:val="00570F5F"/>
    <w:rsid w:val="00571032"/>
    <w:rsid w:val="0057106A"/>
    <w:rsid w:val="005715E1"/>
    <w:rsid w:val="00572302"/>
    <w:rsid w:val="00572BB4"/>
    <w:rsid w:val="00573282"/>
    <w:rsid w:val="005734B4"/>
    <w:rsid w:val="00573B69"/>
    <w:rsid w:val="00573C4B"/>
    <w:rsid w:val="00573D31"/>
    <w:rsid w:val="00573FC9"/>
    <w:rsid w:val="005741AA"/>
    <w:rsid w:val="0057421F"/>
    <w:rsid w:val="00574308"/>
    <w:rsid w:val="00574362"/>
    <w:rsid w:val="0057460D"/>
    <w:rsid w:val="00574731"/>
    <w:rsid w:val="00575764"/>
    <w:rsid w:val="005758B1"/>
    <w:rsid w:val="00575F3B"/>
    <w:rsid w:val="00575F87"/>
    <w:rsid w:val="00576001"/>
    <w:rsid w:val="005760CA"/>
    <w:rsid w:val="00576371"/>
    <w:rsid w:val="0057673D"/>
    <w:rsid w:val="00576CAA"/>
    <w:rsid w:val="00576CFA"/>
    <w:rsid w:val="00576DD7"/>
    <w:rsid w:val="00577303"/>
    <w:rsid w:val="00577311"/>
    <w:rsid w:val="005774C9"/>
    <w:rsid w:val="00577571"/>
    <w:rsid w:val="00577699"/>
    <w:rsid w:val="005777A3"/>
    <w:rsid w:val="005777D0"/>
    <w:rsid w:val="005779A7"/>
    <w:rsid w:val="00577B5D"/>
    <w:rsid w:val="00577C28"/>
    <w:rsid w:val="00577E34"/>
    <w:rsid w:val="00577E4D"/>
    <w:rsid w:val="00580247"/>
    <w:rsid w:val="00580611"/>
    <w:rsid w:val="00580661"/>
    <w:rsid w:val="00580A27"/>
    <w:rsid w:val="00580AB1"/>
    <w:rsid w:val="0058105A"/>
    <w:rsid w:val="0058125C"/>
    <w:rsid w:val="00581581"/>
    <w:rsid w:val="005818A7"/>
    <w:rsid w:val="0058195A"/>
    <w:rsid w:val="00581B3A"/>
    <w:rsid w:val="00581EC3"/>
    <w:rsid w:val="005828E8"/>
    <w:rsid w:val="00582B52"/>
    <w:rsid w:val="00582CF7"/>
    <w:rsid w:val="00583020"/>
    <w:rsid w:val="005834B1"/>
    <w:rsid w:val="005837E5"/>
    <w:rsid w:val="005839C3"/>
    <w:rsid w:val="00583ABF"/>
    <w:rsid w:val="00583B0E"/>
    <w:rsid w:val="00583B3F"/>
    <w:rsid w:val="00584036"/>
    <w:rsid w:val="00584144"/>
    <w:rsid w:val="00584781"/>
    <w:rsid w:val="00584A1C"/>
    <w:rsid w:val="00584CB1"/>
    <w:rsid w:val="00584E74"/>
    <w:rsid w:val="00584F47"/>
    <w:rsid w:val="005852A2"/>
    <w:rsid w:val="005852F8"/>
    <w:rsid w:val="005853E0"/>
    <w:rsid w:val="00585872"/>
    <w:rsid w:val="005859F2"/>
    <w:rsid w:val="00585CCA"/>
    <w:rsid w:val="00585D54"/>
    <w:rsid w:val="00585EE8"/>
    <w:rsid w:val="005862C5"/>
    <w:rsid w:val="00586395"/>
    <w:rsid w:val="00586520"/>
    <w:rsid w:val="005867C1"/>
    <w:rsid w:val="005871F2"/>
    <w:rsid w:val="005872A3"/>
    <w:rsid w:val="0058750D"/>
    <w:rsid w:val="00587766"/>
    <w:rsid w:val="005877BA"/>
    <w:rsid w:val="00587861"/>
    <w:rsid w:val="00587B3D"/>
    <w:rsid w:val="00590062"/>
    <w:rsid w:val="0059017A"/>
    <w:rsid w:val="005901A1"/>
    <w:rsid w:val="00590685"/>
    <w:rsid w:val="005914FF"/>
    <w:rsid w:val="005917A2"/>
    <w:rsid w:val="00591883"/>
    <w:rsid w:val="005919BB"/>
    <w:rsid w:val="00591A16"/>
    <w:rsid w:val="00592072"/>
    <w:rsid w:val="005924E2"/>
    <w:rsid w:val="00592597"/>
    <w:rsid w:val="00592646"/>
    <w:rsid w:val="005926E7"/>
    <w:rsid w:val="00592C11"/>
    <w:rsid w:val="00592DF4"/>
    <w:rsid w:val="0059306A"/>
    <w:rsid w:val="005935E6"/>
    <w:rsid w:val="00593A04"/>
    <w:rsid w:val="00593E0D"/>
    <w:rsid w:val="00594031"/>
    <w:rsid w:val="00594228"/>
    <w:rsid w:val="0059461B"/>
    <w:rsid w:val="005946B6"/>
    <w:rsid w:val="005948C5"/>
    <w:rsid w:val="00595183"/>
    <w:rsid w:val="00595603"/>
    <w:rsid w:val="005956DA"/>
    <w:rsid w:val="00595B20"/>
    <w:rsid w:val="00596566"/>
    <w:rsid w:val="00596682"/>
    <w:rsid w:val="00596C38"/>
    <w:rsid w:val="00596F95"/>
    <w:rsid w:val="0059717B"/>
    <w:rsid w:val="005971E0"/>
    <w:rsid w:val="005971E9"/>
    <w:rsid w:val="005971EB"/>
    <w:rsid w:val="00597477"/>
    <w:rsid w:val="0059769D"/>
    <w:rsid w:val="00597A22"/>
    <w:rsid w:val="00597A91"/>
    <w:rsid w:val="00597D72"/>
    <w:rsid w:val="00597D78"/>
    <w:rsid w:val="00597E4A"/>
    <w:rsid w:val="00597FC3"/>
    <w:rsid w:val="005A017E"/>
    <w:rsid w:val="005A056C"/>
    <w:rsid w:val="005A06F3"/>
    <w:rsid w:val="005A09DE"/>
    <w:rsid w:val="005A0CA0"/>
    <w:rsid w:val="005A15D7"/>
    <w:rsid w:val="005A1758"/>
    <w:rsid w:val="005A177C"/>
    <w:rsid w:val="005A1915"/>
    <w:rsid w:val="005A1C23"/>
    <w:rsid w:val="005A22AC"/>
    <w:rsid w:val="005A237D"/>
    <w:rsid w:val="005A2C6D"/>
    <w:rsid w:val="005A2D6B"/>
    <w:rsid w:val="005A3150"/>
    <w:rsid w:val="005A31C4"/>
    <w:rsid w:val="005A34FC"/>
    <w:rsid w:val="005A37FA"/>
    <w:rsid w:val="005A393A"/>
    <w:rsid w:val="005A3A05"/>
    <w:rsid w:val="005A3C79"/>
    <w:rsid w:val="005A4280"/>
    <w:rsid w:val="005A48FE"/>
    <w:rsid w:val="005A4B40"/>
    <w:rsid w:val="005A4D67"/>
    <w:rsid w:val="005A4FC8"/>
    <w:rsid w:val="005A52E9"/>
    <w:rsid w:val="005A6127"/>
    <w:rsid w:val="005A6457"/>
    <w:rsid w:val="005A65CB"/>
    <w:rsid w:val="005A6924"/>
    <w:rsid w:val="005A69C4"/>
    <w:rsid w:val="005A6BD3"/>
    <w:rsid w:val="005A7325"/>
    <w:rsid w:val="005A75C3"/>
    <w:rsid w:val="005A76C6"/>
    <w:rsid w:val="005A79CB"/>
    <w:rsid w:val="005A7CBD"/>
    <w:rsid w:val="005B0449"/>
    <w:rsid w:val="005B085F"/>
    <w:rsid w:val="005B205E"/>
    <w:rsid w:val="005B213C"/>
    <w:rsid w:val="005B215D"/>
    <w:rsid w:val="005B24D0"/>
    <w:rsid w:val="005B2933"/>
    <w:rsid w:val="005B2E30"/>
    <w:rsid w:val="005B3131"/>
    <w:rsid w:val="005B31F7"/>
    <w:rsid w:val="005B330C"/>
    <w:rsid w:val="005B33AA"/>
    <w:rsid w:val="005B3652"/>
    <w:rsid w:val="005B3E2C"/>
    <w:rsid w:val="005B426B"/>
    <w:rsid w:val="005B45E1"/>
    <w:rsid w:val="005B4687"/>
    <w:rsid w:val="005B4EE7"/>
    <w:rsid w:val="005B4FF9"/>
    <w:rsid w:val="005B5214"/>
    <w:rsid w:val="005B5307"/>
    <w:rsid w:val="005B5814"/>
    <w:rsid w:val="005B5F2E"/>
    <w:rsid w:val="005B5F81"/>
    <w:rsid w:val="005B67FD"/>
    <w:rsid w:val="005B6A13"/>
    <w:rsid w:val="005B6A47"/>
    <w:rsid w:val="005B6D5D"/>
    <w:rsid w:val="005B71B9"/>
    <w:rsid w:val="005B71EE"/>
    <w:rsid w:val="005B720A"/>
    <w:rsid w:val="005B75ED"/>
    <w:rsid w:val="005B77DC"/>
    <w:rsid w:val="005B7983"/>
    <w:rsid w:val="005B7BC5"/>
    <w:rsid w:val="005C08C9"/>
    <w:rsid w:val="005C0AA3"/>
    <w:rsid w:val="005C0DBE"/>
    <w:rsid w:val="005C0DE9"/>
    <w:rsid w:val="005C1335"/>
    <w:rsid w:val="005C1417"/>
    <w:rsid w:val="005C1AED"/>
    <w:rsid w:val="005C1BC3"/>
    <w:rsid w:val="005C1D86"/>
    <w:rsid w:val="005C1F93"/>
    <w:rsid w:val="005C20F9"/>
    <w:rsid w:val="005C22DC"/>
    <w:rsid w:val="005C25B0"/>
    <w:rsid w:val="005C27A0"/>
    <w:rsid w:val="005C2B64"/>
    <w:rsid w:val="005C2CAE"/>
    <w:rsid w:val="005C3334"/>
    <w:rsid w:val="005C3946"/>
    <w:rsid w:val="005C3AF5"/>
    <w:rsid w:val="005C3D86"/>
    <w:rsid w:val="005C41D9"/>
    <w:rsid w:val="005C4588"/>
    <w:rsid w:val="005C4704"/>
    <w:rsid w:val="005C487D"/>
    <w:rsid w:val="005C4CA5"/>
    <w:rsid w:val="005C4D77"/>
    <w:rsid w:val="005C50E3"/>
    <w:rsid w:val="005C56EF"/>
    <w:rsid w:val="005C5734"/>
    <w:rsid w:val="005C5BD2"/>
    <w:rsid w:val="005C5BDA"/>
    <w:rsid w:val="005C607A"/>
    <w:rsid w:val="005C6185"/>
    <w:rsid w:val="005C6285"/>
    <w:rsid w:val="005C6C24"/>
    <w:rsid w:val="005C6CC3"/>
    <w:rsid w:val="005C6D40"/>
    <w:rsid w:val="005C7105"/>
    <w:rsid w:val="005C711F"/>
    <w:rsid w:val="005C71B9"/>
    <w:rsid w:val="005C7235"/>
    <w:rsid w:val="005C728B"/>
    <w:rsid w:val="005C7B6D"/>
    <w:rsid w:val="005C7CEB"/>
    <w:rsid w:val="005C7FDD"/>
    <w:rsid w:val="005D0008"/>
    <w:rsid w:val="005D0461"/>
    <w:rsid w:val="005D06D2"/>
    <w:rsid w:val="005D0D49"/>
    <w:rsid w:val="005D19AB"/>
    <w:rsid w:val="005D1B78"/>
    <w:rsid w:val="005D1D99"/>
    <w:rsid w:val="005D1DD1"/>
    <w:rsid w:val="005D2110"/>
    <w:rsid w:val="005D28AF"/>
    <w:rsid w:val="005D2AFE"/>
    <w:rsid w:val="005D2B85"/>
    <w:rsid w:val="005D311D"/>
    <w:rsid w:val="005D3146"/>
    <w:rsid w:val="005D324C"/>
    <w:rsid w:val="005D363F"/>
    <w:rsid w:val="005D3729"/>
    <w:rsid w:val="005D3C26"/>
    <w:rsid w:val="005D3DB6"/>
    <w:rsid w:val="005D3DB7"/>
    <w:rsid w:val="005D3EC2"/>
    <w:rsid w:val="005D46ED"/>
    <w:rsid w:val="005D4C7E"/>
    <w:rsid w:val="005D50A3"/>
    <w:rsid w:val="005D543E"/>
    <w:rsid w:val="005D560B"/>
    <w:rsid w:val="005D5736"/>
    <w:rsid w:val="005D5749"/>
    <w:rsid w:val="005D5C3E"/>
    <w:rsid w:val="005D5CEA"/>
    <w:rsid w:val="005D5D03"/>
    <w:rsid w:val="005D6609"/>
    <w:rsid w:val="005D6688"/>
    <w:rsid w:val="005D722B"/>
    <w:rsid w:val="005D7280"/>
    <w:rsid w:val="005D78A2"/>
    <w:rsid w:val="005D7B77"/>
    <w:rsid w:val="005E0648"/>
    <w:rsid w:val="005E081E"/>
    <w:rsid w:val="005E1027"/>
    <w:rsid w:val="005E1231"/>
    <w:rsid w:val="005E12A6"/>
    <w:rsid w:val="005E13B2"/>
    <w:rsid w:val="005E1AEF"/>
    <w:rsid w:val="005E1FB0"/>
    <w:rsid w:val="005E23BE"/>
    <w:rsid w:val="005E2731"/>
    <w:rsid w:val="005E2D73"/>
    <w:rsid w:val="005E2D7A"/>
    <w:rsid w:val="005E2F32"/>
    <w:rsid w:val="005E30AD"/>
    <w:rsid w:val="005E35C2"/>
    <w:rsid w:val="005E3601"/>
    <w:rsid w:val="005E39DF"/>
    <w:rsid w:val="005E3ED0"/>
    <w:rsid w:val="005E3F20"/>
    <w:rsid w:val="005E3FAD"/>
    <w:rsid w:val="005E43A9"/>
    <w:rsid w:val="005E43C5"/>
    <w:rsid w:val="005E4527"/>
    <w:rsid w:val="005E4576"/>
    <w:rsid w:val="005E4825"/>
    <w:rsid w:val="005E4FFE"/>
    <w:rsid w:val="005E5151"/>
    <w:rsid w:val="005E5580"/>
    <w:rsid w:val="005E5ABB"/>
    <w:rsid w:val="005E5CFF"/>
    <w:rsid w:val="005E6190"/>
    <w:rsid w:val="005E65B6"/>
    <w:rsid w:val="005E6A88"/>
    <w:rsid w:val="005E6C5A"/>
    <w:rsid w:val="005E6F69"/>
    <w:rsid w:val="005E6FAB"/>
    <w:rsid w:val="005E7153"/>
    <w:rsid w:val="005E72EA"/>
    <w:rsid w:val="005E72FA"/>
    <w:rsid w:val="005E73FF"/>
    <w:rsid w:val="005E743C"/>
    <w:rsid w:val="005E7682"/>
    <w:rsid w:val="005E76AE"/>
    <w:rsid w:val="005E7976"/>
    <w:rsid w:val="005E7A09"/>
    <w:rsid w:val="005E7AFA"/>
    <w:rsid w:val="005E7DCE"/>
    <w:rsid w:val="005E7F88"/>
    <w:rsid w:val="005F003C"/>
    <w:rsid w:val="005F029C"/>
    <w:rsid w:val="005F03AE"/>
    <w:rsid w:val="005F0D2E"/>
    <w:rsid w:val="005F0DD0"/>
    <w:rsid w:val="005F11B8"/>
    <w:rsid w:val="005F1301"/>
    <w:rsid w:val="005F178F"/>
    <w:rsid w:val="005F188D"/>
    <w:rsid w:val="005F18CF"/>
    <w:rsid w:val="005F1D54"/>
    <w:rsid w:val="005F2021"/>
    <w:rsid w:val="005F20D5"/>
    <w:rsid w:val="005F21A3"/>
    <w:rsid w:val="005F21D6"/>
    <w:rsid w:val="005F220B"/>
    <w:rsid w:val="005F22F6"/>
    <w:rsid w:val="005F25C3"/>
    <w:rsid w:val="005F292D"/>
    <w:rsid w:val="005F2B4B"/>
    <w:rsid w:val="005F2EFE"/>
    <w:rsid w:val="005F3521"/>
    <w:rsid w:val="005F389A"/>
    <w:rsid w:val="005F405F"/>
    <w:rsid w:val="005F4075"/>
    <w:rsid w:val="005F422E"/>
    <w:rsid w:val="005F456A"/>
    <w:rsid w:val="005F48B0"/>
    <w:rsid w:val="005F48BA"/>
    <w:rsid w:val="005F4A85"/>
    <w:rsid w:val="005F4C63"/>
    <w:rsid w:val="005F4F32"/>
    <w:rsid w:val="005F559E"/>
    <w:rsid w:val="005F5BB1"/>
    <w:rsid w:val="005F5BC6"/>
    <w:rsid w:val="005F607E"/>
    <w:rsid w:val="005F66B4"/>
    <w:rsid w:val="005F66D6"/>
    <w:rsid w:val="005F6A29"/>
    <w:rsid w:val="005F6C28"/>
    <w:rsid w:val="005F6D0D"/>
    <w:rsid w:val="005F6DFC"/>
    <w:rsid w:val="005F7111"/>
    <w:rsid w:val="005F7571"/>
    <w:rsid w:val="005F75BA"/>
    <w:rsid w:val="005F7649"/>
    <w:rsid w:val="005F7A62"/>
    <w:rsid w:val="005F7BD5"/>
    <w:rsid w:val="005F7C1B"/>
    <w:rsid w:val="006005C8"/>
    <w:rsid w:val="006007B6"/>
    <w:rsid w:val="00600F31"/>
    <w:rsid w:val="006011D9"/>
    <w:rsid w:val="006011E8"/>
    <w:rsid w:val="00601430"/>
    <w:rsid w:val="00601C4F"/>
    <w:rsid w:val="00601F5E"/>
    <w:rsid w:val="006022B5"/>
    <w:rsid w:val="0060232B"/>
    <w:rsid w:val="00602341"/>
    <w:rsid w:val="006023F8"/>
    <w:rsid w:val="0060250B"/>
    <w:rsid w:val="0060292C"/>
    <w:rsid w:val="00602F65"/>
    <w:rsid w:val="00603013"/>
    <w:rsid w:val="00603847"/>
    <w:rsid w:val="00603BCB"/>
    <w:rsid w:val="00603E37"/>
    <w:rsid w:val="00604181"/>
    <w:rsid w:val="00604279"/>
    <w:rsid w:val="0060445A"/>
    <w:rsid w:val="00604604"/>
    <w:rsid w:val="00604864"/>
    <w:rsid w:val="00604BF7"/>
    <w:rsid w:val="00605160"/>
    <w:rsid w:val="0060519D"/>
    <w:rsid w:val="00605898"/>
    <w:rsid w:val="006059D8"/>
    <w:rsid w:val="00605B6C"/>
    <w:rsid w:val="00605EDE"/>
    <w:rsid w:val="006060BC"/>
    <w:rsid w:val="006063CD"/>
    <w:rsid w:val="00606499"/>
    <w:rsid w:val="00606713"/>
    <w:rsid w:val="00606C30"/>
    <w:rsid w:val="00606D00"/>
    <w:rsid w:val="00606D6B"/>
    <w:rsid w:val="00607568"/>
    <w:rsid w:val="0060779D"/>
    <w:rsid w:val="00607C31"/>
    <w:rsid w:val="006102D7"/>
    <w:rsid w:val="0061043F"/>
    <w:rsid w:val="00610450"/>
    <w:rsid w:val="0061069F"/>
    <w:rsid w:val="00610AEF"/>
    <w:rsid w:val="00610B72"/>
    <w:rsid w:val="00610CB9"/>
    <w:rsid w:val="00610CEA"/>
    <w:rsid w:val="0061176C"/>
    <w:rsid w:val="00611932"/>
    <w:rsid w:val="00611D43"/>
    <w:rsid w:val="00612014"/>
    <w:rsid w:val="006120DA"/>
    <w:rsid w:val="006123F6"/>
    <w:rsid w:val="00612AAE"/>
    <w:rsid w:val="00612BE7"/>
    <w:rsid w:val="00612F14"/>
    <w:rsid w:val="00613640"/>
    <w:rsid w:val="00613A2C"/>
    <w:rsid w:val="00613A8D"/>
    <w:rsid w:val="00613FD2"/>
    <w:rsid w:val="006142C5"/>
    <w:rsid w:val="006144CB"/>
    <w:rsid w:val="00614BA5"/>
    <w:rsid w:val="00614DD2"/>
    <w:rsid w:val="00614FA4"/>
    <w:rsid w:val="00615189"/>
    <w:rsid w:val="006155A8"/>
    <w:rsid w:val="00615877"/>
    <w:rsid w:val="0061587F"/>
    <w:rsid w:val="006163FB"/>
    <w:rsid w:val="006166D6"/>
    <w:rsid w:val="00616827"/>
    <w:rsid w:val="006172E1"/>
    <w:rsid w:val="006179F5"/>
    <w:rsid w:val="00617D17"/>
    <w:rsid w:val="00617D9E"/>
    <w:rsid w:val="006201B5"/>
    <w:rsid w:val="006201DF"/>
    <w:rsid w:val="0062061C"/>
    <w:rsid w:val="00620672"/>
    <w:rsid w:val="006207DC"/>
    <w:rsid w:val="006208AF"/>
    <w:rsid w:val="00620AEB"/>
    <w:rsid w:val="00620E61"/>
    <w:rsid w:val="00620EF7"/>
    <w:rsid w:val="00620F59"/>
    <w:rsid w:val="00620FD0"/>
    <w:rsid w:val="0062108D"/>
    <w:rsid w:val="006213E2"/>
    <w:rsid w:val="00621919"/>
    <w:rsid w:val="006219FA"/>
    <w:rsid w:val="006223D0"/>
    <w:rsid w:val="006226A2"/>
    <w:rsid w:val="006229D7"/>
    <w:rsid w:val="00622C9E"/>
    <w:rsid w:val="00622D26"/>
    <w:rsid w:val="00622F7B"/>
    <w:rsid w:val="0062360E"/>
    <w:rsid w:val="006239C8"/>
    <w:rsid w:val="00623A91"/>
    <w:rsid w:val="00623C90"/>
    <w:rsid w:val="00623CB5"/>
    <w:rsid w:val="00623D60"/>
    <w:rsid w:val="00623DDB"/>
    <w:rsid w:val="00624303"/>
    <w:rsid w:val="00624394"/>
    <w:rsid w:val="00624BCA"/>
    <w:rsid w:val="00624C88"/>
    <w:rsid w:val="00624CFC"/>
    <w:rsid w:val="00624D9C"/>
    <w:rsid w:val="00625987"/>
    <w:rsid w:val="00625CF6"/>
    <w:rsid w:val="00625EAD"/>
    <w:rsid w:val="006266E1"/>
    <w:rsid w:val="006267FB"/>
    <w:rsid w:val="00626B24"/>
    <w:rsid w:val="00626C3E"/>
    <w:rsid w:val="00626D36"/>
    <w:rsid w:val="0062707B"/>
    <w:rsid w:val="006270AC"/>
    <w:rsid w:val="00627596"/>
    <w:rsid w:val="00627A49"/>
    <w:rsid w:val="00627B8E"/>
    <w:rsid w:val="0063068E"/>
    <w:rsid w:val="006309F0"/>
    <w:rsid w:val="00630BB0"/>
    <w:rsid w:val="00631032"/>
    <w:rsid w:val="006314CD"/>
    <w:rsid w:val="006317D9"/>
    <w:rsid w:val="00632243"/>
    <w:rsid w:val="006323F5"/>
    <w:rsid w:val="006324DE"/>
    <w:rsid w:val="00632E83"/>
    <w:rsid w:val="00633359"/>
    <w:rsid w:val="006334C7"/>
    <w:rsid w:val="00633D61"/>
    <w:rsid w:val="0063427C"/>
    <w:rsid w:val="0063428A"/>
    <w:rsid w:val="00634649"/>
    <w:rsid w:val="0063466A"/>
    <w:rsid w:val="00634741"/>
    <w:rsid w:val="00634759"/>
    <w:rsid w:val="006348D7"/>
    <w:rsid w:val="006348E8"/>
    <w:rsid w:val="00634D04"/>
    <w:rsid w:val="00635A73"/>
    <w:rsid w:val="00635B03"/>
    <w:rsid w:val="00636207"/>
    <w:rsid w:val="006363B7"/>
    <w:rsid w:val="0063645A"/>
    <w:rsid w:val="0063682C"/>
    <w:rsid w:val="006369A7"/>
    <w:rsid w:val="006370D8"/>
    <w:rsid w:val="00637183"/>
    <w:rsid w:val="006373EF"/>
    <w:rsid w:val="0063761A"/>
    <w:rsid w:val="00637A86"/>
    <w:rsid w:val="00637B02"/>
    <w:rsid w:val="00640102"/>
    <w:rsid w:val="00640130"/>
    <w:rsid w:val="0064062B"/>
    <w:rsid w:val="00640CB2"/>
    <w:rsid w:val="00640CBB"/>
    <w:rsid w:val="006412CC"/>
    <w:rsid w:val="00641676"/>
    <w:rsid w:val="006416C1"/>
    <w:rsid w:val="00641893"/>
    <w:rsid w:val="006419B8"/>
    <w:rsid w:val="00641D36"/>
    <w:rsid w:val="00641F68"/>
    <w:rsid w:val="00641F9B"/>
    <w:rsid w:val="006422D4"/>
    <w:rsid w:val="006432F0"/>
    <w:rsid w:val="006434B6"/>
    <w:rsid w:val="006434C5"/>
    <w:rsid w:val="00643CE1"/>
    <w:rsid w:val="006442B2"/>
    <w:rsid w:val="006442EC"/>
    <w:rsid w:val="00644EF0"/>
    <w:rsid w:val="0064502D"/>
    <w:rsid w:val="00645125"/>
    <w:rsid w:val="006451E5"/>
    <w:rsid w:val="00645476"/>
    <w:rsid w:val="006455E7"/>
    <w:rsid w:val="006456D8"/>
    <w:rsid w:val="00645755"/>
    <w:rsid w:val="006459FD"/>
    <w:rsid w:val="00645B2C"/>
    <w:rsid w:val="00645CC0"/>
    <w:rsid w:val="00646361"/>
    <w:rsid w:val="006470A6"/>
    <w:rsid w:val="00647400"/>
    <w:rsid w:val="006474E2"/>
    <w:rsid w:val="00647DC2"/>
    <w:rsid w:val="00647DEA"/>
    <w:rsid w:val="00650609"/>
    <w:rsid w:val="00650893"/>
    <w:rsid w:val="00650BBC"/>
    <w:rsid w:val="00650C7A"/>
    <w:rsid w:val="00650EE8"/>
    <w:rsid w:val="00651170"/>
    <w:rsid w:val="0065170C"/>
    <w:rsid w:val="0065195E"/>
    <w:rsid w:val="00651963"/>
    <w:rsid w:val="006519E8"/>
    <w:rsid w:val="00651AD4"/>
    <w:rsid w:val="00652199"/>
    <w:rsid w:val="006521A8"/>
    <w:rsid w:val="006523AD"/>
    <w:rsid w:val="0065253A"/>
    <w:rsid w:val="006527D1"/>
    <w:rsid w:val="006528E7"/>
    <w:rsid w:val="006529D4"/>
    <w:rsid w:val="00653149"/>
    <w:rsid w:val="0065340F"/>
    <w:rsid w:val="0065367E"/>
    <w:rsid w:val="0065392A"/>
    <w:rsid w:val="00653A78"/>
    <w:rsid w:val="00653DDE"/>
    <w:rsid w:val="00653DF6"/>
    <w:rsid w:val="00653F36"/>
    <w:rsid w:val="00654072"/>
    <w:rsid w:val="00654240"/>
    <w:rsid w:val="0065427C"/>
    <w:rsid w:val="0065491B"/>
    <w:rsid w:val="006551C9"/>
    <w:rsid w:val="0065570B"/>
    <w:rsid w:val="00655B30"/>
    <w:rsid w:val="00655E2B"/>
    <w:rsid w:val="006560BD"/>
    <w:rsid w:val="006563C1"/>
    <w:rsid w:val="006563C9"/>
    <w:rsid w:val="00656473"/>
    <w:rsid w:val="00656529"/>
    <w:rsid w:val="00656674"/>
    <w:rsid w:val="00656763"/>
    <w:rsid w:val="0065722D"/>
    <w:rsid w:val="006573C3"/>
    <w:rsid w:val="0065760E"/>
    <w:rsid w:val="006601B8"/>
    <w:rsid w:val="006601CB"/>
    <w:rsid w:val="00660282"/>
    <w:rsid w:val="006602FE"/>
    <w:rsid w:val="00660555"/>
    <w:rsid w:val="0066073C"/>
    <w:rsid w:val="00661042"/>
    <w:rsid w:val="006616EC"/>
    <w:rsid w:val="0066173F"/>
    <w:rsid w:val="0066183A"/>
    <w:rsid w:val="00661870"/>
    <w:rsid w:val="00661A22"/>
    <w:rsid w:val="00661C68"/>
    <w:rsid w:val="00661E02"/>
    <w:rsid w:val="00661EF3"/>
    <w:rsid w:val="00661F2B"/>
    <w:rsid w:val="006621A7"/>
    <w:rsid w:val="00662232"/>
    <w:rsid w:val="00662530"/>
    <w:rsid w:val="00662742"/>
    <w:rsid w:val="0066283C"/>
    <w:rsid w:val="006628C2"/>
    <w:rsid w:val="00662E8B"/>
    <w:rsid w:val="00663133"/>
    <w:rsid w:val="006632AF"/>
    <w:rsid w:val="00663578"/>
    <w:rsid w:val="00663589"/>
    <w:rsid w:val="0066381E"/>
    <w:rsid w:val="00663F9D"/>
    <w:rsid w:val="006641AC"/>
    <w:rsid w:val="0066436E"/>
    <w:rsid w:val="00664493"/>
    <w:rsid w:val="00664612"/>
    <w:rsid w:val="00664703"/>
    <w:rsid w:val="00664BD9"/>
    <w:rsid w:val="00664D1B"/>
    <w:rsid w:val="00665083"/>
    <w:rsid w:val="0066526B"/>
    <w:rsid w:val="00665285"/>
    <w:rsid w:val="00665955"/>
    <w:rsid w:val="00665BA2"/>
    <w:rsid w:val="00665D88"/>
    <w:rsid w:val="00665DF8"/>
    <w:rsid w:val="006667EE"/>
    <w:rsid w:val="0066684B"/>
    <w:rsid w:val="00666A14"/>
    <w:rsid w:val="00666BCF"/>
    <w:rsid w:val="00666C60"/>
    <w:rsid w:val="00666C69"/>
    <w:rsid w:val="00666D7A"/>
    <w:rsid w:val="00666F10"/>
    <w:rsid w:val="0066706E"/>
    <w:rsid w:val="006673F5"/>
    <w:rsid w:val="0066743B"/>
    <w:rsid w:val="00667522"/>
    <w:rsid w:val="006678B4"/>
    <w:rsid w:val="0066793A"/>
    <w:rsid w:val="00667AF4"/>
    <w:rsid w:val="00667B16"/>
    <w:rsid w:val="00667B7F"/>
    <w:rsid w:val="00667CD0"/>
    <w:rsid w:val="0067021A"/>
    <w:rsid w:val="006707FD"/>
    <w:rsid w:val="00670C47"/>
    <w:rsid w:val="00670F6E"/>
    <w:rsid w:val="0067109C"/>
    <w:rsid w:val="006710D6"/>
    <w:rsid w:val="006711B4"/>
    <w:rsid w:val="00671896"/>
    <w:rsid w:val="00671958"/>
    <w:rsid w:val="00671BBC"/>
    <w:rsid w:val="00671D8F"/>
    <w:rsid w:val="00671F39"/>
    <w:rsid w:val="00671FF7"/>
    <w:rsid w:val="0067231D"/>
    <w:rsid w:val="00672387"/>
    <w:rsid w:val="00672937"/>
    <w:rsid w:val="00672AB2"/>
    <w:rsid w:val="00672AE5"/>
    <w:rsid w:val="00672D88"/>
    <w:rsid w:val="006731A8"/>
    <w:rsid w:val="006731C0"/>
    <w:rsid w:val="0067322C"/>
    <w:rsid w:val="006733C3"/>
    <w:rsid w:val="00673446"/>
    <w:rsid w:val="00673BB5"/>
    <w:rsid w:val="00673CC3"/>
    <w:rsid w:val="00674337"/>
    <w:rsid w:val="006746D3"/>
    <w:rsid w:val="00674945"/>
    <w:rsid w:val="00674B03"/>
    <w:rsid w:val="00674BBD"/>
    <w:rsid w:val="00674DA8"/>
    <w:rsid w:val="00674ED6"/>
    <w:rsid w:val="00675046"/>
    <w:rsid w:val="006750F0"/>
    <w:rsid w:val="00675144"/>
    <w:rsid w:val="00675197"/>
    <w:rsid w:val="00675537"/>
    <w:rsid w:val="00675694"/>
    <w:rsid w:val="00675698"/>
    <w:rsid w:val="00675833"/>
    <w:rsid w:val="006759ED"/>
    <w:rsid w:val="00675B77"/>
    <w:rsid w:val="00675D94"/>
    <w:rsid w:val="00675FD8"/>
    <w:rsid w:val="0067615F"/>
    <w:rsid w:val="006761EF"/>
    <w:rsid w:val="006762E4"/>
    <w:rsid w:val="00676588"/>
    <w:rsid w:val="006765E4"/>
    <w:rsid w:val="00676834"/>
    <w:rsid w:val="006768B2"/>
    <w:rsid w:val="00676CFF"/>
    <w:rsid w:val="006770D3"/>
    <w:rsid w:val="006770EB"/>
    <w:rsid w:val="00677306"/>
    <w:rsid w:val="00677390"/>
    <w:rsid w:val="00677752"/>
    <w:rsid w:val="00677BC5"/>
    <w:rsid w:val="00677F4C"/>
    <w:rsid w:val="00680032"/>
    <w:rsid w:val="006804EC"/>
    <w:rsid w:val="00680554"/>
    <w:rsid w:val="006808F5"/>
    <w:rsid w:val="00680E42"/>
    <w:rsid w:val="00680EFD"/>
    <w:rsid w:val="0068160C"/>
    <w:rsid w:val="006819BF"/>
    <w:rsid w:val="006819E1"/>
    <w:rsid w:val="00681D0A"/>
    <w:rsid w:val="00682226"/>
    <w:rsid w:val="00682292"/>
    <w:rsid w:val="00682819"/>
    <w:rsid w:val="00682845"/>
    <w:rsid w:val="00682B2D"/>
    <w:rsid w:val="00682BF6"/>
    <w:rsid w:val="00682F4E"/>
    <w:rsid w:val="006831CC"/>
    <w:rsid w:val="0068324F"/>
    <w:rsid w:val="0068398E"/>
    <w:rsid w:val="00683D43"/>
    <w:rsid w:val="00683FB7"/>
    <w:rsid w:val="0068402C"/>
    <w:rsid w:val="00684057"/>
    <w:rsid w:val="0068409E"/>
    <w:rsid w:val="006840AE"/>
    <w:rsid w:val="00684292"/>
    <w:rsid w:val="006844A4"/>
    <w:rsid w:val="00684926"/>
    <w:rsid w:val="00685769"/>
    <w:rsid w:val="00685CF7"/>
    <w:rsid w:val="00685D86"/>
    <w:rsid w:val="00685DBC"/>
    <w:rsid w:val="00685FD2"/>
    <w:rsid w:val="00686292"/>
    <w:rsid w:val="0068647A"/>
    <w:rsid w:val="006864A7"/>
    <w:rsid w:val="00686CE3"/>
    <w:rsid w:val="00686E65"/>
    <w:rsid w:val="006875B7"/>
    <w:rsid w:val="006878E2"/>
    <w:rsid w:val="00687D22"/>
    <w:rsid w:val="0069065D"/>
    <w:rsid w:val="0069087D"/>
    <w:rsid w:val="00690CC5"/>
    <w:rsid w:val="00691499"/>
    <w:rsid w:val="00691551"/>
    <w:rsid w:val="006915F9"/>
    <w:rsid w:val="00691AED"/>
    <w:rsid w:val="00691BD6"/>
    <w:rsid w:val="00691CA4"/>
    <w:rsid w:val="0069214D"/>
    <w:rsid w:val="006922D8"/>
    <w:rsid w:val="0069232B"/>
    <w:rsid w:val="0069254E"/>
    <w:rsid w:val="006925A7"/>
    <w:rsid w:val="00692E20"/>
    <w:rsid w:val="00693347"/>
    <w:rsid w:val="00693737"/>
    <w:rsid w:val="006939DF"/>
    <w:rsid w:val="00693CB9"/>
    <w:rsid w:val="00694207"/>
    <w:rsid w:val="00694490"/>
    <w:rsid w:val="00694AB9"/>
    <w:rsid w:val="006951A7"/>
    <w:rsid w:val="006952B4"/>
    <w:rsid w:val="006958CE"/>
    <w:rsid w:val="00695B1A"/>
    <w:rsid w:val="00695C27"/>
    <w:rsid w:val="00695FE0"/>
    <w:rsid w:val="00695FE8"/>
    <w:rsid w:val="00696123"/>
    <w:rsid w:val="0069628C"/>
    <w:rsid w:val="006969D7"/>
    <w:rsid w:val="00696C58"/>
    <w:rsid w:val="0069726A"/>
    <w:rsid w:val="0069740C"/>
    <w:rsid w:val="006978B4"/>
    <w:rsid w:val="00697B7D"/>
    <w:rsid w:val="00697E68"/>
    <w:rsid w:val="006A022D"/>
    <w:rsid w:val="006A0719"/>
    <w:rsid w:val="006A085E"/>
    <w:rsid w:val="006A0BD2"/>
    <w:rsid w:val="006A107C"/>
    <w:rsid w:val="006A1119"/>
    <w:rsid w:val="006A176C"/>
    <w:rsid w:val="006A196E"/>
    <w:rsid w:val="006A1AD7"/>
    <w:rsid w:val="006A1BBF"/>
    <w:rsid w:val="006A2033"/>
    <w:rsid w:val="006A2236"/>
    <w:rsid w:val="006A299C"/>
    <w:rsid w:val="006A2DDC"/>
    <w:rsid w:val="006A2FC9"/>
    <w:rsid w:val="006A31A0"/>
    <w:rsid w:val="006A3B3A"/>
    <w:rsid w:val="006A4095"/>
    <w:rsid w:val="006A44AE"/>
    <w:rsid w:val="006A46D1"/>
    <w:rsid w:val="006A4A49"/>
    <w:rsid w:val="006A4DF5"/>
    <w:rsid w:val="006A567D"/>
    <w:rsid w:val="006A5782"/>
    <w:rsid w:val="006A58E6"/>
    <w:rsid w:val="006A5B52"/>
    <w:rsid w:val="006A5BF4"/>
    <w:rsid w:val="006A5D23"/>
    <w:rsid w:val="006A614D"/>
    <w:rsid w:val="006A644B"/>
    <w:rsid w:val="006A6988"/>
    <w:rsid w:val="006A6A1A"/>
    <w:rsid w:val="006A7051"/>
    <w:rsid w:val="006A706E"/>
    <w:rsid w:val="006A7609"/>
    <w:rsid w:val="006A7883"/>
    <w:rsid w:val="006A7951"/>
    <w:rsid w:val="006A7A1E"/>
    <w:rsid w:val="006A9984"/>
    <w:rsid w:val="006B0052"/>
    <w:rsid w:val="006B0A2B"/>
    <w:rsid w:val="006B0C61"/>
    <w:rsid w:val="006B0CEE"/>
    <w:rsid w:val="006B0CF6"/>
    <w:rsid w:val="006B1003"/>
    <w:rsid w:val="006B1177"/>
    <w:rsid w:val="006B1194"/>
    <w:rsid w:val="006B135D"/>
    <w:rsid w:val="006B17F8"/>
    <w:rsid w:val="006B1903"/>
    <w:rsid w:val="006B19C8"/>
    <w:rsid w:val="006B1B6D"/>
    <w:rsid w:val="006B1BF6"/>
    <w:rsid w:val="006B1D4B"/>
    <w:rsid w:val="006B2491"/>
    <w:rsid w:val="006B28EA"/>
    <w:rsid w:val="006B33FF"/>
    <w:rsid w:val="006B43DB"/>
    <w:rsid w:val="006B4485"/>
    <w:rsid w:val="006B44D6"/>
    <w:rsid w:val="006B4716"/>
    <w:rsid w:val="006B491D"/>
    <w:rsid w:val="006B4ACC"/>
    <w:rsid w:val="006B52C6"/>
    <w:rsid w:val="006B53B7"/>
    <w:rsid w:val="006B53BE"/>
    <w:rsid w:val="006B590F"/>
    <w:rsid w:val="006B5DA2"/>
    <w:rsid w:val="006B5DDA"/>
    <w:rsid w:val="006B6023"/>
    <w:rsid w:val="006B6685"/>
    <w:rsid w:val="006B6771"/>
    <w:rsid w:val="006B6FE5"/>
    <w:rsid w:val="006B730D"/>
    <w:rsid w:val="006B73BB"/>
    <w:rsid w:val="006B750A"/>
    <w:rsid w:val="006B77EE"/>
    <w:rsid w:val="006B78C6"/>
    <w:rsid w:val="006B7BB8"/>
    <w:rsid w:val="006B7C36"/>
    <w:rsid w:val="006B7CAD"/>
    <w:rsid w:val="006B7CB2"/>
    <w:rsid w:val="006C0251"/>
    <w:rsid w:val="006C0B80"/>
    <w:rsid w:val="006C1474"/>
    <w:rsid w:val="006C1718"/>
    <w:rsid w:val="006C19FA"/>
    <w:rsid w:val="006C2363"/>
    <w:rsid w:val="006C2428"/>
    <w:rsid w:val="006C27F7"/>
    <w:rsid w:val="006C29A1"/>
    <w:rsid w:val="006C2D5C"/>
    <w:rsid w:val="006C2E85"/>
    <w:rsid w:val="006C341F"/>
    <w:rsid w:val="006C39AB"/>
    <w:rsid w:val="006C400B"/>
    <w:rsid w:val="006C476E"/>
    <w:rsid w:val="006C4811"/>
    <w:rsid w:val="006C4A7A"/>
    <w:rsid w:val="006C510F"/>
    <w:rsid w:val="006C52A0"/>
    <w:rsid w:val="006C53D1"/>
    <w:rsid w:val="006C552A"/>
    <w:rsid w:val="006C5A02"/>
    <w:rsid w:val="006C5D94"/>
    <w:rsid w:val="006C5F75"/>
    <w:rsid w:val="006C6141"/>
    <w:rsid w:val="006C6672"/>
    <w:rsid w:val="006C67EC"/>
    <w:rsid w:val="006C6A1B"/>
    <w:rsid w:val="006C6E90"/>
    <w:rsid w:val="006C70FC"/>
    <w:rsid w:val="006C7183"/>
    <w:rsid w:val="006C71C5"/>
    <w:rsid w:val="006C76C4"/>
    <w:rsid w:val="006C7729"/>
    <w:rsid w:val="006C779D"/>
    <w:rsid w:val="006C77DC"/>
    <w:rsid w:val="006C7B95"/>
    <w:rsid w:val="006C7C11"/>
    <w:rsid w:val="006C7CA7"/>
    <w:rsid w:val="006D00DA"/>
    <w:rsid w:val="006D06A3"/>
    <w:rsid w:val="006D06D5"/>
    <w:rsid w:val="006D0837"/>
    <w:rsid w:val="006D086C"/>
    <w:rsid w:val="006D0EAE"/>
    <w:rsid w:val="006D121E"/>
    <w:rsid w:val="006D130F"/>
    <w:rsid w:val="006D1448"/>
    <w:rsid w:val="006D1A49"/>
    <w:rsid w:val="006D1E16"/>
    <w:rsid w:val="006D1F93"/>
    <w:rsid w:val="006D2482"/>
    <w:rsid w:val="006D2649"/>
    <w:rsid w:val="006D2E0D"/>
    <w:rsid w:val="006D2F0E"/>
    <w:rsid w:val="006D2FF7"/>
    <w:rsid w:val="006D3618"/>
    <w:rsid w:val="006D39B6"/>
    <w:rsid w:val="006D3B8E"/>
    <w:rsid w:val="006D3D38"/>
    <w:rsid w:val="006D400A"/>
    <w:rsid w:val="006D40EB"/>
    <w:rsid w:val="006D438D"/>
    <w:rsid w:val="006D441A"/>
    <w:rsid w:val="006D489E"/>
    <w:rsid w:val="006D48B4"/>
    <w:rsid w:val="006D4BE3"/>
    <w:rsid w:val="006D4C38"/>
    <w:rsid w:val="006D4D08"/>
    <w:rsid w:val="006D4D0A"/>
    <w:rsid w:val="006D4F4D"/>
    <w:rsid w:val="006D56EB"/>
    <w:rsid w:val="006D574B"/>
    <w:rsid w:val="006D5B2E"/>
    <w:rsid w:val="006D5B58"/>
    <w:rsid w:val="006D5F0C"/>
    <w:rsid w:val="006D5F8A"/>
    <w:rsid w:val="006D6014"/>
    <w:rsid w:val="006D6061"/>
    <w:rsid w:val="006D6452"/>
    <w:rsid w:val="006D6521"/>
    <w:rsid w:val="006D6986"/>
    <w:rsid w:val="006D6E7E"/>
    <w:rsid w:val="006D6F7E"/>
    <w:rsid w:val="006D71CD"/>
    <w:rsid w:val="006D74B1"/>
    <w:rsid w:val="006D79EE"/>
    <w:rsid w:val="006D7E95"/>
    <w:rsid w:val="006D7F80"/>
    <w:rsid w:val="006E0109"/>
    <w:rsid w:val="006E0265"/>
    <w:rsid w:val="006E05D8"/>
    <w:rsid w:val="006E07A6"/>
    <w:rsid w:val="006E081A"/>
    <w:rsid w:val="006E0952"/>
    <w:rsid w:val="006E0BA7"/>
    <w:rsid w:val="006E109F"/>
    <w:rsid w:val="006E10E7"/>
    <w:rsid w:val="006E110D"/>
    <w:rsid w:val="006E1290"/>
    <w:rsid w:val="006E173B"/>
    <w:rsid w:val="006E1A9B"/>
    <w:rsid w:val="006E1AB0"/>
    <w:rsid w:val="006E1CDA"/>
    <w:rsid w:val="006E1FB6"/>
    <w:rsid w:val="006E22C0"/>
    <w:rsid w:val="006E2761"/>
    <w:rsid w:val="006E2C7E"/>
    <w:rsid w:val="006E3352"/>
    <w:rsid w:val="006E3773"/>
    <w:rsid w:val="006E3A5E"/>
    <w:rsid w:val="006E3C69"/>
    <w:rsid w:val="006E3DF7"/>
    <w:rsid w:val="006E4028"/>
    <w:rsid w:val="006E42FE"/>
    <w:rsid w:val="006E4444"/>
    <w:rsid w:val="006E4722"/>
    <w:rsid w:val="006E4BE5"/>
    <w:rsid w:val="006E4C8C"/>
    <w:rsid w:val="006E4E98"/>
    <w:rsid w:val="006E5308"/>
    <w:rsid w:val="006E547F"/>
    <w:rsid w:val="006E56FB"/>
    <w:rsid w:val="006E6059"/>
    <w:rsid w:val="006E60FE"/>
    <w:rsid w:val="006E674A"/>
    <w:rsid w:val="006E6D8B"/>
    <w:rsid w:val="006E6F16"/>
    <w:rsid w:val="006E7225"/>
    <w:rsid w:val="006E732E"/>
    <w:rsid w:val="006E76C7"/>
    <w:rsid w:val="006E782A"/>
    <w:rsid w:val="006E7E99"/>
    <w:rsid w:val="006F022E"/>
    <w:rsid w:val="006F05CA"/>
    <w:rsid w:val="006F06D6"/>
    <w:rsid w:val="006F09D0"/>
    <w:rsid w:val="006F0E51"/>
    <w:rsid w:val="006F101A"/>
    <w:rsid w:val="006F12B2"/>
    <w:rsid w:val="006F135B"/>
    <w:rsid w:val="006F135E"/>
    <w:rsid w:val="006F14E1"/>
    <w:rsid w:val="006F178B"/>
    <w:rsid w:val="006F19A1"/>
    <w:rsid w:val="006F1EFB"/>
    <w:rsid w:val="006F2480"/>
    <w:rsid w:val="006F24F1"/>
    <w:rsid w:val="006F2801"/>
    <w:rsid w:val="006F2D60"/>
    <w:rsid w:val="006F3186"/>
    <w:rsid w:val="006F3202"/>
    <w:rsid w:val="006F3404"/>
    <w:rsid w:val="006F35D2"/>
    <w:rsid w:val="006F3748"/>
    <w:rsid w:val="006F388F"/>
    <w:rsid w:val="006F3A14"/>
    <w:rsid w:val="006F3ED1"/>
    <w:rsid w:val="006F3F27"/>
    <w:rsid w:val="006F3FEE"/>
    <w:rsid w:val="006F41A6"/>
    <w:rsid w:val="006F447D"/>
    <w:rsid w:val="006F4649"/>
    <w:rsid w:val="006F4886"/>
    <w:rsid w:val="006F4A0E"/>
    <w:rsid w:val="006F4C47"/>
    <w:rsid w:val="006F4DB9"/>
    <w:rsid w:val="006F4F23"/>
    <w:rsid w:val="006F4FC5"/>
    <w:rsid w:val="006F53F6"/>
    <w:rsid w:val="006F55EF"/>
    <w:rsid w:val="006F5631"/>
    <w:rsid w:val="006F5977"/>
    <w:rsid w:val="006F5BAA"/>
    <w:rsid w:val="006F5F8F"/>
    <w:rsid w:val="006F636B"/>
    <w:rsid w:val="006F6C1E"/>
    <w:rsid w:val="006F6DB1"/>
    <w:rsid w:val="006F6E4D"/>
    <w:rsid w:val="006F6EF8"/>
    <w:rsid w:val="006F6F61"/>
    <w:rsid w:val="006F6FC6"/>
    <w:rsid w:val="006F72C6"/>
    <w:rsid w:val="006F74E4"/>
    <w:rsid w:val="006F75FC"/>
    <w:rsid w:val="006F7761"/>
    <w:rsid w:val="006F79FE"/>
    <w:rsid w:val="006F7ACB"/>
    <w:rsid w:val="006F7F2C"/>
    <w:rsid w:val="006F7F45"/>
    <w:rsid w:val="007009D4"/>
    <w:rsid w:val="00700B0A"/>
    <w:rsid w:val="00700B37"/>
    <w:rsid w:val="0070157C"/>
    <w:rsid w:val="00701869"/>
    <w:rsid w:val="00701960"/>
    <w:rsid w:val="00701E74"/>
    <w:rsid w:val="0070311A"/>
    <w:rsid w:val="007032E4"/>
    <w:rsid w:val="00703715"/>
    <w:rsid w:val="0070388D"/>
    <w:rsid w:val="00703A3E"/>
    <w:rsid w:val="00703E00"/>
    <w:rsid w:val="00703F32"/>
    <w:rsid w:val="00704030"/>
    <w:rsid w:val="00704275"/>
    <w:rsid w:val="00704913"/>
    <w:rsid w:val="00704E65"/>
    <w:rsid w:val="00705A2F"/>
    <w:rsid w:val="00705CF0"/>
    <w:rsid w:val="00705E88"/>
    <w:rsid w:val="00705EEA"/>
    <w:rsid w:val="007061F8"/>
    <w:rsid w:val="007065F6"/>
    <w:rsid w:val="007068C7"/>
    <w:rsid w:val="00706D51"/>
    <w:rsid w:val="007078FD"/>
    <w:rsid w:val="00707C59"/>
    <w:rsid w:val="007101EF"/>
    <w:rsid w:val="0071021A"/>
    <w:rsid w:val="0071033D"/>
    <w:rsid w:val="00710E08"/>
    <w:rsid w:val="00710EF5"/>
    <w:rsid w:val="00710F9B"/>
    <w:rsid w:val="00711585"/>
    <w:rsid w:val="0071187B"/>
    <w:rsid w:val="00711ABC"/>
    <w:rsid w:val="00711B2E"/>
    <w:rsid w:val="00711D9F"/>
    <w:rsid w:val="007121A9"/>
    <w:rsid w:val="00712810"/>
    <w:rsid w:val="0071344B"/>
    <w:rsid w:val="00714068"/>
    <w:rsid w:val="007144FD"/>
    <w:rsid w:val="00714656"/>
    <w:rsid w:val="00714DA6"/>
    <w:rsid w:val="00714EC3"/>
    <w:rsid w:val="00715076"/>
    <w:rsid w:val="00715218"/>
    <w:rsid w:val="0071573E"/>
    <w:rsid w:val="007157B9"/>
    <w:rsid w:val="00715A07"/>
    <w:rsid w:val="00715A9D"/>
    <w:rsid w:val="00715B8B"/>
    <w:rsid w:val="00715B97"/>
    <w:rsid w:val="00715BF4"/>
    <w:rsid w:val="00715C5E"/>
    <w:rsid w:val="00715CB6"/>
    <w:rsid w:val="0071644E"/>
    <w:rsid w:val="007165E4"/>
    <w:rsid w:val="00716D05"/>
    <w:rsid w:val="00716D24"/>
    <w:rsid w:val="00717173"/>
    <w:rsid w:val="007173BA"/>
    <w:rsid w:val="007178F4"/>
    <w:rsid w:val="00717C1F"/>
    <w:rsid w:val="0072072B"/>
    <w:rsid w:val="00720FB1"/>
    <w:rsid w:val="00721342"/>
    <w:rsid w:val="007216F9"/>
    <w:rsid w:val="00721855"/>
    <w:rsid w:val="00721D95"/>
    <w:rsid w:val="00721E17"/>
    <w:rsid w:val="00722068"/>
    <w:rsid w:val="0072246D"/>
    <w:rsid w:val="007229D1"/>
    <w:rsid w:val="00722BE9"/>
    <w:rsid w:val="00722C60"/>
    <w:rsid w:val="00722EF8"/>
    <w:rsid w:val="00722F3E"/>
    <w:rsid w:val="00722FF5"/>
    <w:rsid w:val="007232ED"/>
    <w:rsid w:val="007234E8"/>
    <w:rsid w:val="00723E36"/>
    <w:rsid w:val="00723F8C"/>
    <w:rsid w:val="00723FAE"/>
    <w:rsid w:val="00724B6D"/>
    <w:rsid w:val="00724E87"/>
    <w:rsid w:val="00724F54"/>
    <w:rsid w:val="0072500B"/>
    <w:rsid w:val="0072504C"/>
    <w:rsid w:val="007252AE"/>
    <w:rsid w:val="007252B2"/>
    <w:rsid w:val="007252E7"/>
    <w:rsid w:val="0072571E"/>
    <w:rsid w:val="007264DD"/>
    <w:rsid w:val="007267F7"/>
    <w:rsid w:val="00726C75"/>
    <w:rsid w:val="00726E96"/>
    <w:rsid w:val="0072704D"/>
    <w:rsid w:val="0072773C"/>
    <w:rsid w:val="007277F9"/>
    <w:rsid w:val="00727917"/>
    <w:rsid w:val="00727B07"/>
    <w:rsid w:val="00727E3C"/>
    <w:rsid w:val="00730125"/>
    <w:rsid w:val="007302A8"/>
    <w:rsid w:val="00730703"/>
    <w:rsid w:val="007309FA"/>
    <w:rsid w:val="00730B1E"/>
    <w:rsid w:val="00730BFA"/>
    <w:rsid w:val="007311BC"/>
    <w:rsid w:val="007312A5"/>
    <w:rsid w:val="00731706"/>
    <w:rsid w:val="00731A50"/>
    <w:rsid w:val="00731A5E"/>
    <w:rsid w:val="00731AD5"/>
    <w:rsid w:val="00731CF9"/>
    <w:rsid w:val="00731E5A"/>
    <w:rsid w:val="007321AF"/>
    <w:rsid w:val="00732334"/>
    <w:rsid w:val="007324CE"/>
    <w:rsid w:val="007325A0"/>
    <w:rsid w:val="0073314B"/>
    <w:rsid w:val="00733532"/>
    <w:rsid w:val="007338E8"/>
    <w:rsid w:val="00733BA8"/>
    <w:rsid w:val="00733C1D"/>
    <w:rsid w:val="00733E67"/>
    <w:rsid w:val="00733F52"/>
    <w:rsid w:val="00734836"/>
    <w:rsid w:val="00734A42"/>
    <w:rsid w:val="00734DAC"/>
    <w:rsid w:val="007350C4"/>
    <w:rsid w:val="0073562D"/>
    <w:rsid w:val="0073588B"/>
    <w:rsid w:val="007358DB"/>
    <w:rsid w:val="00735957"/>
    <w:rsid w:val="007359D1"/>
    <w:rsid w:val="00735AA7"/>
    <w:rsid w:val="00735B78"/>
    <w:rsid w:val="00735D16"/>
    <w:rsid w:val="00735D56"/>
    <w:rsid w:val="00735E60"/>
    <w:rsid w:val="007361CD"/>
    <w:rsid w:val="007366C7"/>
    <w:rsid w:val="00736830"/>
    <w:rsid w:val="00736849"/>
    <w:rsid w:val="007369FA"/>
    <w:rsid w:val="00736A15"/>
    <w:rsid w:val="00736B3B"/>
    <w:rsid w:val="00736C22"/>
    <w:rsid w:val="00737105"/>
    <w:rsid w:val="00737345"/>
    <w:rsid w:val="007377CB"/>
    <w:rsid w:val="007377FD"/>
    <w:rsid w:val="00737B22"/>
    <w:rsid w:val="00737B76"/>
    <w:rsid w:val="00737CB3"/>
    <w:rsid w:val="00737D70"/>
    <w:rsid w:val="00737FA6"/>
    <w:rsid w:val="007406AC"/>
    <w:rsid w:val="00740782"/>
    <w:rsid w:val="0074087C"/>
    <w:rsid w:val="0074091A"/>
    <w:rsid w:val="0074092E"/>
    <w:rsid w:val="007409A1"/>
    <w:rsid w:val="007409C1"/>
    <w:rsid w:val="00740A03"/>
    <w:rsid w:val="00740A39"/>
    <w:rsid w:val="00740E27"/>
    <w:rsid w:val="00740E97"/>
    <w:rsid w:val="00740F13"/>
    <w:rsid w:val="00741127"/>
    <w:rsid w:val="00741A44"/>
    <w:rsid w:val="00741BAF"/>
    <w:rsid w:val="00741DC2"/>
    <w:rsid w:val="0074210F"/>
    <w:rsid w:val="0074212E"/>
    <w:rsid w:val="0074249E"/>
    <w:rsid w:val="007427D8"/>
    <w:rsid w:val="00742808"/>
    <w:rsid w:val="00742A4E"/>
    <w:rsid w:val="00742EE6"/>
    <w:rsid w:val="007431E8"/>
    <w:rsid w:val="00743EF5"/>
    <w:rsid w:val="00743FC5"/>
    <w:rsid w:val="00744250"/>
    <w:rsid w:val="007443B7"/>
    <w:rsid w:val="007444E4"/>
    <w:rsid w:val="0074458F"/>
    <w:rsid w:val="0074470D"/>
    <w:rsid w:val="00744AD6"/>
    <w:rsid w:val="00744D6E"/>
    <w:rsid w:val="00744D9D"/>
    <w:rsid w:val="00744E68"/>
    <w:rsid w:val="0074560F"/>
    <w:rsid w:val="007457CE"/>
    <w:rsid w:val="00745943"/>
    <w:rsid w:val="00745B13"/>
    <w:rsid w:val="00746715"/>
    <w:rsid w:val="00746791"/>
    <w:rsid w:val="007467BB"/>
    <w:rsid w:val="00746A0E"/>
    <w:rsid w:val="00746AAD"/>
    <w:rsid w:val="00747127"/>
    <w:rsid w:val="00747214"/>
    <w:rsid w:val="00747747"/>
    <w:rsid w:val="007477DA"/>
    <w:rsid w:val="00747E2A"/>
    <w:rsid w:val="00747F96"/>
    <w:rsid w:val="0075006C"/>
    <w:rsid w:val="00750672"/>
    <w:rsid w:val="007506CD"/>
    <w:rsid w:val="0075083E"/>
    <w:rsid w:val="00750A3A"/>
    <w:rsid w:val="00750B16"/>
    <w:rsid w:val="00750CB8"/>
    <w:rsid w:val="0075102E"/>
    <w:rsid w:val="00751BCE"/>
    <w:rsid w:val="00751BDD"/>
    <w:rsid w:val="007524E5"/>
    <w:rsid w:val="00752795"/>
    <w:rsid w:val="007528C3"/>
    <w:rsid w:val="00752949"/>
    <w:rsid w:val="00752B6B"/>
    <w:rsid w:val="00752FF2"/>
    <w:rsid w:val="00753513"/>
    <w:rsid w:val="0075356C"/>
    <w:rsid w:val="0075376B"/>
    <w:rsid w:val="0075379B"/>
    <w:rsid w:val="00753904"/>
    <w:rsid w:val="00753C9E"/>
    <w:rsid w:val="00753D1A"/>
    <w:rsid w:val="00753D3A"/>
    <w:rsid w:val="00753FA8"/>
    <w:rsid w:val="007540EB"/>
    <w:rsid w:val="007544B6"/>
    <w:rsid w:val="00754604"/>
    <w:rsid w:val="00754689"/>
    <w:rsid w:val="007547D8"/>
    <w:rsid w:val="0075497C"/>
    <w:rsid w:val="00754E88"/>
    <w:rsid w:val="007550E7"/>
    <w:rsid w:val="007559E5"/>
    <w:rsid w:val="00755AD1"/>
    <w:rsid w:val="00755DD7"/>
    <w:rsid w:val="0075650A"/>
    <w:rsid w:val="00756B13"/>
    <w:rsid w:val="00756B5F"/>
    <w:rsid w:val="00756E69"/>
    <w:rsid w:val="00756E97"/>
    <w:rsid w:val="00757255"/>
    <w:rsid w:val="0075747F"/>
    <w:rsid w:val="007574A3"/>
    <w:rsid w:val="00757537"/>
    <w:rsid w:val="00757852"/>
    <w:rsid w:val="00757FD8"/>
    <w:rsid w:val="00760402"/>
    <w:rsid w:val="00760667"/>
    <w:rsid w:val="00760864"/>
    <w:rsid w:val="007609AD"/>
    <w:rsid w:val="00760B11"/>
    <w:rsid w:val="0076167D"/>
    <w:rsid w:val="00761E0A"/>
    <w:rsid w:val="00762167"/>
    <w:rsid w:val="00762526"/>
    <w:rsid w:val="00762BF5"/>
    <w:rsid w:val="00762C8E"/>
    <w:rsid w:val="00762E8D"/>
    <w:rsid w:val="00762F02"/>
    <w:rsid w:val="00762FC5"/>
    <w:rsid w:val="00763077"/>
    <w:rsid w:val="00763554"/>
    <w:rsid w:val="007636DC"/>
    <w:rsid w:val="007638BB"/>
    <w:rsid w:val="00763CD6"/>
    <w:rsid w:val="00763DED"/>
    <w:rsid w:val="00763E9C"/>
    <w:rsid w:val="00764156"/>
    <w:rsid w:val="0076425C"/>
    <w:rsid w:val="00764313"/>
    <w:rsid w:val="00764471"/>
    <w:rsid w:val="0076451F"/>
    <w:rsid w:val="00764830"/>
    <w:rsid w:val="00764D3A"/>
    <w:rsid w:val="00764FAC"/>
    <w:rsid w:val="0076500C"/>
    <w:rsid w:val="007657B8"/>
    <w:rsid w:val="007658C7"/>
    <w:rsid w:val="00765AC3"/>
    <w:rsid w:val="00765C91"/>
    <w:rsid w:val="00765E5F"/>
    <w:rsid w:val="00766185"/>
    <w:rsid w:val="007669ED"/>
    <w:rsid w:val="00766D1D"/>
    <w:rsid w:val="00766F4B"/>
    <w:rsid w:val="00766F50"/>
    <w:rsid w:val="0076702A"/>
    <w:rsid w:val="00767034"/>
    <w:rsid w:val="00767045"/>
    <w:rsid w:val="007671B4"/>
    <w:rsid w:val="007676E7"/>
    <w:rsid w:val="00767FCB"/>
    <w:rsid w:val="00770117"/>
    <w:rsid w:val="0077014A"/>
    <w:rsid w:val="007704CA"/>
    <w:rsid w:val="00770A0D"/>
    <w:rsid w:val="00770C67"/>
    <w:rsid w:val="00770D0D"/>
    <w:rsid w:val="00770F58"/>
    <w:rsid w:val="00771198"/>
    <w:rsid w:val="00771487"/>
    <w:rsid w:val="00771EDE"/>
    <w:rsid w:val="0077200D"/>
    <w:rsid w:val="0077222C"/>
    <w:rsid w:val="007722D6"/>
    <w:rsid w:val="007727D2"/>
    <w:rsid w:val="00772BA2"/>
    <w:rsid w:val="0077337F"/>
    <w:rsid w:val="00773ACE"/>
    <w:rsid w:val="00773CFD"/>
    <w:rsid w:val="00773D5E"/>
    <w:rsid w:val="00773E9A"/>
    <w:rsid w:val="00773FB3"/>
    <w:rsid w:val="00774373"/>
    <w:rsid w:val="0077443B"/>
    <w:rsid w:val="0077456F"/>
    <w:rsid w:val="0077482D"/>
    <w:rsid w:val="007748C0"/>
    <w:rsid w:val="00774D3F"/>
    <w:rsid w:val="007750A2"/>
    <w:rsid w:val="00775221"/>
    <w:rsid w:val="00775286"/>
    <w:rsid w:val="00775775"/>
    <w:rsid w:val="0077580C"/>
    <w:rsid w:val="00775B7A"/>
    <w:rsid w:val="00775BDC"/>
    <w:rsid w:val="00775BDD"/>
    <w:rsid w:val="00776B3F"/>
    <w:rsid w:val="00776BBA"/>
    <w:rsid w:val="00776E2A"/>
    <w:rsid w:val="00776F8C"/>
    <w:rsid w:val="00777588"/>
    <w:rsid w:val="00777734"/>
    <w:rsid w:val="0077780D"/>
    <w:rsid w:val="00777A21"/>
    <w:rsid w:val="00777E03"/>
    <w:rsid w:val="007808D4"/>
    <w:rsid w:val="00780C23"/>
    <w:rsid w:val="00780CD5"/>
    <w:rsid w:val="00780E0F"/>
    <w:rsid w:val="00780F81"/>
    <w:rsid w:val="00781500"/>
    <w:rsid w:val="0078151D"/>
    <w:rsid w:val="00781565"/>
    <w:rsid w:val="00781C77"/>
    <w:rsid w:val="00781ED8"/>
    <w:rsid w:val="00781EEA"/>
    <w:rsid w:val="00781F70"/>
    <w:rsid w:val="0078200C"/>
    <w:rsid w:val="007821E1"/>
    <w:rsid w:val="007822E6"/>
    <w:rsid w:val="007826B0"/>
    <w:rsid w:val="007828DD"/>
    <w:rsid w:val="007829BE"/>
    <w:rsid w:val="00782F35"/>
    <w:rsid w:val="007830AB"/>
    <w:rsid w:val="00783317"/>
    <w:rsid w:val="007835CF"/>
    <w:rsid w:val="0078392E"/>
    <w:rsid w:val="00783AA9"/>
    <w:rsid w:val="00783AD8"/>
    <w:rsid w:val="00783CD6"/>
    <w:rsid w:val="007840AE"/>
    <w:rsid w:val="007848DE"/>
    <w:rsid w:val="0078494D"/>
    <w:rsid w:val="00784997"/>
    <w:rsid w:val="00784BF1"/>
    <w:rsid w:val="0078549F"/>
    <w:rsid w:val="007859C4"/>
    <w:rsid w:val="00785D5D"/>
    <w:rsid w:val="00785D65"/>
    <w:rsid w:val="0078603D"/>
    <w:rsid w:val="00786174"/>
    <w:rsid w:val="007866A1"/>
    <w:rsid w:val="007866B1"/>
    <w:rsid w:val="007866C5"/>
    <w:rsid w:val="007866D7"/>
    <w:rsid w:val="00786A89"/>
    <w:rsid w:val="00787437"/>
    <w:rsid w:val="0078793B"/>
    <w:rsid w:val="00787BA1"/>
    <w:rsid w:val="00787C26"/>
    <w:rsid w:val="00787FEB"/>
    <w:rsid w:val="007903B3"/>
    <w:rsid w:val="00790801"/>
    <w:rsid w:val="00790B10"/>
    <w:rsid w:val="007912DB"/>
    <w:rsid w:val="00791434"/>
    <w:rsid w:val="00791CE1"/>
    <w:rsid w:val="00791ECC"/>
    <w:rsid w:val="00791F99"/>
    <w:rsid w:val="007921E1"/>
    <w:rsid w:val="0079237E"/>
    <w:rsid w:val="007926B1"/>
    <w:rsid w:val="00792B7A"/>
    <w:rsid w:val="00792F0B"/>
    <w:rsid w:val="007935B6"/>
    <w:rsid w:val="007938C9"/>
    <w:rsid w:val="00793CDC"/>
    <w:rsid w:val="00793D46"/>
    <w:rsid w:val="00793F69"/>
    <w:rsid w:val="00794578"/>
    <w:rsid w:val="007945B1"/>
    <w:rsid w:val="007947C7"/>
    <w:rsid w:val="00794B84"/>
    <w:rsid w:val="00794E2D"/>
    <w:rsid w:val="00794FE0"/>
    <w:rsid w:val="007950B6"/>
    <w:rsid w:val="007952C7"/>
    <w:rsid w:val="00795470"/>
    <w:rsid w:val="0079548D"/>
    <w:rsid w:val="00795BB9"/>
    <w:rsid w:val="00795C39"/>
    <w:rsid w:val="00795D6A"/>
    <w:rsid w:val="00795FF7"/>
    <w:rsid w:val="00796784"/>
    <w:rsid w:val="007968AD"/>
    <w:rsid w:val="00796C90"/>
    <w:rsid w:val="0079724C"/>
    <w:rsid w:val="00797259"/>
    <w:rsid w:val="0079732A"/>
    <w:rsid w:val="00797334"/>
    <w:rsid w:val="007973E1"/>
    <w:rsid w:val="007977BB"/>
    <w:rsid w:val="00797AC4"/>
    <w:rsid w:val="00797AD6"/>
    <w:rsid w:val="00797B37"/>
    <w:rsid w:val="007A02DD"/>
    <w:rsid w:val="007A0491"/>
    <w:rsid w:val="007A06AA"/>
    <w:rsid w:val="007A06F6"/>
    <w:rsid w:val="007A0874"/>
    <w:rsid w:val="007A0A71"/>
    <w:rsid w:val="007A0B44"/>
    <w:rsid w:val="007A1354"/>
    <w:rsid w:val="007A138F"/>
    <w:rsid w:val="007A1570"/>
    <w:rsid w:val="007A15FB"/>
    <w:rsid w:val="007A161E"/>
    <w:rsid w:val="007A1B04"/>
    <w:rsid w:val="007A2045"/>
    <w:rsid w:val="007A22B2"/>
    <w:rsid w:val="007A27E9"/>
    <w:rsid w:val="007A287F"/>
    <w:rsid w:val="007A29D3"/>
    <w:rsid w:val="007A2D9E"/>
    <w:rsid w:val="007A31DA"/>
    <w:rsid w:val="007A3BFE"/>
    <w:rsid w:val="007A402B"/>
    <w:rsid w:val="007A40E3"/>
    <w:rsid w:val="007A4284"/>
    <w:rsid w:val="007A466A"/>
    <w:rsid w:val="007A47B2"/>
    <w:rsid w:val="007A47E0"/>
    <w:rsid w:val="007A480F"/>
    <w:rsid w:val="007A48D1"/>
    <w:rsid w:val="007A4964"/>
    <w:rsid w:val="007A4CD3"/>
    <w:rsid w:val="007A4D22"/>
    <w:rsid w:val="007A4E16"/>
    <w:rsid w:val="007A4E4B"/>
    <w:rsid w:val="007A5001"/>
    <w:rsid w:val="007A5093"/>
    <w:rsid w:val="007A522B"/>
    <w:rsid w:val="007A53C2"/>
    <w:rsid w:val="007A5710"/>
    <w:rsid w:val="007A5878"/>
    <w:rsid w:val="007A5B78"/>
    <w:rsid w:val="007A60A3"/>
    <w:rsid w:val="007A6680"/>
    <w:rsid w:val="007A6855"/>
    <w:rsid w:val="007A690D"/>
    <w:rsid w:val="007A6CE1"/>
    <w:rsid w:val="007A6E33"/>
    <w:rsid w:val="007B0779"/>
    <w:rsid w:val="007B08CD"/>
    <w:rsid w:val="007B0AD1"/>
    <w:rsid w:val="007B0E95"/>
    <w:rsid w:val="007B136D"/>
    <w:rsid w:val="007B14AF"/>
    <w:rsid w:val="007B15BB"/>
    <w:rsid w:val="007B18EC"/>
    <w:rsid w:val="007B1A66"/>
    <w:rsid w:val="007B1CCF"/>
    <w:rsid w:val="007B1D0C"/>
    <w:rsid w:val="007B1D3A"/>
    <w:rsid w:val="007B1D8E"/>
    <w:rsid w:val="007B2036"/>
    <w:rsid w:val="007B2166"/>
    <w:rsid w:val="007B2478"/>
    <w:rsid w:val="007B2BD3"/>
    <w:rsid w:val="007B2C30"/>
    <w:rsid w:val="007B2E9B"/>
    <w:rsid w:val="007B2F71"/>
    <w:rsid w:val="007B33C8"/>
    <w:rsid w:val="007B3AA0"/>
    <w:rsid w:val="007B3DCC"/>
    <w:rsid w:val="007B417E"/>
    <w:rsid w:val="007B4195"/>
    <w:rsid w:val="007B4462"/>
    <w:rsid w:val="007B4531"/>
    <w:rsid w:val="007B453B"/>
    <w:rsid w:val="007B47D6"/>
    <w:rsid w:val="007B4A8B"/>
    <w:rsid w:val="007B4C02"/>
    <w:rsid w:val="007B4C0D"/>
    <w:rsid w:val="007B4CF8"/>
    <w:rsid w:val="007B5330"/>
    <w:rsid w:val="007B5AD8"/>
    <w:rsid w:val="007B61A6"/>
    <w:rsid w:val="007B6400"/>
    <w:rsid w:val="007B66A6"/>
    <w:rsid w:val="007B670D"/>
    <w:rsid w:val="007B69B7"/>
    <w:rsid w:val="007B6B3E"/>
    <w:rsid w:val="007B6B41"/>
    <w:rsid w:val="007B6ED4"/>
    <w:rsid w:val="007B71A5"/>
    <w:rsid w:val="007B75D1"/>
    <w:rsid w:val="007B75FE"/>
    <w:rsid w:val="007B76A7"/>
    <w:rsid w:val="007B77DC"/>
    <w:rsid w:val="007B786F"/>
    <w:rsid w:val="007B78B9"/>
    <w:rsid w:val="007B7E25"/>
    <w:rsid w:val="007B7E7B"/>
    <w:rsid w:val="007B7F19"/>
    <w:rsid w:val="007B7F5C"/>
    <w:rsid w:val="007C0289"/>
    <w:rsid w:val="007C0660"/>
    <w:rsid w:val="007C0D2D"/>
    <w:rsid w:val="007C0F7A"/>
    <w:rsid w:val="007C1113"/>
    <w:rsid w:val="007C1150"/>
    <w:rsid w:val="007C18E0"/>
    <w:rsid w:val="007C195D"/>
    <w:rsid w:val="007C1D42"/>
    <w:rsid w:val="007C1EE5"/>
    <w:rsid w:val="007C2126"/>
    <w:rsid w:val="007C21CB"/>
    <w:rsid w:val="007C23E2"/>
    <w:rsid w:val="007C269F"/>
    <w:rsid w:val="007C2B20"/>
    <w:rsid w:val="007C2C86"/>
    <w:rsid w:val="007C3240"/>
    <w:rsid w:val="007C330B"/>
    <w:rsid w:val="007C34D4"/>
    <w:rsid w:val="007C3741"/>
    <w:rsid w:val="007C3E3E"/>
    <w:rsid w:val="007C3E72"/>
    <w:rsid w:val="007C3E7F"/>
    <w:rsid w:val="007C3E86"/>
    <w:rsid w:val="007C3F08"/>
    <w:rsid w:val="007C40FD"/>
    <w:rsid w:val="007C424C"/>
    <w:rsid w:val="007C48B1"/>
    <w:rsid w:val="007C4EE1"/>
    <w:rsid w:val="007C55C9"/>
    <w:rsid w:val="007C5962"/>
    <w:rsid w:val="007C5FFD"/>
    <w:rsid w:val="007C6283"/>
    <w:rsid w:val="007C6342"/>
    <w:rsid w:val="007C63E7"/>
    <w:rsid w:val="007C656D"/>
    <w:rsid w:val="007C65D1"/>
    <w:rsid w:val="007C6A05"/>
    <w:rsid w:val="007C6B8E"/>
    <w:rsid w:val="007C6D9E"/>
    <w:rsid w:val="007C719C"/>
    <w:rsid w:val="007C7506"/>
    <w:rsid w:val="007C7A5C"/>
    <w:rsid w:val="007C7B1E"/>
    <w:rsid w:val="007D00A6"/>
    <w:rsid w:val="007D074A"/>
    <w:rsid w:val="007D0752"/>
    <w:rsid w:val="007D080F"/>
    <w:rsid w:val="007D09A1"/>
    <w:rsid w:val="007D0B23"/>
    <w:rsid w:val="007D1B12"/>
    <w:rsid w:val="007D1B98"/>
    <w:rsid w:val="007D1E38"/>
    <w:rsid w:val="007D237B"/>
    <w:rsid w:val="007D2458"/>
    <w:rsid w:val="007D2807"/>
    <w:rsid w:val="007D28B7"/>
    <w:rsid w:val="007D2A57"/>
    <w:rsid w:val="007D34A2"/>
    <w:rsid w:val="007D353B"/>
    <w:rsid w:val="007D3965"/>
    <w:rsid w:val="007D3996"/>
    <w:rsid w:val="007D3AD3"/>
    <w:rsid w:val="007D3FA8"/>
    <w:rsid w:val="007D4027"/>
    <w:rsid w:val="007D4076"/>
    <w:rsid w:val="007D4205"/>
    <w:rsid w:val="007D44B8"/>
    <w:rsid w:val="007D467C"/>
    <w:rsid w:val="007D4795"/>
    <w:rsid w:val="007D49B6"/>
    <w:rsid w:val="007D4F2A"/>
    <w:rsid w:val="007D4FE0"/>
    <w:rsid w:val="007D51F6"/>
    <w:rsid w:val="007D53AC"/>
    <w:rsid w:val="007D54E6"/>
    <w:rsid w:val="007D5728"/>
    <w:rsid w:val="007D5DBB"/>
    <w:rsid w:val="007D60EE"/>
    <w:rsid w:val="007D6125"/>
    <w:rsid w:val="007D6156"/>
    <w:rsid w:val="007D63E2"/>
    <w:rsid w:val="007D67FB"/>
    <w:rsid w:val="007D69CC"/>
    <w:rsid w:val="007D6D38"/>
    <w:rsid w:val="007D706A"/>
    <w:rsid w:val="007D77F4"/>
    <w:rsid w:val="007D7CE8"/>
    <w:rsid w:val="007D7D86"/>
    <w:rsid w:val="007D7FAE"/>
    <w:rsid w:val="007E0464"/>
    <w:rsid w:val="007E06C2"/>
    <w:rsid w:val="007E0AA1"/>
    <w:rsid w:val="007E0B27"/>
    <w:rsid w:val="007E0CA9"/>
    <w:rsid w:val="007E0D29"/>
    <w:rsid w:val="007E0D93"/>
    <w:rsid w:val="007E0F88"/>
    <w:rsid w:val="007E101A"/>
    <w:rsid w:val="007E1298"/>
    <w:rsid w:val="007E1807"/>
    <w:rsid w:val="007E1CA5"/>
    <w:rsid w:val="007E1F78"/>
    <w:rsid w:val="007E2553"/>
    <w:rsid w:val="007E255D"/>
    <w:rsid w:val="007E29DA"/>
    <w:rsid w:val="007E2BF4"/>
    <w:rsid w:val="007E300F"/>
    <w:rsid w:val="007E3151"/>
    <w:rsid w:val="007E322E"/>
    <w:rsid w:val="007E38C0"/>
    <w:rsid w:val="007E404E"/>
    <w:rsid w:val="007E4285"/>
    <w:rsid w:val="007E45A8"/>
    <w:rsid w:val="007E46ED"/>
    <w:rsid w:val="007E49F0"/>
    <w:rsid w:val="007E4D46"/>
    <w:rsid w:val="007E4DC0"/>
    <w:rsid w:val="007E4FE4"/>
    <w:rsid w:val="007E51FD"/>
    <w:rsid w:val="007E5668"/>
    <w:rsid w:val="007E5BCB"/>
    <w:rsid w:val="007E5ECF"/>
    <w:rsid w:val="007E5EF4"/>
    <w:rsid w:val="007E63B4"/>
    <w:rsid w:val="007E7410"/>
    <w:rsid w:val="007E7981"/>
    <w:rsid w:val="007E7AE1"/>
    <w:rsid w:val="007E7F6F"/>
    <w:rsid w:val="007EBC57"/>
    <w:rsid w:val="007F0040"/>
    <w:rsid w:val="007F005C"/>
    <w:rsid w:val="007F01DD"/>
    <w:rsid w:val="007F0270"/>
    <w:rsid w:val="007F0CAC"/>
    <w:rsid w:val="007F10A4"/>
    <w:rsid w:val="007F11D2"/>
    <w:rsid w:val="007F13FB"/>
    <w:rsid w:val="007F1625"/>
    <w:rsid w:val="007F1647"/>
    <w:rsid w:val="007F1CC8"/>
    <w:rsid w:val="007F1E95"/>
    <w:rsid w:val="007F254F"/>
    <w:rsid w:val="007F27D9"/>
    <w:rsid w:val="007F28D5"/>
    <w:rsid w:val="007F2961"/>
    <w:rsid w:val="007F336F"/>
    <w:rsid w:val="007F3406"/>
    <w:rsid w:val="007F3423"/>
    <w:rsid w:val="007F36ED"/>
    <w:rsid w:val="007F37FC"/>
    <w:rsid w:val="007F428B"/>
    <w:rsid w:val="007F4487"/>
    <w:rsid w:val="007F4B9A"/>
    <w:rsid w:val="007F4F6C"/>
    <w:rsid w:val="007F5702"/>
    <w:rsid w:val="007F5AA3"/>
    <w:rsid w:val="007F5D33"/>
    <w:rsid w:val="007F5F9B"/>
    <w:rsid w:val="007F61E4"/>
    <w:rsid w:val="007F65D9"/>
    <w:rsid w:val="007F68B1"/>
    <w:rsid w:val="007F693F"/>
    <w:rsid w:val="007F6A7F"/>
    <w:rsid w:val="007F6B7D"/>
    <w:rsid w:val="007F70AE"/>
    <w:rsid w:val="007F7216"/>
    <w:rsid w:val="007F728A"/>
    <w:rsid w:val="007F7322"/>
    <w:rsid w:val="007F7347"/>
    <w:rsid w:val="007F74F9"/>
    <w:rsid w:val="007F76B4"/>
    <w:rsid w:val="007F7C5A"/>
    <w:rsid w:val="007F7FB6"/>
    <w:rsid w:val="00800370"/>
    <w:rsid w:val="00801E44"/>
    <w:rsid w:val="00801F79"/>
    <w:rsid w:val="00801FF7"/>
    <w:rsid w:val="008021CE"/>
    <w:rsid w:val="0080253C"/>
    <w:rsid w:val="0080288B"/>
    <w:rsid w:val="008028C7"/>
    <w:rsid w:val="00802B40"/>
    <w:rsid w:val="00802B59"/>
    <w:rsid w:val="00802C90"/>
    <w:rsid w:val="00802D59"/>
    <w:rsid w:val="00802E35"/>
    <w:rsid w:val="0080332C"/>
    <w:rsid w:val="008037DC"/>
    <w:rsid w:val="00803AEC"/>
    <w:rsid w:val="00803C6F"/>
    <w:rsid w:val="00803E56"/>
    <w:rsid w:val="00803E7D"/>
    <w:rsid w:val="008047D4"/>
    <w:rsid w:val="00804830"/>
    <w:rsid w:val="00804A1C"/>
    <w:rsid w:val="008051B1"/>
    <w:rsid w:val="00805213"/>
    <w:rsid w:val="00805566"/>
    <w:rsid w:val="008055B1"/>
    <w:rsid w:val="0080588D"/>
    <w:rsid w:val="00805AE3"/>
    <w:rsid w:val="00805ECF"/>
    <w:rsid w:val="0080613F"/>
    <w:rsid w:val="00806D51"/>
    <w:rsid w:val="0080720A"/>
    <w:rsid w:val="00807692"/>
    <w:rsid w:val="008079FF"/>
    <w:rsid w:val="00807A40"/>
    <w:rsid w:val="00807D37"/>
    <w:rsid w:val="00807E61"/>
    <w:rsid w:val="00807EFC"/>
    <w:rsid w:val="0081027C"/>
    <w:rsid w:val="00810302"/>
    <w:rsid w:val="00810355"/>
    <w:rsid w:val="00810472"/>
    <w:rsid w:val="008106E4"/>
    <w:rsid w:val="00810939"/>
    <w:rsid w:val="00810B91"/>
    <w:rsid w:val="00810BDD"/>
    <w:rsid w:val="008115D3"/>
    <w:rsid w:val="00811617"/>
    <w:rsid w:val="008116C5"/>
    <w:rsid w:val="008119C1"/>
    <w:rsid w:val="00812093"/>
    <w:rsid w:val="00812271"/>
    <w:rsid w:val="008124A9"/>
    <w:rsid w:val="00812906"/>
    <w:rsid w:val="0081300F"/>
    <w:rsid w:val="008133F5"/>
    <w:rsid w:val="00813519"/>
    <w:rsid w:val="008135EE"/>
    <w:rsid w:val="0081387E"/>
    <w:rsid w:val="008139FF"/>
    <w:rsid w:val="00813F13"/>
    <w:rsid w:val="0081437B"/>
    <w:rsid w:val="008143F0"/>
    <w:rsid w:val="008146B4"/>
    <w:rsid w:val="008148BC"/>
    <w:rsid w:val="00814DF5"/>
    <w:rsid w:val="0081500D"/>
    <w:rsid w:val="008152AF"/>
    <w:rsid w:val="00815350"/>
    <w:rsid w:val="008153AF"/>
    <w:rsid w:val="00815473"/>
    <w:rsid w:val="00815817"/>
    <w:rsid w:val="00815975"/>
    <w:rsid w:val="0081599B"/>
    <w:rsid w:val="00815A28"/>
    <w:rsid w:val="00815C79"/>
    <w:rsid w:val="00815EDE"/>
    <w:rsid w:val="0081634F"/>
    <w:rsid w:val="0081649F"/>
    <w:rsid w:val="00816656"/>
    <w:rsid w:val="0081688C"/>
    <w:rsid w:val="00816DFC"/>
    <w:rsid w:val="00816F0F"/>
    <w:rsid w:val="00816F73"/>
    <w:rsid w:val="00817068"/>
    <w:rsid w:val="00817975"/>
    <w:rsid w:val="00820033"/>
    <w:rsid w:val="00820145"/>
    <w:rsid w:val="0082041F"/>
    <w:rsid w:val="00820420"/>
    <w:rsid w:val="00820B78"/>
    <w:rsid w:val="00820F1D"/>
    <w:rsid w:val="0082163C"/>
    <w:rsid w:val="00821C54"/>
    <w:rsid w:val="00821D0F"/>
    <w:rsid w:val="00821E5A"/>
    <w:rsid w:val="0082214C"/>
    <w:rsid w:val="00822541"/>
    <w:rsid w:val="008228BC"/>
    <w:rsid w:val="0082296E"/>
    <w:rsid w:val="00822DA3"/>
    <w:rsid w:val="00822EF7"/>
    <w:rsid w:val="00823152"/>
    <w:rsid w:val="00823223"/>
    <w:rsid w:val="008235CA"/>
    <w:rsid w:val="008236EF"/>
    <w:rsid w:val="008237B7"/>
    <w:rsid w:val="0082382D"/>
    <w:rsid w:val="00823869"/>
    <w:rsid w:val="00823DBC"/>
    <w:rsid w:val="00823DC5"/>
    <w:rsid w:val="0082407C"/>
    <w:rsid w:val="00824112"/>
    <w:rsid w:val="00824682"/>
    <w:rsid w:val="008246C4"/>
    <w:rsid w:val="00824B8F"/>
    <w:rsid w:val="008251B0"/>
    <w:rsid w:val="008252E3"/>
    <w:rsid w:val="008256DF"/>
    <w:rsid w:val="00825788"/>
    <w:rsid w:val="008262A5"/>
    <w:rsid w:val="00826683"/>
    <w:rsid w:val="00826AEA"/>
    <w:rsid w:val="00826D73"/>
    <w:rsid w:val="00826FB2"/>
    <w:rsid w:val="008272D9"/>
    <w:rsid w:val="008273CC"/>
    <w:rsid w:val="00828418"/>
    <w:rsid w:val="00830502"/>
    <w:rsid w:val="00830C69"/>
    <w:rsid w:val="00830CBD"/>
    <w:rsid w:val="00831528"/>
    <w:rsid w:val="00831752"/>
    <w:rsid w:val="00831D8D"/>
    <w:rsid w:val="00832182"/>
    <w:rsid w:val="00832380"/>
    <w:rsid w:val="00832398"/>
    <w:rsid w:val="008325D9"/>
    <w:rsid w:val="008327C7"/>
    <w:rsid w:val="00832920"/>
    <w:rsid w:val="0083296B"/>
    <w:rsid w:val="00833391"/>
    <w:rsid w:val="0083398F"/>
    <w:rsid w:val="00833B2C"/>
    <w:rsid w:val="00833FE4"/>
    <w:rsid w:val="008340F4"/>
    <w:rsid w:val="008344DC"/>
    <w:rsid w:val="0083455C"/>
    <w:rsid w:val="00834871"/>
    <w:rsid w:val="00834D28"/>
    <w:rsid w:val="00834ED0"/>
    <w:rsid w:val="0083564D"/>
    <w:rsid w:val="0083589E"/>
    <w:rsid w:val="00835901"/>
    <w:rsid w:val="008363EF"/>
    <w:rsid w:val="008366BE"/>
    <w:rsid w:val="008368AB"/>
    <w:rsid w:val="00836940"/>
    <w:rsid w:val="00836989"/>
    <w:rsid w:val="008369D0"/>
    <w:rsid w:val="00836AAA"/>
    <w:rsid w:val="00836BDF"/>
    <w:rsid w:val="00836E0B"/>
    <w:rsid w:val="00836EF9"/>
    <w:rsid w:val="00837960"/>
    <w:rsid w:val="0083798B"/>
    <w:rsid w:val="00837D70"/>
    <w:rsid w:val="00837F88"/>
    <w:rsid w:val="0084043D"/>
    <w:rsid w:val="00840A0D"/>
    <w:rsid w:val="00840A3D"/>
    <w:rsid w:val="00841897"/>
    <w:rsid w:val="00841C24"/>
    <w:rsid w:val="00841CD4"/>
    <w:rsid w:val="00841CED"/>
    <w:rsid w:val="00841D89"/>
    <w:rsid w:val="00841F52"/>
    <w:rsid w:val="00841FF7"/>
    <w:rsid w:val="0084284D"/>
    <w:rsid w:val="008428A5"/>
    <w:rsid w:val="008428B7"/>
    <w:rsid w:val="00842DBC"/>
    <w:rsid w:val="008434E5"/>
    <w:rsid w:val="00843718"/>
    <w:rsid w:val="0084396E"/>
    <w:rsid w:val="00843BE8"/>
    <w:rsid w:val="00843C36"/>
    <w:rsid w:val="00843D7A"/>
    <w:rsid w:val="008440D8"/>
    <w:rsid w:val="00844441"/>
    <w:rsid w:val="008444CF"/>
    <w:rsid w:val="008445B2"/>
    <w:rsid w:val="0084473B"/>
    <w:rsid w:val="008448C3"/>
    <w:rsid w:val="00844991"/>
    <w:rsid w:val="00844AF6"/>
    <w:rsid w:val="00844D21"/>
    <w:rsid w:val="00845365"/>
    <w:rsid w:val="0084538B"/>
    <w:rsid w:val="0084561C"/>
    <w:rsid w:val="00845E9E"/>
    <w:rsid w:val="00846095"/>
    <w:rsid w:val="008461D6"/>
    <w:rsid w:val="0084650C"/>
    <w:rsid w:val="008469E8"/>
    <w:rsid w:val="00846AD8"/>
    <w:rsid w:val="00846BF9"/>
    <w:rsid w:val="00846CD2"/>
    <w:rsid w:val="00846D02"/>
    <w:rsid w:val="00847042"/>
    <w:rsid w:val="008470D1"/>
    <w:rsid w:val="00847F3D"/>
    <w:rsid w:val="00850898"/>
    <w:rsid w:val="008508B5"/>
    <w:rsid w:val="00850FFB"/>
    <w:rsid w:val="0085156B"/>
    <w:rsid w:val="008516D5"/>
    <w:rsid w:val="00851790"/>
    <w:rsid w:val="0085184C"/>
    <w:rsid w:val="00851EDC"/>
    <w:rsid w:val="00852166"/>
    <w:rsid w:val="00852390"/>
    <w:rsid w:val="008523A1"/>
    <w:rsid w:val="0085247A"/>
    <w:rsid w:val="008527CD"/>
    <w:rsid w:val="0085295D"/>
    <w:rsid w:val="008529A3"/>
    <w:rsid w:val="00852BD3"/>
    <w:rsid w:val="008530A7"/>
    <w:rsid w:val="00853319"/>
    <w:rsid w:val="0085335F"/>
    <w:rsid w:val="00853427"/>
    <w:rsid w:val="008534AD"/>
    <w:rsid w:val="0085368B"/>
    <w:rsid w:val="00853EFD"/>
    <w:rsid w:val="008544A5"/>
    <w:rsid w:val="008544CA"/>
    <w:rsid w:val="00854810"/>
    <w:rsid w:val="00854C1F"/>
    <w:rsid w:val="00854C98"/>
    <w:rsid w:val="00854F5B"/>
    <w:rsid w:val="00854F71"/>
    <w:rsid w:val="008550FC"/>
    <w:rsid w:val="00855319"/>
    <w:rsid w:val="008554AD"/>
    <w:rsid w:val="00855679"/>
    <w:rsid w:val="008557D8"/>
    <w:rsid w:val="00855844"/>
    <w:rsid w:val="0085587D"/>
    <w:rsid w:val="00855CA5"/>
    <w:rsid w:val="00855F1C"/>
    <w:rsid w:val="00856014"/>
    <w:rsid w:val="00856760"/>
    <w:rsid w:val="0085679A"/>
    <w:rsid w:val="008569CB"/>
    <w:rsid w:val="00856D36"/>
    <w:rsid w:val="00856E48"/>
    <w:rsid w:val="00857061"/>
    <w:rsid w:val="00857286"/>
    <w:rsid w:val="0085730E"/>
    <w:rsid w:val="00857529"/>
    <w:rsid w:val="00857E0E"/>
    <w:rsid w:val="0086039E"/>
    <w:rsid w:val="008604A4"/>
    <w:rsid w:val="008604EF"/>
    <w:rsid w:val="008606BF"/>
    <w:rsid w:val="008608F0"/>
    <w:rsid w:val="00860C53"/>
    <w:rsid w:val="00860D8C"/>
    <w:rsid w:val="00860DCC"/>
    <w:rsid w:val="008610BD"/>
    <w:rsid w:val="008616BD"/>
    <w:rsid w:val="00861AA9"/>
    <w:rsid w:val="00861D12"/>
    <w:rsid w:val="008620EA"/>
    <w:rsid w:val="00862A3A"/>
    <w:rsid w:val="00862AA1"/>
    <w:rsid w:val="00862B06"/>
    <w:rsid w:val="00862B71"/>
    <w:rsid w:val="00862E09"/>
    <w:rsid w:val="00863320"/>
    <w:rsid w:val="00863CAA"/>
    <w:rsid w:val="00863CC1"/>
    <w:rsid w:val="0086425B"/>
    <w:rsid w:val="008649A1"/>
    <w:rsid w:val="00864E1F"/>
    <w:rsid w:val="00864E9A"/>
    <w:rsid w:val="00865015"/>
    <w:rsid w:val="00865031"/>
    <w:rsid w:val="00865591"/>
    <w:rsid w:val="008655F2"/>
    <w:rsid w:val="008656DA"/>
    <w:rsid w:val="00865A1B"/>
    <w:rsid w:val="0086611A"/>
    <w:rsid w:val="00866A08"/>
    <w:rsid w:val="00866EED"/>
    <w:rsid w:val="00866F22"/>
    <w:rsid w:val="00866FB1"/>
    <w:rsid w:val="008673F4"/>
    <w:rsid w:val="008677D2"/>
    <w:rsid w:val="0086796C"/>
    <w:rsid w:val="00870000"/>
    <w:rsid w:val="008701B3"/>
    <w:rsid w:val="0087029D"/>
    <w:rsid w:val="008707C2"/>
    <w:rsid w:val="008708B4"/>
    <w:rsid w:val="008708CD"/>
    <w:rsid w:val="00870B9F"/>
    <w:rsid w:val="00870BFF"/>
    <w:rsid w:val="008711A2"/>
    <w:rsid w:val="00871211"/>
    <w:rsid w:val="008712EA"/>
    <w:rsid w:val="00871584"/>
    <w:rsid w:val="008718DF"/>
    <w:rsid w:val="00871C02"/>
    <w:rsid w:val="00871E01"/>
    <w:rsid w:val="00872449"/>
    <w:rsid w:val="00872542"/>
    <w:rsid w:val="008725F0"/>
    <w:rsid w:val="00872738"/>
    <w:rsid w:val="0087296B"/>
    <w:rsid w:val="00872FA7"/>
    <w:rsid w:val="008734EB"/>
    <w:rsid w:val="008735DF"/>
    <w:rsid w:val="00873A0A"/>
    <w:rsid w:val="00873B21"/>
    <w:rsid w:val="00873D8F"/>
    <w:rsid w:val="00874339"/>
    <w:rsid w:val="00874453"/>
    <w:rsid w:val="008746DE"/>
    <w:rsid w:val="00874784"/>
    <w:rsid w:val="008747D1"/>
    <w:rsid w:val="00874B37"/>
    <w:rsid w:val="00874D28"/>
    <w:rsid w:val="00874EE0"/>
    <w:rsid w:val="0087502E"/>
    <w:rsid w:val="0087502F"/>
    <w:rsid w:val="00875156"/>
    <w:rsid w:val="008754B0"/>
    <w:rsid w:val="00875554"/>
    <w:rsid w:val="0087557C"/>
    <w:rsid w:val="00875811"/>
    <w:rsid w:val="008759A4"/>
    <w:rsid w:val="00875A69"/>
    <w:rsid w:val="00875B15"/>
    <w:rsid w:val="00875D44"/>
    <w:rsid w:val="00875E29"/>
    <w:rsid w:val="00875F56"/>
    <w:rsid w:val="008760D2"/>
    <w:rsid w:val="00876138"/>
    <w:rsid w:val="008762C1"/>
    <w:rsid w:val="008767A1"/>
    <w:rsid w:val="0087685D"/>
    <w:rsid w:val="00876BC4"/>
    <w:rsid w:val="00876E61"/>
    <w:rsid w:val="00876EED"/>
    <w:rsid w:val="00876F87"/>
    <w:rsid w:val="00877279"/>
    <w:rsid w:val="008772FD"/>
    <w:rsid w:val="0087766B"/>
    <w:rsid w:val="008777CB"/>
    <w:rsid w:val="008779FD"/>
    <w:rsid w:val="00877B61"/>
    <w:rsid w:val="00877C26"/>
    <w:rsid w:val="00877C87"/>
    <w:rsid w:val="00877F76"/>
    <w:rsid w:val="008800E1"/>
    <w:rsid w:val="0088069D"/>
    <w:rsid w:val="00880B61"/>
    <w:rsid w:val="00880BDD"/>
    <w:rsid w:val="00880CAC"/>
    <w:rsid w:val="00880D60"/>
    <w:rsid w:val="00880D68"/>
    <w:rsid w:val="00880E62"/>
    <w:rsid w:val="008810AC"/>
    <w:rsid w:val="00881555"/>
    <w:rsid w:val="0088173C"/>
    <w:rsid w:val="00881B22"/>
    <w:rsid w:val="00881CC8"/>
    <w:rsid w:val="00881D46"/>
    <w:rsid w:val="00881FDA"/>
    <w:rsid w:val="00882375"/>
    <w:rsid w:val="00882E39"/>
    <w:rsid w:val="00883077"/>
    <w:rsid w:val="00883348"/>
    <w:rsid w:val="0088339D"/>
    <w:rsid w:val="0088414C"/>
    <w:rsid w:val="00884F60"/>
    <w:rsid w:val="0088524B"/>
    <w:rsid w:val="008852D5"/>
    <w:rsid w:val="00885CE8"/>
    <w:rsid w:val="008863F5"/>
    <w:rsid w:val="008868C4"/>
    <w:rsid w:val="008868E0"/>
    <w:rsid w:val="00886D50"/>
    <w:rsid w:val="00886D61"/>
    <w:rsid w:val="00886E98"/>
    <w:rsid w:val="00886FB3"/>
    <w:rsid w:val="008870B1"/>
    <w:rsid w:val="00887106"/>
    <w:rsid w:val="00887307"/>
    <w:rsid w:val="00887359"/>
    <w:rsid w:val="008873FA"/>
    <w:rsid w:val="00887488"/>
    <w:rsid w:val="008874E7"/>
    <w:rsid w:val="00887D83"/>
    <w:rsid w:val="008900A0"/>
    <w:rsid w:val="008902C1"/>
    <w:rsid w:val="0089037A"/>
    <w:rsid w:val="00890551"/>
    <w:rsid w:val="00890A55"/>
    <w:rsid w:val="00890A93"/>
    <w:rsid w:val="00890E1D"/>
    <w:rsid w:val="00890FB5"/>
    <w:rsid w:val="00890FC7"/>
    <w:rsid w:val="00891018"/>
    <w:rsid w:val="0089102D"/>
    <w:rsid w:val="00891472"/>
    <w:rsid w:val="00891A30"/>
    <w:rsid w:val="00891AAA"/>
    <w:rsid w:val="00891ED1"/>
    <w:rsid w:val="00892071"/>
    <w:rsid w:val="00892142"/>
    <w:rsid w:val="00892566"/>
    <w:rsid w:val="008926D9"/>
    <w:rsid w:val="008926FF"/>
    <w:rsid w:val="00892999"/>
    <w:rsid w:val="00892D10"/>
    <w:rsid w:val="0089337A"/>
    <w:rsid w:val="00893406"/>
    <w:rsid w:val="008935CF"/>
    <w:rsid w:val="0089365A"/>
    <w:rsid w:val="008940DA"/>
    <w:rsid w:val="008942CA"/>
    <w:rsid w:val="008945B6"/>
    <w:rsid w:val="00894624"/>
    <w:rsid w:val="008947DC"/>
    <w:rsid w:val="0089494B"/>
    <w:rsid w:val="008949B3"/>
    <w:rsid w:val="00894D0D"/>
    <w:rsid w:val="00894D45"/>
    <w:rsid w:val="008955D4"/>
    <w:rsid w:val="008956FB"/>
    <w:rsid w:val="00895DEE"/>
    <w:rsid w:val="00896173"/>
    <w:rsid w:val="0089646D"/>
    <w:rsid w:val="0089690F"/>
    <w:rsid w:val="00896980"/>
    <w:rsid w:val="00896A2D"/>
    <w:rsid w:val="00896BA1"/>
    <w:rsid w:val="00896C8C"/>
    <w:rsid w:val="00896E32"/>
    <w:rsid w:val="008971C3"/>
    <w:rsid w:val="008972DE"/>
    <w:rsid w:val="0089779A"/>
    <w:rsid w:val="00897BBB"/>
    <w:rsid w:val="00897E95"/>
    <w:rsid w:val="008A02D1"/>
    <w:rsid w:val="008A0BE8"/>
    <w:rsid w:val="008A1730"/>
    <w:rsid w:val="008A1745"/>
    <w:rsid w:val="008A189B"/>
    <w:rsid w:val="008A1D5F"/>
    <w:rsid w:val="008A1E97"/>
    <w:rsid w:val="008A1F2B"/>
    <w:rsid w:val="008A258F"/>
    <w:rsid w:val="008A2642"/>
    <w:rsid w:val="008A2C9B"/>
    <w:rsid w:val="008A2E01"/>
    <w:rsid w:val="008A3243"/>
    <w:rsid w:val="008A3489"/>
    <w:rsid w:val="008A35DB"/>
    <w:rsid w:val="008A3C64"/>
    <w:rsid w:val="008A3FAA"/>
    <w:rsid w:val="008A4C41"/>
    <w:rsid w:val="008A4DC2"/>
    <w:rsid w:val="008A4F82"/>
    <w:rsid w:val="008A500D"/>
    <w:rsid w:val="008A5107"/>
    <w:rsid w:val="008A529D"/>
    <w:rsid w:val="008A5348"/>
    <w:rsid w:val="008A5517"/>
    <w:rsid w:val="008A5681"/>
    <w:rsid w:val="008A59A6"/>
    <w:rsid w:val="008A5A03"/>
    <w:rsid w:val="008A5B68"/>
    <w:rsid w:val="008A5C46"/>
    <w:rsid w:val="008A5CC5"/>
    <w:rsid w:val="008A5DA8"/>
    <w:rsid w:val="008A63E2"/>
    <w:rsid w:val="008A6622"/>
    <w:rsid w:val="008A688A"/>
    <w:rsid w:val="008A693C"/>
    <w:rsid w:val="008A69EA"/>
    <w:rsid w:val="008A6AF3"/>
    <w:rsid w:val="008A6C15"/>
    <w:rsid w:val="008A6FAA"/>
    <w:rsid w:val="008A734B"/>
    <w:rsid w:val="008A750F"/>
    <w:rsid w:val="008A7A8C"/>
    <w:rsid w:val="008A7B46"/>
    <w:rsid w:val="008B03B5"/>
    <w:rsid w:val="008B05CF"/>
    <w:rsid w:val="008B07B0"/>
    <w:rsid w:val="008B0840"/>
    <w:rsid w:val="008B0C08"/>
    <w:rsid w:val="008B0FB9"/>
    <w:rsid w:val="008B154A"/>
    <w:rsid w:val="008B1557"/>
    <w:rsid w:val="008B1602"/>
    <w:rsid w:val="008B1612"/>
    <w:rsid w:val="008B16C4"/>
    <w:rsid w:val="008B184B"/>
    <w:rsid w:val="008B1ACE"/>
    <w:rsid w:val="008B2911"/>
    <w:rsid w:val="008B2C40"/>
    <w:rsid w:val="008B2E96"/>
    <w:rsid w:val="008B3038"/>
    <w:rsid w:val="008B352B"/>
    <w:rsid w:val="008B36C8"/>
    <w:rsid w:val="008B3CDE"/>
    <w:rsid w:val="008B3D13"/>
    <w:rsid w:val="008B3DC5"/>
    <w:rsid w:val="008B3EF9"/>
    <w:rsid w:val="008B3F86"/>
    <w:rsid w:val="008B4235"/>
    <w:rsid w:val="008B495F"/>
    <w:rsid w:val="008B4970"/>
    <w:rsid w:val="008B4EC4"/>
    <w:rsid w:val="008B4ECE"/>
    <w:rsid w:val="008B5088"/>
    <w:rsid w:val="008B5271"/>
    <w:rsid w:val="008B557D"/>
    <w:rsid w:val="008B5737"/>
    <w:rsid w:val="008B5881"/>
    <w:rsid w:val="008B5D39"/>
    <w:rsid w:val="008B5F48"/>
    <w:rsid w:val="008B61C7"/>
    <w:rsid w:val="008B643E"/>
    <w:rsid w:val="008B6D99"/>
    <w:rsid w:val="008B754C"/>
    <w:rsid w:val="008B7808"/>
    <w:rsid w:val="008B7845"/>
    <w:rsid w:val="008B7A52"/>
    <w:rsid w:val="008B7D24"/>
    <w:rsid w:val="008B7D4E"/>
    <w:rsid w:val="008B7ECC"/>
    <w:rsid w:val="008C04D7"/>
    <w:rsid w:val="008C063B"/>
    <w:rsid w:val="008C065E"/>
    <w:rsid w:val="008C0CF8"/>
    <w:rsid w:val="008C0DB8"/>
    <w:rsid w:val="008C12BC"/>
    <w:rsid w:val="008C16CF"/>
    <w:rsid w:val="008C1753"/>
    <w:rsid w:val="008C194B"/>
    <w:rsid w:val="008C1987"/>
    <w:rsid w:val="008C19A6"/>
    <w:rsid w:val="008C19ED"/>
    <w:rsid w:val="008C1D90"/>
    <w:rsid w:val="008C1F67"/>
    <w:rsid w:val="008C24C8"/>
    <w:rsid w:val="008C2549"/>
    <w:rsid w:val="008C25E5"/>
    <w:rsid w:val="008C2A59"/>
    <w:rsid w:val="008C2DA3"/>
    <w:rsid w:val="008C2F2D"/>
    <w:rsid w:val="008C3605"/>
    <w:rsid w:val="008C3714"/>
    <w:rsid w:val="008C42E6"/>
    <w:rsid w:val="008C45D4"/>
    <w:rsid w:val="008C4747"/>
    <w:rsid w:val="008C4AC8"/>
    <w:rsid w:val="008C4C7C"/>
    <w:rsid w:val="008C53C6"/>
    <w:rsid w:val="008C5FA4"/>
    <w:rsid w:val="008C61E7"/>
    <w:rsid w:val="008C6586"/>
    <w:rsid w:val="008C66C3"/>
    <w:rsid w:val="008C66E3"/>
    <w:rsid w:val="008C691F"/>
    <w:rsid w:val="008C6B49"/>
    <w:rsid w:val="008C703E"/>
    <w:rsid w:val="008C79AC"/>
    <w:rsid w:val="008C7CA3"/>
    <w:rsid w:val="008C7E02"/>
    <w:rsid w:val="008D01FD"/>
    <w:rsid w:val="008D0ED4"/>
    <w:rsid w:val="008D13D7"/>
    <w:rsid w:val="008D20E4"/>
    <w:rsid w:val="008D24DF"/>
    <w:rsid w:val="008D25C4"/>
    <w:rsid w:val="008D272F"/>
    <w:rsid w:val="008D275A"/>
    <w:rsid w:val="008D32F2"/>
    <w:rsid w:val="008D36CC"/>
    <w:rsid w:val="008D37E3"/>
    <w:rsid w:val="008D39E5"/>
    <w:rsid w:val="008D3A8A"/>
    <w:rsid w:val="008D3C4F"/>
    <w:rsid w:val="008D42CB"/>
    <w:rsid w:val="008D44D4"/>
    <w:rsid w:val="008D4676"/>
    <w:rsid w:val="008D4678"/>
    <w:rsid w:val="008D4BF0"/>
    <w:rsid w:val="008D4CA4"/>
    <w:rsid w:val="008D50FE"/>
    <w:rsid w:val="008D521E"/>
    <w:rsid w:val="008D53BA"/>
    <w:rsid w:val="008D556C"/>
    <w:rsid w:val="008D5B46"/>
    <w:rsid w:val="008D5CD7"/>
    <w:rsid w:val="008D5FB8"/>
    <w:rsid w:val="008D645E"/>
    <w:rsid w:val="008D6734"/>
    <w:rsid w:val="008D6AF8"/>
    <w:rsid w:val="008D6EC3"/>
    <w:rsid w:val="008D7002"/>
    <w:rsid w:val="008D750C"/>
    <w:rsid w:val="008D75C7"/>
    <w:rsid w:val="008D78B7"/>
    <w:rsid w:val="008D79A8"/>
    <w:rsid w:val="008D79EB"/>
    <w:rsid w:val="008D7BBA"/>
    <w:rsid w:val="008D7DA7"/>
    <w:rsid w:val="008D7DBD"/>
    <w:rsid w:val="008D7EC2"/>
    <w:rsid w:val="008E006D"/>
    <w:rsid w:val="008E0915"/>
    <w:rsid w:val="008E1062"/>
    <w:rsid w:val="008E1E61"/>
    <w:rsid w:val="008E209E"/>
    <w:rsid w:val="008E291A"/>
    <w:rsid w:val="008E2EC8"/>
    <w:rsid w:val="008E2F8D"/>
    <w:rsid w:val="008E3030"/>
    <w:rsid w:val="008E30D1"/>
    <w:rsid w:val="008E30EB"/>
    <w:rsid w:val="008E32AE"/>
    <w:rsid w:val="008E372C"/>
    <w:rsid w:val="008E3786"/>
    <w:rsid w:val="008E3798"/>
    <w:rsid w:val="008E3943"/>
    <w:rsid w:val="008E3C70"/>
    <w:rsid w:val="008E3DF3"/>
    <w:rsid w:val="008E3E6C"/>
    <w:rsid w:val="008E408C"/>
    <w:rsid w:val="008E451C"/>
    <w:rsid w:val="008E4725"/>
    <w:rsid w:val="008E48C2"/>
    <w:rsid w:val="008E4945"/>
    <w:rsid w:val="008E4FCA"/>
    <w:rsid w:val="008E515D"/>
    <w:rsid w:val="008E523F"/>
    <w:rsid w:val="008E52D3"/>
    <w:rsid w:val="008E537F"/>
    <w:rsid w:val="008E53D2"/>
    <w:rsid w:val="008E5422"/>
    <w:rsid w:val="008E558E"/>
    <w:rsid w:val="008E5A3B"/>
    <w:rsid w:val="008E6107"/>
    <w:rsid w:val="008E68BF"/>
    <w:rsid w:val="008E68CC"/>
    <w:rsid w:val="008E6926"/>
    <w:rsid w:val="008E6B80"/>
    <w:rsid w:val="008E70F9"/>
    <w:rsid w:val="008E7151"/>
    <w:rsid w:val="008E75A5"/>
    <w:rsid w:val="008E77BB"/>
    <w:rsid w:val="008E77BE"/>
    <w:rsid w:val="008E7B4D"/>
    <w:rsid w:val="008E7CAD"/>
    <w:rsid w:val="008E7E9C"/>
    <w:rsid w:val="008F050B"/>
    <w:rsid w:val="008F0783"/>
    <w:rsid w:val="008F0C21"/>
    <w:rsid w:val="008F0C8E"/>
    <w:rsid w:val="008F0D2C"/>
    <w:rsid w:val="008F0F3D"/>
    <w:rsid w:val="008F1059"/>
    <w:rsid w:val="008F1178"/>
    <w:rsid w:val="008F12D7"/>
    <w:rsid w:val="008F12FD"/>
    <w:rsid w:val="008F13B7"/>
    <w:rsid w:val="008F1FA9"/>
    <w:rsid w:val="008F21CC"/>
    <w:rsid w:val="008F2326"/>
    <w:rsid w:val="008F2351"/>
    <w:rsid w:val="008F238E"/>
    <w:rsid w:val="008F248F"/>
    <w:rsid w:val="008F254A"/>
    <w:rsid w:val="008F27E9"/>
    <w:rsid w:val="008F2839"/>
    <w:rsid w:val="008F2E09"/>
    <w:rsid w:val="008F343B"/>
    <w:rsid w:val="008F35A0"/>
    <w:rsid w:val="008F3753"/>
    <w:rsid w:val="008F37F5"/>
    <w:rsid w:val="008F3980"/>
    <w:rsid w:val="008F39B9"/>
    <w:rsid w:val="008F3ADB"/>
    <w:rsid w:val="008F3CC5"/>
    <w:rsid w:val="008F3D6F"/>
    <w:rsid w:val="008F3E4F"/>
    <w:rsid w:val="008F42E4"/>
    <w:rsid w:val="008F4380"/>
    <w:rsid w:val="008F491A"/>
    <w:rsid w:val="008F4BFF"/>
    <w:rsid w:val="008F4D8D"/>
    <w:rsid w:val="008F4DCB"/>
    <w:rsid w:val="008F4EB4"/>
    <w:rsid w:val="008F5493"/>
    <w:rsid w:val="008F54A7"/>
    <w:rsid w:val="008F583C"/>
    <w:rsid w:val="008F596D"/>
    <w:rsid w:val="008F5A0F"/>
    <w:rsid w:val="008F5BCA"/>
    <w:rsid w:val="008F674C"/>
    <w:rsid w:val="008F6751"/>
    <w:rsid w:val="008F68B4"/>
    <w:rsid w:val="008F69BA"/>
    <w:rsid w:val="008F6A2C"/>
    <w:rsid w:val="008F6A84"/>
    <w:rsid w:val="008F6B6E"/>
    <w:rsid w:val="008F6BC0"/>
    <w:rsid w:val="008F6EE9"/>
    <w:rsid w:val="008F6EFC"/>
    <w:rsid w:val="008F6F48"/>
    <w:rsid w:val="008F7088"/>
    <w:rsid w:val="008F7151"/>
    <w:rsid w:val="008F7755"/>
    <w:rsid w:val="008F77C5"/>
    <w:rsid w:val="008F7912"/>
    <w:rsid w:val="008F7A07"/>
    <w:rsid w:val="009001C4"/>
    <w:rsid w:val="00900BC8"/>
    <w:rsid w:val="00901226"/>
    <w:rsid w:val="0090123C"/>
    <w:rsid w:val="009012B4"/>
    <w:rsid w:val="00901332"/>
    <w:rsid w:val="00901365"/>
    <w:rsid w:val="0090151F"/>
    <w:rsid w:val="00901B95"/>
    <w:rsid w:val="00901BA6"/>
    <w:rsid w:val="00901BCA"/>
    <w:rsid w:val="00901BE3"/>
    <w:rsid w:val="00901D2E"/>
    <w:rsid w:val="0090204F"/>
    <w:rsid w:val="0090214F"/>
    <w:rsid w:val="0090390D"/>
    <w:rsid w:val="00903A87"/>
    <w:rsid w:val="00903F6B"/>
    <w:rsid w:val="009040AE"/>
    <w:rsid w:val="009041A1"/>
    <w:rsid w:val="009046B3"/>
    <w:rsid w:val="00904860"/>
    <w:rsid w:val="009048AA"/>
    <w:rsid w:val="00904A1F"/>
    <w:rsid w:val="00904A62"/>
    <w:rsid w:val="00904C81"/>
    <w:rsid w:val="00904E8C"/>
    <w:rsid w:val="00904FC9"/>
    <w:rsid w:val="00905221"/>
    <w:rsid w:val="0090528C"/>
    <w:rsid w:val="0090620E"/>
    <w:rsid w:val="00906297"/>
    <w:rsid w:val="00906663"/>
    <w:rsid w:val="00906747"/>
    <w:rsid w:val="00906ECB"/>
    <w:rsid w:val="00906FF2"/>
    <w:rsid w:val="009073C4"/>
    <w:rsid w:val="009104AD"/>
    <w:rsid w:val="00910536"/>
    <w:rsid w:val="00910665"/>
    <w:rsid w:val="009109B0"/>
    <w:rsid w:val="00910FDD"/>
    <w:rsid w:val="0091107F"/>
    <w:rsid w:val="0091108D"/>
    <w:rsid w:val="0091123A"/>
    <w:rsid w:val="00911527"/>
    <w:rsid w:val="00911617"/>
    <w:rsid w:val="00911637"/>
    <w:rsid w:val="00911B08"/>
    <w:rsid w:val="00911C7B"/>
    <w:rsid w:val="00911CF6"/>
    <w:rsid w:val="00911DB7"/>
    <w:rsid w:val="0091218A"/>
    <w:rsid w:val="00912265"/>
    <w:rsid w:val="00912594"/>
    <w:rsid w:val="009125A4"/>
    <w:rsid w:val="00912830"/>
    <w:rsid w:val="00912A59"/>
    <w:rsid w:val="00912B24"/>
    <w:rsid w:val="00912E3F"/>
    <w:rsid w:val="00912FB1"/>
    <w:rsid w:val="00913074"/>
    <w:rsid w:val="009132E9"/>
    <w:rsid w:val="009136BE"/>
    <w:rsid w:val="00913EA2"/>
    <w:rsid w:val="009141C6"/>
    <w:rsid w:val="0091422E"/>
    <w:rsid w:val="00914280"/>
    <w:rsid w:val="00914709"/>
    <w:rsid w:val="00914B8B"/>
    <w:rsid w:val="00914B99"/>
    <w:rsid w:val="00914D7C"/>
    <w:rsid w:val="00915061"/>
    <w:rsid w:val="00915075"/>
    <w:rsid w:val="0091555C"/>
    <w:rsid w:val="00915A3D"/>
    <w:rsid w:val="00915C89"/>
    <w:rsid w:val="0091630D"/>
    <w:rsid w:val="0091663E"/>
    <w:rsid w:val="0091684B"/>
    <w:rsid w:val="00916BC1"/>
    <w:rsid w:val="00917177"/>
    <w:rsid w:val="0091754F"/>
    <w:rsid w:val="00917666"/>
    <w:rsid w:val="00917972"/>
    <w:rsid w:val="00917BAC"/>
    <w:rsid w:val="00917CF0"/>
    <w:rsid w:val="009206C0"/>
    <w:rsid w:val="00920712"/>
    <w:rsid w:val="00920F71"/>
    <w:rsid w:val="0092120F"/>
    <w:rsid w:val="00921662"/>
    <w:rsid w:val="0092179D"/>
    <w:rsid w:val="0092185E"/>
    <w:rsid w:val="00921957"/>
    <w:rsid w:val="00921D42"/>
    <w:rsid w:val="00921F9C"/>
    <w:rsid w:val="009227F6"/>
    <w:rsid w:val="00922816"/>
    <w:rsid w:val="00922D7D"/>
    <w:rsid w:val="00923369"/>
    <w:rsid w:val="00923441"/>
    <w:rsid w:val="0092393A"/>
    <w:rsid w:val="009239ED"/>
    <w:rsid w:val="00923A53"/>
    <w:rsid w:val="00923E0D"/>
    <w:rsid w:val="00924047"/>
    <w:rsid w:val="00924098"/>
    <w:rsid w:val="009245DC"/>
    <w:rsid w:val="009248FD"/>
    <w:rsid w:val="00924E88"/>
    <w:rsid w:val="009252B4"/>
    <w:rsid w:val="00925407"/>
    <w:rsid w:val="0092548D"/>
    <w:rsid w:val="009255E0"/>
    <w:rsid w:val="009256E9"/>
    <w:rsid w:val="00925D6C"/>
    <w:rsid w:val="00925EAC"/>
    <w:rsid w:val="009266C7"/>
    <w:rsid w:val="00926937"/>
    <w:rsid w:val="00926960"/>
    <w:rsid w:val="00926A32"/>
    <w:rsid w:val="00926D12"/>
    <w:rsid w:val="00926DC9"/>
    <w:rsid w:val="00926F4E"/>
    <w:rsid w:val="009270FA"/>
    <w:rsid w:val="009274CF"/>
    <w:rsid w:val="00927557"/>
    <w:rsid w:val="0092792F"/>
    <w:rsid w:val="00927A07"/>
    <w:rsid w:val="00927DFC"/>
    <w:rsid w:val="00930090"/>
    <w:rsid w:val="00930AD0"/>
    <w:rsid w:val="0093105B"/>
    <w:rsid w:val="009313B9"/>
    <w:rsid w:val="0093143F"/>
    <w:rsid w:val="00931F40"/>
    <w:rsid w:val="00932286"/>
    <w:rsid w:val="009322BA"/>
    <w:rsid w:val="009322D7"/>
    <w:rsid w:val="009323A5"/>
    <w:rsid w:val="00932656"/>
    <w:rsid w:val="00932663"/>
    <w:rsid w:val="00932B63"/>
    <w:rsid w:val="009330E5"/>
    <w:rsid w:val="009331B0"/>
    <w:rsid w:val="00933569"/>
    <w:rsid w:val="00933899"/>
    <w:rsid w:val="009338B7"/>
    <w:rsid w:val="00933A2E"/>
    <w:rsid w:val="00933CB1"/>
    <w:rsid w:val="00934585"/>
    <w:rsid w:val="0093484C"/>
    <w:rsid w:val="00934870"/>
    <w:rsid w:val="00934C6D"/>
    <w:rsid w:val="009351B5"/>
    <w:rsid w:val="009352AD"/>
    <w:rsid w:val="0093542D"/>
    <w:rsid w:val="0093559C"/>
    <w:rsid w:val="00935745"/>
    <w:rsid w:val="00935875"/>
    <w:rsid w:val="00935B07"/>
    <w:rsid w:val="0093640F"/>
    <w:rsid w:val="0093660C"/>
    <w:rsid w:val="00936EDE"/>
    <w:rsid w:val="009376BA"/>
    <w:rsid w:val="009379DA"/>
    <w:rsid w:val="00937D00"/>
    <w:rsid w:val="00937D48"/>
    <w:rsid w:val="00937E8E"/>
    <w:rsid w:val="00937F5C"/>
    <w:rsid w:val="0094076D"/>
    <w:rsid w:val="009409FA"/>
    <w:rsid w:val="00940C2B"/>
    <w:rsid w:val="00941542"/>
    <w:rsid w:val="009415B2"/>
    <w:rsid w:val="0094190D"/>
    <w:rsid w:val="00941B05"/>
    <w:rsid w:val="00941E11"/>
    <w:rsid w:val="00941F73"/>
    <w:rsid w:val="00942241"/>
    <w:rsid w:val="00942463"/>
    <w:rsid w:val="0094254A"/>
    <w:rsid w:val="0094275A"/>
    <w:rsid w:val="00942C4D"/>
    <w:rsid w:val="00942CED"/>
    <w:rsid w:val="00942D9C"/>
    <w:rsid w:val="00942EA6"/>
    <w:rsid w:val="009431B0"/>
    <w:rsid w:val="0094371F"/>
    <w:rsid w:val="00943A7B"/>
    <w:rsid w:val="0094492D"/>
    <w:rsid w:val="00944B5E"/>
    <w:rsid w:val="009450DE"/>
    <w:rsid w:val="009450FC"/>
    <w:rsid w:val="00945442"/>
    <w:rsid w:val="0094546D"/>
    <w:rsid w:val="0094552B"/>
    <w:rsid w:val="00945589"/>
    <w:rsid w:val="0094564E"/>
    <w:rsid w:val="009459EE"/>
    <w:rsid w:val="00945A60"/>
    <w:rsid w:val="00946287"/>
    <w:rsid w:val="00946613"/>
    <w:rsid w:val="0094672A"/>
    <w:rsid w:val="0094682A"/>
    <w:rsid w:val="0095018C"/>
    <w:rsid w:val="009501F6"/>
    <w:rsid w:val="0095035B"/>
    <w:rsid w:val="00950500"/>
    <w:rsid w:val="00950533"/>
    <w:rsid w:val="0095055B"/>
    <w:rsid w:val="00950951"/>
    <w:rsid w:val="00950B8C"/>
    <w:rsid w:val="00950BD1"/>
    <w:rsid w:val="00951271"/>
    <w:rsid w:val="00951663"/>
    <w:rsid w:val="00951809"/>
    <w:rsid w:val="00951825"/>
    <w:rsid w:val="009518DD"/>
    <w:rsid w:val="0095198D"/>
    <w:rsid w:val="009527F9"/>
    <w:rsid w:val="00953059"/>
    <w:rsid w:val="009530F7"/>
    <w:rsid w:val="00953209"/>
    <w:rsid w:val="0095352B"/>
    <w:rsid w:val="00953841"/>
    <w:rsid w:val="00953A10"/>
    <w:rsid w:val="00953C1F"/>
    <w:rsid w:val="00954109"/>
    <w:rsid w:val="00954210"/>
    <w:rsid w:val="009546E8"/>
    <w:rsid w:val="009548CC"/>
    <w:rsid w:val="00954A62"/>
    <w:rsid w:val="00954BFF"/>
    <w:rsid w:val="00954D18"/>
    <w:rsid w:val="00954D35"/>
    <w:rsid w:val="00954F47"/>
    <w:rsid w:val="009552E6"/>
    <w:rsid w:val="009553BF"/>
    <w:rsid w:val="00955660"/>
    <w:rsid w:val="00955677"/>
    <w:rsid w:val="00956A90"/>
    <w:rsid w:val="00956CD9"/>
    <w:rsid w:val="00956DEE"/>
    <w:rsid w:val="00957170"/>
    <w:rsid w:val="00957CBB"/>
    <w:rsid w:val="00957CBC"/>
    <w:rsid w:val="00957D27"/>
    <w:rsid w:val="0096055A"/>
    <w:rsid w:val="009605BD"/>
    <w:rsid w:val="00960745"/>
    <w:rsid w:val="009613D1"/>
    <w:rsid w:val="00961891"/>
    <w:rsid w:val="0096190B"/>
    <w:rsid w:val="009619CA"/>
    <w:rsid w:val="00961A3A"/>
    <w:rsid w:val="00961ADF"/>
    <w:rsid w:val="0096234A"/>
    <w:rsid w:val="0096283C"/>
    <w:rsid w:val="009630CB"/>
    <w:rsid w:val="0096317C"/>
    <w:rsid w:val="0096387F"/>
    <w:rsid w:val="00963973"/>
    <w:rsid w:val="00963B9F"/>
    <w:rsid w:val="009640ED"/>
    <w:rsid w:val="0096425A"/>
    <w:rsid w:val="00964318"/>
    <w:rsid w:val="0096451D"/>
    <w:rsid w:val="00964564"/>
    <w:rsid w:val="00964756"/>
    <w:rsid w:val="0096476F"/>
    <w:rsid w:val="00964ADC"/>
    <w:rsid w:val="00964C9F"/>
    <w:rsid w:val="0096597C"/>
    <w:rsid w:val="00965F9A"/>
    <w:rsid w:val="009661E3"/>
    <w:rsid w:val="009663E5"/>
    <w:rsid w:val="00966543"/>
    <w:rsid w:val="00966593"/>
    <w:rsid w:val="00966600"/>
    <w:rsid w:val="00966648"/>
    <w:rsid w:val="00966811"/>
    <w:rsid w:val="00966A84"/>
    <w:rsid w:val="00966C0B"/>
    <w:rsid w:val="00966DD2"/>
    <w:rsid w:val="00966F02"/>
    <w:rsid w:val="00967283"/>
    <w:rsid w:val="00967310"/>
    <w:rsid w:val="009679FF"/>
    <w:rsid w:val="00967B0B"/>
    <w:rsid w:val="00967B90"/>
    <w:rsid w:val="00967BFF"/>
    <w:rsid w:val="00967C91"/>
    <w:rsid w:val="009704CA"/>
    <w:rsid w:val="00970817"/>
    <w:rsid w:val="00970823"/>
    <w:rsid w:val="00970A88"/>
    <w:rsid w:val="00970D89"/>
    <w:rsid w:val="00970F10"/>
    <w:rsid w:val="0097134D"/>
    <w:rsid w:val="0097149A"/>
    <w:rsid w:val="00971D4E"/>
    <w:rsid w:val="00971D52"/>
    <w:rsid w:val="009721AB"/>
    <w:rsid w:val="00972496"/>
    <w:rsid w:val="009727B6"/>
    <w:rsid w:val="009728D0"/>
    <w:rsid w:val="00972AA3"/>
    <w:rsid w:val="00972EF8"/>
    <w:rsid w:val="00972FCD"/>
    <w:rsid w:val="00973323"/>
    <w:rsid w:val="0097349A"/>
    <w:rsid w:val="009735E4"/>
    <w:rsid w:val="00973637"/>
    <w:rsid w:val="00973953"/>
    <w:rsid w:val="009739AE"/>
    <w:rsid w:val="00974894"/>
    <w:rsid w:val="00974B1E"/>
    <w:rsid w:val="00974D3A"/>
    <w:rsid w:val="00974D7E"/>
    <w:rsid w:val="00974F18"/>
    <w:rsid w:val="009755AD"/>
    <w:rsid w:val="00975714"/>
    <w:rsid w:val="00975C91"/>
    <w:rsid w:val="00975F03"/>
    <w:rsid w:val="00975FDF"/>
    <w:rsid w:val="0097618D"/>
    <w:rsid w:val="009763DC"/>
    <w:rsid w:val="00976D28"/>
    <w:rsid w:val="00976D5A"/>
    <w:rsid w:val="0097701B"/>
    <w:rsid w:val="00977380"/>
    <w:rsid w:val="00977416"/>
    <w:rsid w:val="00977600"/>
    <w:rsid w:val="0097794E"/>
    <w:rsid w:val="00977C28"/>
    <w:rsid w:val="00977D6B"/>
    <w:rsid w:val="0098002C"/>
    <w:rsid w:val="00980098"/>
    <w:rsid w:val="00980486"/>
    <w:rsid w:val="00980603"/>
    <w:rsid w:val="009808CF"/>
    <w:rsid w:val="00980C58"/>
    <w:rsid w:val="00980C87"/>
    <w:rsid w:val="00980C90"/>
    <w:rsid w:val="0098107D"/>
    <w:rsid w:val="00981333"/>
    <w:rsid w:val="00981557"/>
    <w:rsid w:val="009815CF"/>
    <w:rsid w:val="009816D9"/>
    <w:rsid w:val="00981701"/>
    <w:rsid w:val="00981E5A"/>
    <w:rsid w:val="009826DF"/>
    <w:rsid w:val="00982A32"/>
    <w:rsid w:val="00982B35"/>
    <w:rsid w:val="00982D62"/>
    <w:rsid w:val="009830A7"/>
    <w:rsid w:val="009836AE"/>
    <w:rsid w:val="009836F6"/>
    <w:rsid w:val="00983707"/>
    <w:rsid w:val="009840D8"/>
    <w:rsid w:val="00984537"/>
    <w:rsid w:val="00984553"/>
    <w:rsid w:val="0098473F"/>
    <w:rsid w:val="00984797"/>
    <w:rsid w:val="00984809"/>
    <w:rsid w:val="0098481B"/>
    <w:rsid w:val="0098503F"/>
    <w:rsid w:val="00985BD7"/>
    <w:rsid w:val="00985C01"/>
    <w:rsid w:val="00985D2C"/>
    <w:rsid w:val="00985EA0"/>
    <w:rsid w:val="00985F14"/>
    <w:rsid w:val="009861BE"/>
    <w:rsid w:val="00986541"/>
    <w:rsid w:val="009866FA"/>
    <w:rsid w:val="00986719"/>
    <w:rsid w:val="00986C0F"/>
    <w:rsid w:val="00986D4A"/>
    <w:rsid w:val="00986E79"/>
    <w:rsid w:val="00987337"/>
    <w:rsid w:val="009875A4"/>
    <w:rsid w:val="00987919"/>
    <w:rsid w:val="009901B8"/>
    <w:rsid w:val="00990E7A"/>
    <w:rsid w:val="0099106A"/>
    <w:rsid w:val="00991308"/>
    <w:rsid w:val="00991920"/>
    <w:rsid w:val="00991A27"/>
    <w:rsid w:val="00991ACD"/>
    <w:rsid w:val="00991CD7"/>
    <w:rsid w:val="00991EAF"/>
    <w:rsid w:val="009920B0"/>
    <w:rsid w:val="009921DA"/>
    <w:rsid w:val="00992263"/>
    <w:rsid w:val="009923C2"/>
    <w:rsid w:val="00992A0B"/>
    <w:rsid w:val="00992AB1"/>
    <w:rsid w:val="00992BC2"/>
    <w:rsid w:val="00992EAC"/>
    <w:rsid w:val="00992EBA"/>
    <w:rsid w:val="00993902"/>
    <w:rsid w:val="0099396A"/>
    <w:rsid w:val="00993DCF"/>
    <w:rsid w:val="00994078"/>
    <w:rsid w:val="00994235"/>
    <w:rsid w:val="009944D2"/>
    <w:rsid w:val="0099477A"/>
    <w:rsid w:val="00994964"/>
    <w:rsid w:val="00994BF2"/>
    <w:rsid w:val="00994E0A"/>
    <w:rsid w:val="00995546"/>
    <w:rsid w:val="00995C2A"/>
    <w:rsid w:val="00995DE0"/>
    <w:rsid w:val="00995E05"/>
    <w:rsid w:val="00995E5A"/>
    <w:rsid w:val="00995F8A"/>
    <w:rsid w:val="00995FC6"/>
    <w:rsid w:val="0099600D"/>
    <w:rsid w:val="00996126"/>
    <w:rsid w:val="00996347"/>
    <w:rsid w:val="00996639"/>
    <w:rsid w:val="009967DB"/>
    <w:rsid w:val="00996A70"/>
    <w:rsid w:val="00996A8F"/>
    <w:rsid w:val="00996BAB"/>
    <w:rsid w:val="00996F5E"/>
    <w:rsid w:val="0099709D"/>
    <w:rsid w:val="009A0347"/>
    <w:rsid w:val="009A0B61"/>
    <w:rsid w:val="009A1079"/>
    <w:rsid w:val="009A1699"/>
    <w:rsid w:val="009A1704"/>
    <w:rsid w:val="009A1F95"/>
    <w:rsid w:val="009A24DC"/>
    <w:rsid w:val="009A24E7"/>
    <w:rsid w:val="009A2512"/>
    <w:rsid w:val="009A27C0"/>
    <w:rsid w:val="009A2CA6"/>
    <w:rsid w:val="009A2D4B"/>
    <w:rsid w:val="009A30AC"/>
    <w:rsid w:val="009A3117"/>
    <w:rsid w:val="009A3AFF"/>
    <w:rsid w:val="009A3B96"/>
    <w:rsid w:val="009A3F00"/>
    <w:rsid w:val="009A4437"/>
    <w:rsid w:val="009A450C"/>
    <w:rsid w:val="009A46A2"/>
    <w:rsid w:val="009A4758"/>
    <w:rsid w:val="009A478A"/>
    <w:rsid w:val="009A490E"/>
    <w:rsid w:val="009A4B91"/>
    <w:rsid w:val="009A4D73"/>
    <w:rsid w:val="009A4D74"/>
    <w:rsid w:val="009A4E9C"/>
    <w:rsid w:val="009A4F95"/>
    <w:rsid w:val="009A58FF"/>
    <w:rsid w:val="009A5B07"/>
    <w:rsid w:val="009A5D6F"/>
    <w:rsid w:val="009A5D90"/>
    <w:rsid w:val="009A5EA3"/>
    <w:rsid w:val="009A5F24"/>
    <w:rsid w:val="009A615A"/>
    <w:rsid w:val="009A63D1"/>
    <w:rsid w:val="009A6CF8"/>
    <w:rsid w:val="009A6F27"/>
    <w:rsid w:val="009A7082"/>
    <w:rsid w:val="009A70B2"/>
    <w:rsid w:val="009A71C6"/>
    <w:rsid w:val="009A7247"/>
    <w:rsid w:val="009A74BD"/>
    <w:rsid w:val="009A75C6"/>
    <w:rsid w:val="009A7854"/>
    <w:rsid w:val="009A79FE"/>
    <w:rsid w:val="009B00DD"/>
    <w:rsid w:val="009B0297"/>
    <w:rsid w:val="009B0491"/>
    <w:rsid w:val="009B0747"/>
    <w:rsid w:val="009B0775"/>
    <w:rsid w:val="009B0904"/>
    <w:rsid w:val="009B0BAB"/>
    <w:rsid w:val="009B0D60"/>
    <w:rsid w:val="009B0DA3"/>
    <w:rsid w:val="009B0DB7"/>
    <w:rsid w:val="009B0DF3"/>
    <w:rsid w:val="009B10FC"/>
    <w:rsid w:val="009B12E7"/>
    <w:rsid w:val="009B15A1"/>
    <w:rsid w:val="009B1820"/>
    <w:rsid w:val="009B1CA9"/>
    <w:rsid w:val="009B1D1D"/>
    <w:rsid w:val="009B1D72"/>
    <w:rsid w:val="009B1E5C"/>
    <w:rsid w:val="009B1ECE"/>
    <w:rsid w:val="009B215E"/>
    <w:rsid w:val="009B250F"/>
    <w:rsid w:val="009B2728"/>
    <w:rsid w:val="009B2867"/>
    <w:rsid w:val="009B28FA"/>
    <w:rsid w:val="009B2A19"/>
    <w:rsid w:val="009B2AB0"/>
    <w:rsid w:val="009B2BC2"/>
    <w:rsid w:val="009B2F5C"/>
    <w:rsid w:val="009B3162"/>
    <w:rsid w:val="009B3B54"/>
    <w:rsid w:val="009B4453"/>
    <w:rsid w:val="009B44BA"/>
    <w:rsid w:val="009B46F0"/>
    <w:rsid w:val="009B472C"/>
    <w:rsid w:val="009B47AD"/>
    <w:rsid w:val="009B4973"/>
    <w:rsid w:val="009B4E93"/>
    <w:rsid w:val="009B545C"/>
    <w:rsid w:val="009B554C"/>
    <w:rsid w:val="009B58EF"/>
    <w:rsid w:val="009B5B43"/>
    <w:rsid w:val="009B6136"/>
    <w:rsid w:val="009B62A7"/>
    <w:rsid w:val="009B668E"/>
    <w:rsid w:val="009B6E30"/>
    <w:rsid w:val="009B6ED5"/>
    <w:rsid w:val="009B6FF8"/>
    <w:rsid w:val="009B71A2"/>
    <w:rsid w:val="009B734E"/>
    <w:rsid w:val="009B76D7"/>
    <w:rsid w:val="009B7B82"/>
    <w:rsid w:val="009B7CD0"/>
    <w:rsid w:val="009B7FE3"/>
    <w:rsid w:val="009C01AF"/>
    <w:rsid w:val="009C01E2"/>
    <w:rsid w:val="009C0248"/>
    <w:rsid w:val="009C02E5"/>
    <w:rsid w:val="009C090E"/>
    <w:rsid w:val="009C0ACE"/>
    <w:rsid w:val="009C0B04"/>
    <w:rsid w:val="009C0E9D"/>
    <w:rsid w:val="009C0EB8"/>
    <w:rsid w:val="009C1040"/>
    <w:rsid w:val="009C1141"/>
    <w:rsid w:val="009C120B"/>
    <w:rsid w:val="009C1582"/>
    <w:rsid w:val="009C1791"/>
    <w:rsid w:val="009C1A3F"/>
    <w:rsid w:val="009C1F22"/>
    <w:rsid w:val="009C21EE"/>
    <w:rsid w:val="009C22B0"/>
    <w:rsid w:val="009C23AE"/>
    <w:rsid w:val="009C23D7"/>
    <w:rsid w:val="009C2536"/>
    <w:rsid w:val="009C2580"/>
    <w:rsid w:val="009C2646"/>
    <w:rsid w:val="009C2813"/>
    <w:rsid w:val="009C2B18"/>
    <w:rsid w:val="009C2B5D"/>
    <w:rsid w:val="009C2D4F"/>
    <w:rsid w:val="009C3684"/>
    <w:rsid w:val="009C36A2"/>
    <w:rsid w:val="009C37EA"/>
    <w:rsid w:val="009C38C0"/>
    <w:rsid w:val="009C3953"/>
    <w:rsid w:val="009C3A7D"/>
    <w:rsid w:val="009C3B47"/>
    <w:rsid w:val="009C4217"/>
    <w:rsid w:val="009C43F2"/>
    <w:rsid w:val="009C4516"/>
    <w:rsid w:val="009C46A3"/>
    <w:rsid w:val="009C46F7"/>
    <w:rsid w:val="009C4906"/>
    <w:rsid w:val="009C4B6C"/>
    <w:rsid w:val="009C4BE1"/>
    <w:rsid w:val="009C4DB7"/>
    <w:rsid w:val="009C4EC0"/>
    <w:rsid w:val="009C4F3D"/>
    <w:rsid w:val="009C53B6"/>
    <w:rsid w:val="009C58FB"/>
    <w:rsid w:val="009C59CB"/>
    <w:rsid w:val="009C5A4C"/>
    <w:rsid w:val="009C5BE7"/>
    <w:rsid w:val="009C5C3F"/>
    <w:rsid w:val="009C6164"/>
    <w:rsid w:val="009C61B6"/>
    <w:rsid w:val="009C61E8"/>
    <w:rsid w:val="009C62E7"/>
    <w:rsid w:val="009C6322"/>
    <w:rsid w:val="009C64A0"/>
    <w:rsid w:val="009C65D3"/>
    <w:rsid w:val="009C67C7"/>
    <w:rsid w:val="009C6831"/>
    <w:rsid w:val="009C6C0B"/>
    <w:rsid w:val="009C6F09"/>
    <w:rsid w:val="009C727C"/>
    <w:rsid w:val="009C75CE"/>
    <w:rsid w:val="009C7A20"/>
    <w:rsid w:val="009C7B52"/>
    <w:rsid w:val="009C7E07"/>
    <w:rsid w:val="009C7F62"/>
    <w:rsid w:val="009D0256"/>
    <w:rsid w:val="009D02BF"/>
    <w:rsid w:val="009D12B3"/>
    <w:rsid w:val="009D1A4F"/>
    <w:rsid w:val="009D1D80"/>
    <w:rsid w:val="009D1E7D"/>
    <w:rsid w:val="009D21D0"/>
    <w:rsid w:val="009D233E"/>
    <w:rsid w:val="009D24DD"/>
    <w:rsid w:val="009D2E19"/>
    <w:rsid w:val="009D32F9"/>
    <w:rsid w:val="009D354F"/>
    <w:rsid w:val="009D3DFF"/>
    <w:rsid w:val="009D3ED0"/>
    <w:rsid w:val="009D4202"/>
    <w:rsid w:val="009D43E4"/>
    <w:rsid w:val="009D4FA2"/>
    <w:rsid w:val="009D5138"/>
    <w:rsid w:val="009D5C6D"/>
    <w:rsid w:val="009D5D0A"/>
    <w:rsid w:val="009D5D7A"/>
    <w:rsid w:val="009D6640"/>
    <w:rsid w:val="009D6950"/>
    <w:rsid w:val="009D6BAA"/>
    <w:rsid w:val="009D74A9"/>
    <w:rsid w:val="009D7745"/>
    <w:rsid w:val="009D789D"/>
    <w:rsid w:val="009D7B72"/>
    <w:rsid w:val="009D7BA4"/>
    <w:rsid w:val="009D7C85"/>
    <w:rsid w:val="009E0675"/>
    <w:rsid w:val="009E0A6C"/>
    <w:rsid w:val="009E0B54"/>
    <w:rsid w:val="009E0E63"/>
    <w:rsid w:val="009E0EF2"/>
    <w:rsid w:val="009E134D"/>
    <w:rsid w:val="009E17C6"/>
    <w:rsid w:val="009E1C6B"/>
    <w:rsid w:val="009E1CE2"/>
    <w:rsid w:val="009E2795"/>
    <w:rsid w:val="009E28CC"/>
    <w:rsid w:val="009E2D7D"/>
    <w:rsid w:val="009E2F0E"/>
    <w:rsid w:val="009E3319"/>
    <w:rsid w:val="009E33CE"/>
    <w:rsid w:val="009E3622"/>
    <w:rsid w:val="009E3B2A"/>
    <w:rsid w:val="009E4733"/>
    <w:rsid w:val="009E485A"/>
    <w:rsid w:val="009E49B2"/>
    <w:rsid w:val="009E4D77"/>
    <w:rsid w:val="009E4DC5"/>
    <w:rsid w:val="009E511F"/>
    <w:rsid w:val="009E5531"/>
    <w:rsid w:val="009E55CC"/>
    <w:rsid w:val="009E576C"/>
    <w:rsid w:val="009E58B5"/>
    <w:rsid w:val="009E5B00"/>
    <w:rsid w:val="009E6346"/>
    <w:rsid w:val="009E637C"/>
    <w:rsid w:val="009E67A3"/>
    <w:rsid w:val="009E6C09"/>
    <w:rsid w:val="009E70AD"/>
    <w:rsid w:val="009E72C9"/>
    <w:rsid w:val="009E75F7"/>
    <w:rsid w:val="009F00B5"/>
    <w:rsid w:val="009F0CC0"/>
    <w:rsid w:val="009F0F0B"/>
    <w:rsid w:val="009F10DC"/>
    <w:rsid w:val="009F136E"/>
    <w:rsid w:val="009F180A"/>
    <w:rsid w:val="009F1B3A"/>
    <w:rsid w:val="009F1B4E"/>
    <w:rsid w:val="009F1C2B"/>
    <w:rsid w:val="009F1FB0"/>
    <w:rsid w:val="009F22DB"/>
    <w:rsid w:val="009F27F4"/>
    <w:rsid w:val="009F2A28"/>
    <w:rsid w:val="009F2D47"/>
    <w:rsid w:val="009F2D5F"/>
    <w:rsid w:val="009F2D65"/>
    <w:rsid w:val="009F2DF8"/>
    <w:rsid w:val="009F30B5"/>
    <w:rsid w:val="009F32FE"/>
    <w:rsid w:val="009F349D"/>
    <w:rsid w:val="009F3690"/>
    <w:rsid w:val="009F36C1"/>
    <w:rsid w:val="009F379B"/>
    <w:rsid w:val="009F390F"/>
    <w:rsid w:val="009F3A34"/>
    <w:rsid w:val="009F3F13"/>
    <w:rsid w:val="009F410A"/>
    <w:rsid w:val="009F4413"/>
    <w:rsid w:val="009F4601"/>
    <w:rsid w:val="009F4643"/>
    <w:rsid w:val="009F484A"/>
    <w:rsid w:val="009F4858"/>
    <w:rsid w:val="009F4B6C"/>
    <w:rsid w:val="009F4CAE"/>
    <w:rsid w:val="009F4D17"/>
    <w:rsid w:val="009F4FC1"/>
    <w:rsid w:val="009F538B"/>
    <w:rsid w:val="009F58F2"/>
    <w:rsid w:val="009F5B5A"/>
    <w:rsid w:val="009F5BF3"/>
    <w:rsid w:val="009F6270"/>
    <w:rsid w:val="009F659D"/>
    <w:rsid w:val="009F66C7"/>
    <w:rsid w:val="009F687F"/>
    <w:rsid w:val="009F6ACE"/>
    <w:rsid w:val="009F7232"/>
    <w:rsid w:val="009F7825"/>
    <w:rsid w:val="00A00347"/>
    <w:rsid w:val="00A0037E"/>
    <w:rsid w:val="00A0079A"/>
    <w:rsid w:val="00A00819"/>
    <w:rsid w:val="00A00C32"/>
    <w:rsid w:val="00A01042"/>
    <w:rsid w:val="00A01947"/>
    <w:rsid w:val="00A01AC6"/>
    <w:rsid w:val="00A01FC5"/>
    <w:rsid w:val="00A02005"/>
    <w:rsid w:val="00A0212E"/>
    <w:rsid w:val="00A0221F"/>
    <w:rsid w:val="00A0246D"/>
    <w:rsid w:val="00A02A2C"/>
    <w:rsid w:val="00A02E55"/>
    <w:rsid w:val="00A02FA5"/>
    <w:rsid w:val="00A031C7"/>
    <w:rsid w:val="00A03A7B"/>
    <w:rsid w:val="00A03E6F"/>
    <w:rsid w:val="00A03ECD"/>
    <w:rsid w:val="00A0412E"/>
    <w:rsid w:val="00A04346"/>
    <w:rsid w:val="00A0447C"/>
    <w:rsid w:val="00A0487D"/>
    <w:rsid w:val="00A04AEA"/>
    <w:rsid w:val="00A04C2B"/>
    <w:rsid w:val="00A05018"/>
    <w:rsid w:val="00A05AC5"/>
    <w:rsid w:val="00A063CF"/>
    <w:rsid w:val="00A06983"/>
    <w:rsid w:val="00A06C05"/>
    <w:rsid w:val="00A06E84"/>
    <w:rsid w:val="00A06F31"/>
    <w:rsid w:val="00A07045"/>
    <w:rsid w:val="00A0710A"/>
    <w:rsid w:val="00A0723D"/>
    <w:rsid w:val="00A0742A"/>
    <w:rsid w:val="00A075E9"/>
    <w:rsid w:val="00A07B96"/>
    <w:rsid w:val="00A07F24"/>
    <w:rsid w:val="00A07F46"/>
    <w:rsid w:val="00A10098"/>
    <w:rsid w:val="00A1065A"/>
    <w:rsid w:val="00A10BAA"/>
    <w:rsid w:val="00A10D9A"/>
    <w:rsid w:val="00A11006"/>
    <w:rsid w:val="00A11391"/>
    <w:rsid w:val="00A113D5"/>
    <w:rsid w:val="00A1161A"/>
    <w:rsid w:val="00A119A2"/>
    <w:rsid w:val="00A11A72"/>
    <w:rsid w:val="00A1265E"/>
    <w:rsid w:val="00A127AF"/>
    <w:rsid w:val="00A1281A"/>
    <w:rsid w:val="00A133A1"/>
    <w:rsid w:val="00A13A02"/>
    <w:rsid w:val="00A13F4D"/>
    <w:rsid w:val="00A14070"/>
    <w:rsid w:val="00A14248"/>
    <w:rsid w:val="00A14DB9"/>
    <w:rsid w:val="00A14F5F"/>
    <w:rsid w:val="00A15513"/>
    <w:rsid w:val="00A15614"/>
    <w:rsid w:val="00A15826"/>
    <w:rsid w:val="00A159B1"/>
    <w:rsid w:val="00A15A3E"/>
    <w:rsid w:val="00A15A43"/>
    <w:rsid w:val="00A15AFE"/>
    <w:rsid w:val="00A15FF3"/>
    <w:rsid w:val="00A162E2"/>
    <w:rsid w:val="00A163BE"/>
    <w:rsid w:val="00A16777"/>
    <w:rsid w:val="00A16F05"/>
    <w:rsid w:val="00A17232"/>
    <w:rsid w:val="00A178AD"/>
    <w:rsid w:val="00A1790B"/>
    <w:rsid w:val="00A17A16"/>
    <w:rsid w:val="00A2099D"/>
    <w:rsid w:val="00A20B2D"/>
    <w:rsid w:val="00A20BB1"/>
    <w:rsid w:val="00A20D8B"/>
    <w:rsid w:val="00A211D8"/>
    <w:rsid w:val="00A217AE"/>
    <w:rsid w:val="00A21EDE"/>
    <w:rsid w:val="00A22021"/>
    <w:rsid w:val="00A22117"/>
    <w:rsid w:val="00A223D2"/>
    <w:rsid w:val="00A224EB"/>
    <w:rsid w:val="00A2256D"/>
    <w:rsid w:val="00A225F2"/>
    <w:rsid w:val="00A22625"/>
    <w:rsid w:val="00A226BE"/>
    <w:rsid w:val="00A228D9"/>
    <w:rsid w:val="00A22D51"/>
    <w:rsid w:val="00A22E4C"/>
    <w:rsid w:val="00A23095"/>
    <w:rsid w:val="00A2315C"/>
    <w:rsid w:val="00A2336F"/>
    <w:rsid w:val="00A2337F"/>
    <w:rsid w:val="00A238E8"/>
    <w:rsid w:val="00A2391D"/>
    <w:rsid w:val="00A23A6A"/>
    <w:rsid w:val="00A23F59"/>
    <w:rsid w:val="00A24D3F"/>
    <w:rsid w:val="00A24E0C"/>
    <w:rsid w:val="00A24FB7"/>
    <w:rsid w:val="00A24FC1"/>
    <w:rsid w:val="00A2507B"/>
    <w:rsid w:val="00A25681"/>
    <w:rsid w:val="00A25A2F"/>
    <w:rsid w:val="00A25AD7"/>
    <w:rsid w:val="00A25C20"/>
    <w:rsid w:val="00A25F82"/>
    <w:rsid w:val="00A25FA4"/>
    <w:rsid w:val="00A25FF9"/>
    <w:rsid w:val="00A26332"/>
    <w:rsid w:val="00A26419"/>
    <w:rsid w:val="00A26AB6"/>
    <w:rsid w:val="00A26DEB"/>
    <w:rsid w:val="00A2786C"/>
    <w:rsid w:val="00A3000A"/>
    <w:rsid w:val="00A3004C"/>
    <w:rsid w:val="00A300F8"/>
    <w:rsid w:val="00A30161"/>
    <w:rsid w:val="00A306D9"/>
    <w:rsid w:val="00A3098E"/>
    <w:rsid w:val="00A30C16"/>
    <w:rsid w:val="00A30D71"/>
    <w:rsid w:val="00A30D97"/>
    <w:rsid w:val="00A31690"/>
    <w:rsid w:val="00A316C0"/>
    <w:rsid w:val="00A31BE2"/>
    <w:rsid w:val="00A31D20"/>
    <w:rsid w:val="00A32165"/>
    <w:rsid w:val="00A3221C"/>
    <w:rsid w:val="00A32313"/>
    <w:rsid w:val="00A323C9"/>
    <w:rsid w:val="00A327A3"/>
    <w:rsid w:val="00A336B7"/>
    <w:rsid w:val="00A33B7C"/>
    <w:rsid w:val="00A33CA8"/>
    <w:rsid w:val="00A34772"/>
    <w:rsid w:val="00A34838"/>
    <w:rsid w:val="00A34A5A"/>
    <w:rsid w:val="00A34FE7"/>
    <w:rsid w:val="00A3550E"/>
    <w:rsid w:val="00A35539"/>
    <w:rsid w:val="00A35ADE"/>
    <w:rsid w:val="00A35C1D"/>
    <w:rsid w:val="00A368F2"/>
    <w:rsid w:val="00A36CD7"/>
    <w:rsid w:val="00A3794F"/>
    <w:rsid w:val="00A37D7D"/>
    <w:rsid w:val="00A37E45"/>
    <w:rsid w:val="00A4006B"/>
    <w:rsid w:val="00A40394"/>
    <w:rsid w:val="00A403FF"/>
    <w:rsid w:val="00A409E9"/>
    <w:rsid w:val="00A40B0F"/>
    <w:rsid w:val="00A40C1B"/>
    <w:rsid w:val="00A415E9"/>
    <w:rsid w:val="00A416C5"/>
    <w:rsid w:val="00A41749"/>
    <w:rsid w:val="00A418F9"/>
    <w:rsid w:val="00A4196F"/>
    <w:rsid w:val="00A419D4"/>
    <w:rsid w:val="00A41B30"/>
    <w:rsid w:val="00A41C01"/>
    <w:rsid w:val="00A41D97"/>
    <w:rsid w:val="00A423EE"/>
    <w:rsid w:val="00A42623"/>
    <w:rsid w:val="00A4275D"/>
    <w:rsid w:val="00A42A85"/>
    <w:rsid w:val="00A4313E"/>
    <w:rsid w:val="00A434FD"/>
    <w:rsid w:val="00A43662"/>
    <w:rsid w:val="00A436E8"/>
    <w:rsid w:val="00A43934"/>
    <w:rsid w:val="00A43AC4"/>
    <w:rsid w:val="00A43BDD"/>
    <w:rsid w:val="00A43C19"/>
    <w:rsid w:val="00A43CCC"/>
    <w:rsid w:val="00A43EA9"/>
    <w:rsid w:val="00A44424"/>
    <w:rsid w:val="00A4443A"/>
    <w:rsid w:val="00A44538"/>
    <w:rsid w:val="00A4455D"/>
    <w:rsid w:val="00A44735"/>
    <w:rsid w:val="00A44A8A"/>
    <w:rsid w:val="00A44AD7"/>
    <w:rsid w:val="00A44B48"/>
    <w:rsid w:val="00A44DE5"/>
    <w:rsid w:val="00A45306"/>
    <w:rsid w:val="00A454F2"/>
    <w:rsid w:val="00A456A6"/>
    <w:rsid w:val="00A46068"/>
    <w:rsid w:val="00A46073"/>
    <w:rsid w:val="00A46213"/>
    <w:rsid w:val="00A46285"/>
    <w:rsid w:val="00A46749"/>
    <w:rsid w:val="00A467CE"/>
    <w:rsid w:val="00A467D9"/>
    <w:rsid w:val="00A46A7F"/>
    <w:rsid w:val="00A46B0F"/>
    <w:rsid w:val="00A46BE2"/>
    <w:rsid w:val="00A46D7F"/>
    <w:rsid w:val="00A46E60"/>
    <w:rsid w:val="00A4703F"/>
    <w:rsid w:val="00A47315"/>
    <w:rsid w:val="00A473B8"/>
    <w:rsid w:val="00A47666"/>
    <w:rsid w:val="00A47740"/>
    <w:rsid w:val="00A477BB"/>
    <w:rsid w:val="00A47AD0"/>
    <w:rsid w:val="00A47AE7"/>
    <w:rsid w:val="00A47CEC"/>
    <w:rsid w:val="00A50090"/>
    <w:rsid w:val="00A501AB"/>
    <w:rsid w:val="00A505DC"/>
    <w:rsid w:val="00A506A3"/>
    <w:rsid w:val="00A5070F"/>
    <w:rsid w:val="00A50AB5"/>
    <w:rsid w:val="00A50B16"/>
    <w:rsid w:val="00A50C27"/>
    <w:rsid w:val="00A511A7"/>
    <w:rsid w:val="00A5120D"/>
    <w:rsid w:val="00A51258"/>
    <w:rsid w:val="00A519FB"/>
    <w:rsid w:val="00A51C22"/>
    <w:rsid w:val="00A51CEB"/>
    <w:rsid w:val="00A51D1D"/>
    <w:rsid w:val="00A51D78"/>
    <w:rsid w:val="00A525F1"/>
    <w:rsid w:val="00A5262F"/>
    <w:rsid w:val="00A52807"/>
    <w:rsid w:val="00A5293F"/>
    <w:rsid w:val="00A52AB3"/>
    <w:rsid w:val="00A52B72"/>
    <w:rsid w:val="00A52DA7"/>
    <w:rsid w:val="00A5357C"/>
    <w:rsid w:val="00A53F32"/>
    <w:rsid w:val="00A54158"/>
    <w:rsid w:val="00A5437E"/>
    <w:rsid w:val="00A5444B"/>
    <w:rsid w:val="00A54A07"/>
    <w:rsid w:val="00A54A7F"/>
    <w:rsid w:val="00A54D15"/>
    <w:rsid w:val="00A554CD"/>
    <w:rsid w:val="00A55706"/>
    <w:rsid w:val="00A55792"/>
    <w:rsid w:val="00A5582B"/>
    <w:rsid w:val="00A558CC"/>
    <w:rsid w:val="00A55A86"/>
    <w:rsid w:val="00A55F67"/>
    <w:rsid w:val="00A5619A"/>
    <w:rsid w:val="00A561EA"/>
    <w:rsid w:val="00A56579"/>
    <w:rsid w:val="00A56662"/>
    <w:rsid w:val="00A56A93"/>
    <w:rsid w:val="00A571CB"/>
    <w:rsid w:val="00A57299"/>
    <w:rsid w:val="00A57430"/>
    <w:rsid w:val="00A575C7"/>
    <w:rsid w:val="00A57A0F"/>
    <w:rsid w:val="00A60009"/>
    <w:rsid w:val="00A60269"/>
    <w:rsid w:val="00A606E8"/>
    <w:rsid w:val="00A60700"/>
    <w:rsid w:val="00A60D81"/>
    <w:rsid w:val="00A61100"/>
    <w:rsid w:val="00A61253"/>
    <w:rsid w:val="00A61434"/>
    <w:rsid w:val="00A61476"/>
    <w:rsid w:val="00A615EF"/>
    <w:rsid w:val="00A6169C"/>
    <w:rsid w:val="00A61728"/>
    <w:rsid w:val="00A61BFE"/>
    <w:rsid w:val="00A620A0"/>
    <w:rsid w:val="00A62507"/>
    <w:rsid w:val="00A62BA9"/>
    <w:rsid w:val="00A62C6D"/>
    <w:rsid w:val="00A62E54"/>
    <w:rsid w:val="00A63103"/>
    <w:rsid w:val="00A63196"/>
    <w:rsid w:val="00A633B1"/>
    <w:rsid w:val="00A635E4"/>
    <w:rsid w:val="00A63710"/>
    <w:rsid w:val="00A637F1"/>
    <w:rsid w:val="00A63D4F"/>
    <w:rsid w:val="00A64334"/>
    <w:rsid w:val="00A6449E"/>
    <w:rsid w:val="00A645B5"/>
    <w:rsid w:val="00A6493C"/>
    <w:rsid w:val="00A64BFD"/>
    <w:rsid w:val="00A64E9C"/>
    <w:rsid w:val="00A651A2"/>
    <w:rsid w:val="00A65504"/>
    <w:rsid w:val="00A65575"/>
    <w:rsid w:val="00A656B1"/>
    <w:rsid w:val="00A65960"/>
    <w:rsid w:val="00A65B38"/>
    <w:rsid w:val="00A65EAF"/>
    <w:rsid w:val="00A65EF8"/>
    <w:rsid w:val="00A6616D"/>
    <w:rsid w:val="00A661AF"/>
    <w:rsid w:val="00A667DE"/>
    <w:rsid w:val="00A66CEE"/>
    <w:rsid w:val="00A66D9F"/>
    <w:rsid w:val="00A66E41"/>
    <w:rsid w:val="00A671D9"/>
    <w:rsid w:val="00A671EE"/>
    <w:rsid w:val="00A6734A"/>
    <w:rsid w:val="00A67C9E"/>
    <w:rsid w:val="00A70376"/>
    <w:rsid w:val="00A703AC"/>
    <w:rsid w:val="00A703E9"/>
    <w:rsid w:val="00A7046C"/>
    <w:rsid w:val="00A70751"/>
    <w:rsid w:val="00A7094B"/>
    <w:rsid w:val="00A70A54"/>
    <w:rsid w:val="00A70C03"/>
    <w:rsid w:val="00A7132A"/>
    <w:rsid w:val="00A71583"/>
    <w:rsid w:val="00A7195D"/>
    <w:rsid w:val="00A7196A"/>
    <w:rsid w:val="00A71998"/>
    <w:rsid w:val="00A72669"/>
    <w:rsid w:val="00A7284D"/>
    <w:rsid w:val="00A72ABD"/>
    <w:rsid w:val="00A72E6A"/>
    <w:rsid w:val="00A72EE8"/>
    <w:rsid w:val="00A72FE0"/>
    <w:rsid w:val="00A73743"/>
    <w:rsid w:val="00A73A24"/>
    <w:rsid w:val="00A7442E"/>
    <w:rsid w:val="00A74665"/>
    <w:rsid w:val="00A747FA"/>
    <w:rsid w:val="00A748B1"/>
    <w:rsid w:val="00A74B21"/>
    <w:rsid w:val="00A74B91"/>
    <w:rsid w:val="00A74F0E"/>
    <w:rsid w:val="00A75131"/>
    <w:rsid w:val="00A755AF"/>
    <w:rsid w:val="00A759BF"/>
    <w:rsid w:val="00A75DF2"/>
    <w:rsid w:val="00A7617A"/>
    <w:rsid w:val="00A7640B"/>
    <w:rsid w:val="00A764DD"/>
    <w:rsid w:val="00A76786"/>
    <w:rsid w:val="00A76D6F"/>
    <w:rsid w:val="00A76FC2"/>
    <w:rsid w:val="00A7701B"/>
    <w:rsid w:val="00A771CE"/>
    <w:rsid w:val="00A777DC"/>
    <w:rsid w:val="00A77946"/>
    <w:rsid w:val="00A77EBB"/>
    <w:rsid w:val="00A8024C"/>
    <w:rsid w:val="00A802FF"/>
    <w:rsid w:val="00A80622"/>
    <w:rsid w:val="00A80788"/>
    <w:rsid w:val="00A80BBD"/>
    <w:rsid w:val="00A80C24"/>
    <w:rsid w:val="00A80CCC"/>
    <w:rsid w:val="00A80DC3"/>
    <w:rsid w:val="00A80EC7"/>
    <w:rsid w:val="00A81213"/>
    <w:rsid w:val="00A8144B"/>
    <w:rsid w:val="00A81713"/>
    <w:rsid w:val="00A81AAD"/>
    <w:rsid w:val="00A81C0E"/>
    <w:rsid w:val="00A82020"/>
    <w:rsid w:val="00A822AD"/>
    <w:rsid w:val="00A8263C"/>
    <w:rsid w:val="00A82854"/>
    <w:rsid w:val="00A82A29"/>
    <w:rsid w:val="00A82BAB"/>
    <w:rsid w:val="00A82CBA"/>
    <w:rsid w:val="00A82E35"/>
    <w:rsid w:val="00A83158"/>
    <w:rsid w:val="00A831E9"/>
    <w:rsid w:val="00A833B6"/>
    <w:rsid w:val="00A83937"/>
    <w:rsid w:val="00A83D27"/>
    <w:rsid w:val="00A841C5"/>
    <w:rsid w:val="00A84278"/>
    <w:rsid w:val="00A84384"/>
    <w:rsid w:val="00A84445"/>
    <w:rsid w:val="00A849A3"/>
    <w:rsid w:val="00A84F66"/>
    <w:rsid w:val="00A8517A"/>
    <w:rsid w:val="00A8523E"/>
    <w:rsid w:val="00A854AC"/>
    <w:rsid w:val="00A8551E"/>
    <w:rsid w:val="00A85B85"/>
    <w:rsid w:val="00A86066"/>
    <w:rsid w:val="00A86671"/>
    <w:rsid w:val="00A866A6"/>
    <w:rsid w:val="00A867E7"/>
    <w:rsid w:val="00A86DA3"/>
    <w:rsid w:val="00A87035"/>
    <w:rsid w:val="00A87119"/>
    <w:rsid w:val="00A87456"/>
    <w:rsid w:val="00A8762B"/>
    <w:rsid w:val="00A87BB7"/>
    <w:rsid w:val="00A87F67"/>
    <w:rsid w:val="00A90E3C"/>
    <w:rsid w:val="00A90F30"/>
    <w:rsid w:val="00A911FE"/>
    <w:rsid w:val="00A9130B"/>
    <w:rsid w:val="00A91648"/>
    <w:rsid w:val="00A91B35"/>
    <w:rsid w:val="00A91B3C"/>
    <w:rsid w:val="00A91C41"/>
    <w:rsid w:val="00A91E07"/>
    <w:rsid w:val="00A92017"/>
    <w:rsid w:val="00A9209F"/>
    <w:rsid w:val="00A929C3"/>
    <w:rsid w:val="00A92AD7"/>
    <w:rsid w:val="00A92D27"/>
    <w:rsid w:val="00A92EDC"/>
    <w:rsid w:val="00A93102"/>
    <w:rsid w:val="00A933E1"/>
    <w:rsid w:val="00A93635"/>
    <w:rsid w:val="00A9368D"/>
    <w:rsid w:val="00A937D1"/>
    <w:rsid w:val="00A93C9C"/>
    <w:rsid w:val="00A93CED"/>
    <w:rsid w:val="00A93DB9"/>
    <w:rsid w:val="00A941DE"/>
    <w:rsid w:val="00A94237"/>
    <w:rsid w:val="00A948D3"/>
    <w:rsid w:val="00A94B09"/>
    <w:rsid w:val="00A95066"/>
    <w:rsid w:val="00A95112"/>
    <w:rsid w:val="00A956E9"/>
    <w:rsid w:val="00A95755"/>
    <w:rsid w:val="00A957F7"/>
    <w:rsid w:val="00A95A6A"/>
    <w:rsid w:val="00A95A9D"/>
    <w:rsid w:val="00A95C4F"/>
    <w:rsid w:val="00A95D06"/>
    <w:rsid w:val="00A95DEF"/>
    <w:rsid w:val="00A961C5"/>
    <w:rsid w:val="00A963D3"/>
    <w:rsid w:val="00A963DC"/>
    <w:rsid w:val="00A965BE"/>
    <w:rsid w:val="00A969CC"/>
    <w:rsid w:val="00A96E3E"/>
    <w:rsid w:val="00A9702E"/>
    <w:rsid w:val="00A970A5"/>
    <w:rsid w:val="00A972FD"/>
    <w:rsid w:val="00A973C3"/>
    <w:rsid w:val="00A97AC2"/>
    <w:rsid w:val="00A97C5F"/>
    <w:rsid w:val="00AA0264"/>
    <w:rsid w:val="00AA0437"/>
    <w:rsid w:val="00AA060D"/>
    <w:rsid w:val="00AA065F"/>
    <w:rsid w:val="00AA105C"/>
    <w:rsid w:val="00AA10EA"/>
    <w:rsid w:val="00AA119C"/>
    <w:rsid w:val="00AA1245"/>
    <w:rsid w:val="00AA13E8"/>
    <w:rsid w:val="00AA18A1"/>
    <w:rsid w:val="00AA195E"/>
    <w:rsid w:val="00AA1BF9"/>
    <w:rsid w:val="00AA1D1C"/>
    <w:rsid w:val="00AA2368"/>
    <w:rsid w:val="00AA297B"/>
    <w:rsid w:val="00AA2BB4"/>
    <w:rsid w:val="00AA2BD9"/>
    <w:rsid w:val="00AA2F55"/>
    <w:rsid w:val="00AA3030"/>
    <w:rsid w:val="00AA3052"/>
    <w:rsid w:val="00AA336D"/>
    <w:rsid w:val="00AA36EE"/>
    <w:rsid w:val="00AA378E"/>
    <w:rsid w:val="00AA38F7"/>
    <w:rsid w:val="00AA392A"/>
    <w:rsid w:val="00AA3980"/>
    <w:rsid w:val="00AA39C0"/>
    <w:rsid w:val="00AA3C12"/>
    <w:rsid w:val="00AA4033"/>
    <w:rsid w:val="00AA45C0"/>
    <w:rsid w:val="00AA4943"/>
    <w:rsid w:val="00AA4A60"/>
    <w:rsid w:val="00AA4BA7"/>
    <w:rsid w:val="00AA4BE2"/>
    <w:rsid w:val="00AA4D5A"/>
    <w:rsid w:val="00AA4DB7"/>
    <w:rsid w:val="00AA55CF"/>
    <w:rsid w:val="00AA5681"/>
    <w:rsid w:val="00AA56F2"/>
    <w:rsid w:val="00AA5BA0"/>
    <w:rsid w:val="00AA5BED"/>
    <w:rsid w:val="00AA5CF5"/>
    <w:rsid w:val="00AA5E49"/>
    <w:rsid w:val="00AA5F44"/>
    <w:rsid w:val="00AA6176"/>
    <w:rsid w:val="00AA6236"/>
    <w:rsid w:val="00AA6276"/>
    <w:rsid w:val="00AA6D9C"/>
    <w:rsid w:val="00AA6DEB"/>
    <w:rsid w:val="00AA70B7"/>
    <w:rsid w:val="00AA73AB"/>
    <w:rsid w:val="00AA73FE"/>
    <w:rsid w:val="00AA771A"/>
    <w:rsid w:val="00AA786F"/>
    <w:rsid w:val="00AA7FEE"/>
    <w:rsid w:val="00AB0296"/>
    <w:rsid w:val="00AB052E"/>
    <w:rsid w:val="00AB0566"/>
    <w:rsid w:val="00AB107F"/>
    <w:rsid w:val="00AB149D"/>
    <w:rsid w:val="00AB1795"/>
    <w:rsid w:val="00AB1A72"/>
    <w:rsid w:val="00AB1F3C"/>
    <w:rsid w:val="00AB1FE0"/>
    <w:rsid w:val="00AB22E3"/>
    <w:rsid w:val="00AB25EA"/>
    <w:rsid w:val="00AB2B9C"/>
    <w:rsid w:val="00AB2C3D"/>
    <w:rsid w:val="00AB2C63"/>
    <w:rsid w:val="00AB2D2E"/>
    <w:rsid w:val="00AB2F1E"/>
    <w:rsid w:val="00AB329A"/>
    <w:rsid w:val="00AB34DD"/>
    <w:rsid w:val="00AB3803"/>
    <w:rsid w:val="00AB3853"/>
    <w:rsid w:val="00AB3DB2"/>
    <w:rsid w:val="00AB3E8C"/>
    <w:rsid w:val="00AB4034"/>
    <w:rsid w:val="00AB4064"/>
    <w:rsid w:val="00AB4673"/>
    <w:rsid w:val="00AB4697"/>
    <w:rsid w:val="00AB47C8"/>
    <w:rsid w:val="00AB4C94"/>
    <w:rsid w:val="00AB4E7C"/>
    <w:rsid w:val="00AB510D"/>
    <w:rsid w:val="00AB5D4E"/>
    <w:rsid w:val="00AB5E9E"/>
    <w:rsid w:val="00AB5EBB"/>
    <w:rsid w:val="00AB5F30"/>
    <w:rsid w:val="00AB5F33"/>
    <w:rsid w:val="00AB5F9A"/>
    <w:rsid w:val="00AB6306"/>
    <w:rsid w:val="00AB632F"/>
    <w:rsid w:val="00AB645D"/>
    <w:rsid w:val="00AB68D7"/>
    <w:rsid w:val="00AB6D91"/>
    <w:rsid w:val="00AB7225"/>
    <w:rsid w:val="00AB771F"/>
    <w:rsid w:val="00AB77E9"/>
    <w:rsid w:val="00AB7B7E"/>
    <w:rsid w:val="00AC0146"/>
    <w:rsid w:val="00AC01AD"/>
    <w:rsid w:val="00AC02F5"/>
    <w:rsid w:val="00AC04A7"/>
    <w:rsid w:val="00AC085D"/>
    <w:rsid w:val="00AC08E3"/>
    <w:rsid w:val="00AC0A4D"/>
    <w:rsid w:val="00AC0BF1"/>
    <w:rsid w:val="00AC0CEA"/>
    <w:rsid w:val="00AC1184"/>
    <w:rsid w:val="00AC11BE"/>
    <w:rsid w:val="00AC138F"/>
    <w:rsid w:val="00AC1578"/>
    <w:rsid w:val="00AC195B"/>
    <w:rsid w:val="00AC198A"/>
    <w:rsid w:val="00AC1FA8"/>
    <w:rsid w:val="00AC252A"/>
    <w:rsid w:val="00AC26B4"/>
    <w:rsid w:val="00AC2920"/>
    <w:rsid w:val="00AC2990"/>
    <w:rsid w:val="00AC2C26"/>
    <w:rsid w:val="00AC2C55"/>
    <w:rsid w:val="00AC3190"/>
    <w:rsid w:val="00AC379A"/>
    <w:rsid w:val="00AC3B15"/>
    <w:rsid w:val="00AC422F"/>
    <w:rsid w:val="00AC4455"/>
    <w:rsid w:val="00AC4712"/>
    <w:rsid w:val="00AC56EB"/>
    <w:rsid w:val="00AC573A"/>
    <w:rsid w:val="00AC5818"/>
    <w:rsid w:val="00AC5909"/>
    <w:rsid w:val="00AC59E8"/>
    <w:rsid w:val="00AC5A37"/>
    <w:rsid w:val="00AC5FBD"/>
    <w:rsid w:val="00AC6644"/>
    <w:rsid w:val="00AC676A"/>
    <w:rsid w:val="00AC6A5D"/>
    <w:rsid w:val="00AC6DA0"/>
    <w:rsid w:val="00AC6F6B"/>
    <w:rsid w:val="00AC7785"/>
    <w:rsid w:val="00AC7A8F"/>
    <w:rsid w:val="00AC7D43"/>
    <w:rsid w:val="00AC7E5D"/>
    <w:rsid w:val="00AD03F8"/>
    <w:rsid w:val="00AD0412"/>
    <w:rsid w:val="00AD06F4"/>
    <w:rsid w:val="00AD075C"/>
    <w:rsid w:val="00AD0C66"/>
    <w:rsid w:val="00AD114B"/>
    <w:rsid w:val="00AD11D5"/>
    <w:rsid w:val="00AD1696"/>
    <w:rsid w:val="00AD2240"/>
    <w:rsid w:val="00AD233E"/>
    <w:rsid w:val="00AD234B"/>
    <w:rsid w:val="00AD2842"/>
    <w:rsid w:val="00AD2A23"/>
    <w:rsid w:val="00AD2E3C"/>
    <w:rsid w:val="00AD2E41"/>
    <w:rsid w:val="00AD32C2"/>
    <w:rsid w:val="00AD3D1A"/>
    <w:rsid w:val="00AD3D21"/>
    <w:rsid w:val="00AD3F8F"/>
    <w:rsid w:val="00AD40FD"/>
    <w:rsid w:val="00AD42AB"/>
    <w:rsid w:val="00AD42C6"/>
    <w:rsid w:val="00AD459E"/>
    <w:rsid w:val="00AD4797"/>
    <w:rsid w:val="00AD4CA5"/>
    <w:rsid w:val="00AD5A6D"/>
    <w:rsid w:val="00AD5ABE"/>
    <w:rsid w:val="00AD5C04"/>
    <w:rsid w:val="00AD5CFB"/>
    <w:rsid w:val="00AD6069"/>
    <w:rsid w:val="00AD60C1"/>
    <w:rsid w:val="00AD64B7"/>
    <w:rsid w:val="00AD65CC"/>
    <w:rsid w:val="00AD6896"/>
    <w:rsid w:val="00AD6B08"/>
    <w:rsid w:val="00AD6E0B"/>
    <w:rsid w:val="00AD7393"/>
    <w:rsid w:val="00AD7559"/>
    <w:rsid w:val="00AD789D"/>
    <w:rsid w:val="00AE04B9"/>
    <w:rsid w:val="00AE0719"/>
    <w:rsid w:val="00AE08CF"/>
    <w:rsid w:val="00AE0A1E"/>
    <w:rsid w:val="00AE0E4F"/>
    <w:rsid w:val="00AE1BBE"/>
    <w:rsid w:val="00AE1BFF"/>
    <w:rsid w:val="00AE1D3D"/>
    <w:rsid w:val="00AE1F60"/>
    <w:rsid w:val="00AE21D2"/>
    <w:rsid w:val="00AE229F"/>
    <w:rsid w:val="00AE24CA"/>
    <w:rsid w:val="00AE2624"/>
    <w:rsid w:val="00AE2768"/>
    <w:rsid w:val="00AE2B48"/>
    <w:rsid w:val="00AE2B79"/>
    <w:rsid w:val="00AE2BCE"/>
    <w:rsid w:val="00AE2EBF"/>
    <w:rsid w:val="00AE3027"/>
    <w:rsid w:val="00AE32A0"/>
    <w:rsid w:val="00AE3775"/>
    <w:rsid w:val="00AE3CE5"/>
    <w:rsid w:val="00AE3DB6"/>
    <w:rsid w:val="00AE429F"/>
    <w:rsid w:val="00AE4551"/>
    <w:rsid w:val="00AE5175"/>
    <w:rsid w:val="00AE53A6"/>
    <w:rsid w:val="00AE53EC"/>
    <w:rsid w:val="00AE576D"/>
    <w:rsid w:val="00AE5B57"/>
    <w:rsid w:val="00AE5C1B"/>
    <w:rsid w:val="00AE637D"/>
    <w:rsid w:val="00AE6462"/>
    <w:rsid w:val="00AE6ADD"/>
    <w:rsid w:val="00AE71C5"/>
    <w:rsid w:val="00AE754C"/>
    <w:rsid w:val="00AE7684"/>
    <w:rsid w:val="00AE7D00"/>
    <w:rsid w:val="00AE7E47"/>
    <w:rsid w:val="00AF0195"/>
    <w:rsid w:val="00AF035E"/>
    <w:rsid w:val="00AF03FE"/>
    <w:rsid w:val="00AF06AD"/>
    <w:rsid w:val="00AF077B"/>
    <w:rsid w:val="00AF07B6"/>
    <w:rsid w:val="00AF07C2"/>
    <w:rsid w:val="00AF08A5"/>
    <w:rsid w:val="00AF0A68"/>
    <w:rsid w:val="00AF0A7A"/>
    <w:rsid w:val="00AF0BD8"/>
    <w:rsid w:val="00AF12EB"/>
    <w:rsid w:val="00AF15F7"/>
    <w:rsid w:val="00AF18D3"/>
    <w:rsid w:val="00AF19D9"/>
    <w:rsid w:val="00AF1A7E"/>
    <w:rsid w:val="00AF1CB9"/>
    <w:rsid w:val="00AF1D33"/>
    <w:rsid w:val="00AF20AC"/>
    <w:rsid w:val="00AF24F2"/>
    <w:rsid w:val="00AF2545"/>
    <w:rsid w:val="00AF25D1"/>
    <w:rsid w:val="00AF26D0"/>
    <w:rsid w:val="00AF28BD"/>
    <w:rsid w:val="00AF29F2"/>
    <w:rsid w:val="00AF2B51"/>
    <w:rsid w:val="00AF30A3"/>
    <w:rsid w:val="00AF322A"/>
    <w:rsid w:val="00AF34AA"/>
    <w:rsid w:val="00AF3843"/>
    <w:rsid w:val="00AF38CC"/>
    <w:rsid w:val="00AF390E"/>
    <w:rsid w:val="00AF4690"/>
    <w:rsid w:val="00AF4790"/>
    <w:rsid w:val="00AF48AD"/>
    <w:rsid w:val="00AF4BA7"/>
    <w:rsid w:val="00AF4E54"/>
    <w:rsid w:val="00AF4E99"/>
    <w:rsid w:val="00AF50A6"/>
    <w:rsid w:val="00AF5168"/>
    <w:rsid w:val="00AF530C"/>
    <w:rsid w:val="00AF533E"/>
    <w:rsid w:val="00AF575F"/>
    <w:rsid w:val="00AF5965"/>
    <w:rsid w:val="00AF5AF7"/>
    <w:rsid w:val="00AF5D23"/>
    <w:rsid w:val="00AF5E0A"/>
    <w:rsid w:val="00AF63F1"/>
    <w:rsid w:val="00AF66D5"/>
    <w:rsid w:val="00AF6717"/>
    <w:rsid w:val="00AF686C"/>
    <w:rsid w:val="00AF70DA"/>
    <w:rsid w:val="00AF716C"/>
    <w:rsid w:val="00AF7243"/>
    <w:rsid w:val="00AF73D2"/>
    <w:rsid w:val="00AF7632"/>
    <w:rsid w:val="00AF7707"/>
    <w:rsid w:val="00AF7ACC"/>
    <w:rsid w:val="00B00779"/>
    <w:rsid w:val="00B00AB6"/>
    <w:rsid w:val="00B00C4A"/>
    <w:rsid w:val="00B0105E"/>
    <w:rsid w:val="00B01789"/>
    <w:rsid w:val="00B01869"/>
    <w:rsid w:val="00B01ABD"/>
    <w:rsid w:val="00B01B5D"/>
    <w:rsid w:val="00B01DAE"/>
    <w:rsid w:val="00B02363"/>
    <w:rsid w:val="00B023B2"/>
    <w:rsid w:val="00B02434"/>
    <w:rsid w:val="00B0246E"/>
    <w:rsid w:val="00B024B5"/>
    <w:rsid w:val="00B02AC1"/>
    <w:rsid w:val="00B02B7B"/>
    <w:rsid w:val="00B02DBC"/>
    <w:rsid w:val="00B02E80"/>
    <w:rsid w:val="00B02F9C"/>
    <w:rsid w:val="00B030A9"/>
    <w:rsid w:val="00B031E7"/>
    <w:rsid w:val="00B03698"/>
    <w:rsid w:val="00B03781"/>
    <w:rsid w:val="00B037BB"/>
    <w:rsid w:val="00B037C0"/>
    <w:rsid w:val="00B03B1A"/>
    <w:rsid w:val="00B03CBF"/>
    <w:rsid w:val="00B03D38"/>
    <w:rsid w:val="00B041CB"/>
    <w:rsid w:val="00B04359"/>
    <w:rsid w:val="00B04420"/>
    <w:rsid w:val="00B0453E"/>
    <w:rsid w:val="00B04587"/>
    <w:rsid w:val="00B0466A"/>
    <w:rsid w:val="00B047A7"/>
    <w:rsid w:val="00B04BFD"/>
    <w:rsid w:val="00B04F0A"/>
    <w:rsid w:val="00B04F73"/>
    <w:rsid w:val="00B04F96"/>
    <w:rsid w:val="00B05355"/>
    <w:rsid w:val="00B05385"/>
    <w:rsid w:val="00B053A8"/>
    <w:rsid w:val="00B0549E"/>
    <w:rsid w:val="00B05788"/>
    <w:rsid w:val="00B057F8"/>
    <w:rsid w:val="00B0592A"/>
    <w:rsid w:val="00B06334"/>
    <w:rsid w:val="00B06579"/>
    <w:rsid w:val="00B06697"/>
    <w:rsid w:val="00B06B28"/>
    <w:rsid w:val="00B06D1D"/>
    <w:rsid w:val="00B06D9E"/>
    <w:rsid w:val="00B06DC1"/>
    <w:rsid w:val="00B0730E"/>
    <w:rsid w:val="00B07310"/>
    <w:rsid w:val="00B078E9"/>
    <w:rsid w:val="00B07949"/>
    <w:rsid w:val="00B07CF6"/>
    <w:rsid w:val="00B10044"/>
    <w:rsid w:val="00B10079"/>
    <w:rsid w:val="00B10321"/>
    <w:rsid w:val="00B1077D"/>
    <w:rsid w:val="00B107E6"/>
    <w:rsid w:val="00B10C9A"/>
    <w:rsid w:val="00B110D2"/>
    <w:rsid w:val="00B110FE"/>
    <w:rsid w:val="00B11326"/>
    <w:rsid w:val="00B1140D"/>
    <w:rsid w:val="00B11460"/>
    <w:rsid w:val="00B11727"/>
    <w:rsid w:val="00B11758"/>
    <w:rsid w:val="00B11AF1"/>
    <w:rsid w:val="00B11BCC"/>
    <w:rsid w:val="00B11CA6"/>
    <w:rsid w:val="00B11D88"/>
    <w:rsid w:val="00B11DF0"/>
    <w:rsid w:val="00B11F1A"/>
    <w:rsid w:val="00B1237F"/>
    <w:rsid w:val="00B1254E"/>
    <w:rsid w:val="00B1257D"/>
    <w:rsid w:val="00B1280F"/>
    <w:rsid w:val="00B12A81"/>
    <w:rsid w:val="00B12C6F"/>
    <w:rsid w:val="00B13177"/>
    <w:rsid w:val="00B13783"/>
    <w:rsid w:val="00B137C8"/>
    <w:rsid w:val="00B139D7"/>
    <w:rsid w:val="00B13B25"/>
    <w:rsid w:val="00B13E44"/>
    <w:rsid w:val="00B140B0"/>
    <w:rsid w:val="00B140EC"/>
    <w:rsid w:val="00B1410D"/>
    <w:rsid w:val="00B142CC"/>
    <w:rsid w:val="00B145C3"/>
    <w:rsid w:val="00B14B5A"/>
    <w:rsid w:val="00B14F6C"/>
    <w:rsid w:val="00B151B5"/>
    <w:rsid w:val="00B159F2"/>
    <w:rsid w:val="00B16309"/>
    <w:rsid w:val="00B16666"/>
    <w:rsid w:val="00B169D4"/>
    <w:rsid w:val="00B16A89"/>
    <w:rsid w:val="00B16AC3"/>
    <w:rsid w:val="00B177A1"/>
    <w:rsid w:val="00B177DA"/>
    <w:rsid w:val="00B1782D"/>
    <w:rsid w:val="00B200CE"/>
    <w:rsid w:val="00B205B9"/>
    <w:rsid w:val="00B20762"/>
    <w:rsid w:val="00B208CB"/>
    <w:rsid w:val="00B209B7"/>
    <w:rsid w:val="00B20AE2"/>
    <w:rsid w:val="00B20B84"/>
    <w:rsid w:val="00B20BF6"/>
    <w:rsid w:val="00B20C26"/>
    <w:rsid w:val="00B20F04"/>
    <w:rsid w:val="00B21055"/>
    <w:rsid w:val="00B21232"/>
    <w:rsid w:val="00B2160C"/>
    <w:rsid w:val="00B21A9A"/>
    <w:rsid w:val="00B22BBB"/>
    <w:rsid w:val="00B22FD6"/>
    <w:rsid w:val="00B23028"/>
    <w:rsid w:val="00B23494"/>
    <w:rsid w:val="00B234C0"/>
    <w:rsid w:val="00B239F7"/>
    <w:rsid w:val="00B23E1C"/>
    <w:rsid w:val="00B23EE5"/>
    <w:rsid w:val="00B2406F"/>
    <w:rsid w:val="00B243AF"/>
    <w:rsid w:val="00B245EA"/>
    <w:rsid w:val="00B2463F"/>
    <w:rsid w:val="00B25085"/>
    <w:rsid w:val="00B250BE"/>
    <w:rsid w:val="00B2529E"/>
    <w:rsid w:val="00B25314"/>
    <w:rsid w:val="00B2552D"/>
    <w:rsid w:val="00B25622"/>
    <w:rsid w:val="00B25721"/>
    <w:rsid w:val="00B25B55"/>
    <w:rsid w:val="00B262D5"/>
    <w:rsid w:val="00B26356"/>
    <w:rsid w:val="00B2683B"/>
    <w:rsid w:val="00B26914"/>
    <w:rsid w:val="00B26A0D"/>
    <w:rsid w:val="00B26D48"/>
    <w:rsid w:val="00B271BC"/>
    <w:rsid w:val="00B272FB"/>
    <w:rsid w:val="00B27458"/>
    <w:rsid w:val="00B279F1"/>
    <w:rsid w:val="00B30016"/>
    <w:rsid w:val="00B30471"/>
    <w:rsid w:val="00B30547"/>
    <w:rsid w:val="00B308DB"/>
    <w:rsid w:val="00B30954"/>
    <w:rsid w:val="00B30995"/>
    <w:rsid w:val="00B31506"/>
    <w:rsid w:val="00B318B3"/>
    <w:rsid w:val="00B31982"/>
    <w:rsid w:val="00B31CD1"/>
    <w:rsid w:val="00B31E49"/>
    <w:rsid w:val="00B31E5F"/>
    <w:rsid w:val="00B320BB"/>
    <w:rsid w:val="00B324DF"/>
    <w:rsid w:val="00B327C6"/>
    <w:rsid w:val="00B3317A"/>
    <w:rsid w:val="00B3336D"/>
    <w:rsid w:val="00B334C8"/>
    <w:rsid w:val="00B33697"/>
    <w:rsid w:val="00B338A0"/>
    <w:rsid w:val="00B33D90"/>
    <w:rsid w:val="00B34326"/>
    <w:rsid w:val="00B34482"/>
    <w:rsid w:val="00B345C2"/>
    <w:rsid w:val="00B35094"/>
    <w:rsid w:val="00B355A6"/>
    <w:rsid w:val="00B35786"/>
    <w:rsid w:val="00B359A7"/>
    <w:rsid w:val="00B35A89"/>
    <w:rsid w:val="00B35C1B"/>
    <w:rsid w:val="00B35D56"/>
    <w:rsid w:val="00B35E0C"/>
    <w:rsid w:val="00B36288"/>
    <w:rsid w:val="00B3650C"/>
    <w:rsid w:val="00B37193"/>
    <w:rsid w:val="00B37276"/>
    <w:rsid w:val="00B37575"/>
    <w:rsid w:val="00B376A9"/>
    <w:rsid w:val="00B37C0A"/>
    <w:rsid w:val="00B37FC4"/>
    <w:rsid w:val="00B405D8"/>
    <w:rsid w:val="00B40B12"/>
    <w:rsid w:val="00B41474"/>
    <w:rsid w:val="00B4181A"/>
    <w:rsid w:val="00B41E9D"/>
    <w:rsid w:val="00B41FA6"/>
    <w:rsid w:val="00B425B3"/>
    <w:rsid w:val="00B42600"/>
    <w:rsid w:val="00B426D2"/>
    <w:rsid w:val="00B42CE0"/>
    <w:rsid w:val="00B43034"/>
    <w:rsid w:val="00B435BB"/>
    <w:rsid w:val="00B438B9"/>
    <w:rsid w:val="00B43B13"/>
    <w:rsid w:val="00B43DF9"/>
    <w:rsid w:val="00B44102"/>
    <w:rsid w:val="00B445BE"/>
    <w:rsid w:val="00B4491A"/>
    <w:rsid w:val="00B449CC"/>
    <w:rsid w:val="00B44C8C"/>
    <w:rsid w:val="00B44E6F"/>
    <w:rsid w:val="00B44F99"/>
    <w:rsid w:val="00B4516D"/>
    <w:rsid w:val="00B453AE"/>
    <w:rsid w:val="00B45658"/>
    <w:rsid w:val="00B4607D"/>
    <w:rsid w:val="00B4629F"/>
    <w:rsid w:val="00B463EF"/>
    <w:rsid w:val="00B464E3"/>
    <w:rsid w:val="00B46588"/>
    <w:rsid w:val="00B46A33"/>
    <w:rsid w:val="00B46D5B"/>
    <w:rsid w:val="00B4734C"/>
    <w:rsid w:val="00B4752B"/>
    <w:rsid w:val="00B47604"/>
    <w:rsid w:val="00B477A4"/>
    <w:rsid w:val="00B479E7"/>
    <w:rsid w:val="00B47AD6"/>
    <w:rsid w:val="00B50506"/>
    <w:rsid w:val="00B50545"/>
    <w:rsid w:val="00B50648"/>
    <w:rsid w:val="00B507D9"/>
    <w:rsid w:val="00B5085B"/>
    <w:rsid w:val="00B5099A"/>
    <w:rsid w:val="00B50B88"/>
    <w:rsid w:val="00B50E34"/>
    <w:rsid w:val="00B50FA8"/>
    <w:rsid w:val="00B5192B"/>
    <w:rsid w:val="00B51C72"/>
    <w:rsid w:val="00B51DDB"/>
    <w:rsid w:val="00B521A7"/>
    <w:rsid w:val="00B5259F"/>
    <w:rsid w:val="00B52915"/>
    <w:rsid w:val="00B52D8E"/>
    <w:rsid w:val="00B52E64"/>
    <w:rsid w:val="00B52FB2"/>
    <w:rsid w:val="00B52FE4"/>
    <w:rsid w:val="00B5309D"/>
    <w:rsid w:val="00B531AE"/>
    <w:rsid w:val="00B531FA"/>
    <w:rsid w:val="00B533FF"/>
    <w:rsid w:val="00B538D6"/>
    <w:rsid w:val="00B53BB9"/>
    <w:rsid w:val="00B53D81"/>
    <w:rsid w:val="00B54073"/>
    <w:rsid w:val="00B5469E"/>
    <w:rsid w:val="00B548E0"/>
    <w:rsid w:val="00B54DE8"/>
    <w:rsid w:val="00B5533F"/>
    <w:rsid w:val="00B5577B"/>
    <w:rsid w:val="00B55A0E"/>
    <w:rsid w:val="00B56201"/>
    <w:rsid w:val="00B563A1"/>
    <w:rsid w:val="00B563E9"/>
    <w:rsid w:val="00B56727"/>
    <w:rsid w:val="00B56A55"/>
    <w:rsid w:val="00B56F31"/>
    <w:rsid w:val="00B57405"/>
    <w:rsid w:val="00B5762D"/>
    <w:rsid w:val="00B57BA8"/>
    <w:rsid w:val="00B57BB5"/>
    <w:rsid w:val="00B57D53"/>
    <w:rsid w:val="00B6010F"/>
    <w:rsid w:val="00B60347"/>
    <w:rsid w:val="00B60B36"/>
    <w:rsid w:val="00B60D00"/>
    <w:rsid w:val="00B60E90"/>
    <w:rsid w:val="00B60EAF"/>
    <w:rsid w:val="00B61062"/>
    <w:rsid w:val="00B61A7A"/>
    <w:rsid w:val="00B61BFE"/>
    <w:rsid w:val="00B61D55"/>
    <w:rsid w:val="00B620DF"/>
    <w:rsid w:val="00B62AD6"/>
    <w:rsid w:val="00B62BC5"/>
    <w:rsid w:val="00B62CA0"/>
    <w:rsid w:val="00B62E3D"/>
    <w:rsid w:val="00B62F8A"/>
    <w:rsid w:val="00B62FE2"/>
    <w:rsid w:val="00B639EB"/>
    <w:rsid w:val="00B639F8"/>
    <w:rsid w:val="00B63A0D"/>
    <w:rsid w:val="00B63C93"/>
    <w:rsid w:val="00B63E4B"/>
    <w:rsid w:val="00B64907"/>
    <w:rsid w:val="00B64948"/>
    <w:rsid w:val="00B649CC"/>
    <w:rsid w:val="00B64F3F"/>
    <w:rsid w:val="00B650D4"/>
    <w:rsid w:val="00B6549B"/>
    <w:rsid w:val="00B657D6"/>
    <w:rsid w:val="00B65C27"/>
    <w:rsid w:val="00B65CFA"/>
    <w:rsid w:val="00B660FF"/>
    <w:rsid w:val="00B662BD"/>
    <w:rsid w:val="00B6712F"/>
    <w:rsid w:val="00B676EE"/>
    <w:rsid w:val="00B67B78"/>
    <w:rsid w:val="00B67E46"/>
    <w:rsid w:val="00B7012C"/>
    <w:rsid w:val="00B701BB"/>
    <w:rsid w:val="00B7038F"/>
    <w:rsid w:val="00B70438"/>
    <w:rsid w:val="00B7083E"/>
    <w:rsid w:val="00B70A09"/>
    <w:rsid w:val="00B70A65"/>
    <w:rsid w:val="00B70B98"/>
    <w:rsid w:val="00B70F55"/>
    <w:rsid w:val="00B70FF1"/>
    <w:rsid w:val="00B71151"/>
    <w:rsid w:val="00B712BD"/>
    <w:rsid w:val="00B71643"/>
    <w:rsid w:val="00B717DD"/>
    <w:rsid w:val="00B71890"/>
    <w:rsid w:val="00B718C4"/>
    <w:rsid w:val="00B7197B"/>
    <w:rsid w:val="00B71FE5"/>
    <w:rsid w:val="00B721AE"/>
    <w:rsid w:val="00B721D6"/>
    <w:rsid w:val="00B72558"/>
    <w:rsid w:val="00B72766"/>
    <w:rsid w:val="00B729D8"/>
    <w:rsid w:val="00B729DC"/>
    <w:rsid w:val="00B72A4F"/>
    <w:rsid w:val="00B72A62"/>
    <w:rsid w:val="00B72CE0"/>
    <w:rsid w:val="00B7320C"/>
    <w:rsid w:val="00B73888"/>
    <w:rsid w:val="00B73B31"/>
    <w:rsid w:val="00B73ED9"/>
    <w:rsid w:val="00B7427B"/>
    <w:rsid w:val="00B74412"/>
    <w:rsid w:val="00B74555"/>
    <w:rsid w:val="00B74A9B"/>
    <w:rsid w:val="00B74F86"/>
    <w:rsid w:val="00B751CE"/>
    <w:rsid w:val="00B753E7"/>
    <w:rsid w:val="00B759AF"/>
    <w:rsid w:val="00B75F65"/>
    <w:rsid w:val="00B75F95"/>
    <w:rsid w:val="00B76074"/>
    <w:rsid w:val="00B76454"/>
    <w:rsid w:val="00B7665D"/>
    <w:rsid w:val="00B76BA3"/>
    <w:rsid w:val="00B76D09"/>
    <w:rsid w:val="00B774DB"/>
    <w:rsid w:val="00B7772A"/>
    <w:rsid w:val="00B77840"/>
    <w:rsid w:val="00B77B2A"/>
    <w:rsid w:val="00B77B70"/>
    <w:rsid w:val="00B80073"/>
    <w:rsid w:val="00B802EC"/>
    <w:rsid w:val="00B8069B"/>
    <w:rsid w:val="00B808DD"/>
    <w:rsid w:val="00B80E5C"/>
    <w:rsid w:val="00B80F22"/>
    <w:rsid w:val="00B80F55"/>
    <w:rsid w:val="00B81037"/>
    <w:rsid w:val="00B81992"/>
    <w:rsid w:val="00B81A65"/>
    <w:rsid w:val="00B81C94"/>
    <w:rsid w:val="00B8204B"/>
    <w:rsid w:val="00B825BC"/>
    <w:rsid w:val="00B825E3"/>
    <w:rsid w:val="00B825FD"/>
    <w:rsid w:val="00B82658"/>
    <w:rsid w:val="00B829E6"/>
    <w:rsid w:val="00B82B79"/>
    <w:rsid w:val="00B82E99"/>
    <w:rsid w:val="00B82F08"/>
    <w:rsid w:val="00B830F3"/>
    <w:rsid w:val="00B83376"/>
    <w:rsid w:val="00B833DE"/>
    <w:rsid w:val="00B83901"/>
    <w:rsid w:val="00B83941"/>
    <w:rsid w:val="00B83C85"/>
    <w:rsid w:val="00B84089"/>
    <w:rsid w:val="00B8408D"/>
    <w:rsid w:val="00B8413D"/>
    <w:rsid w:val="00B84203"/>
    <w:rsid w:val="00B8425E"/>
    <w:rsid w:val="00B84275"/>
    <w:rsid w:val="00B84658"/>
    <w:rsid w:val="00B8485F"/>
    <w:rsid w:val="00B84C10"/>
    <w:rsid w:val="00B84F4B"/>
    <w:rsid w:val="00B84FFE"/>
    <w:rsid w:val="00B85CD0"/>
    <w:rsid w:val="00B85F3E"/>
    <w:rsid w:val="00B86526"/>
    <w:rsid w:val="00B8673F"/>
    <w:rsid w:val="00B868A5"/>
    <w:rsid w:val="00B86969"/>
    <w:rsid w:val="00B869F3"/>
    <w:rsid w:val="00B86A73"/>
    <w:rsid w:val="00B86C45"/>
    <w:rsid w:val="00B86F1A"/>
    <w:rsid w:val="00B87AEF"/>
    <w:rsid w:val="00B87F13"/>
    <w:rsid w:val="00B87F37"/>
    <w:rsid w:val="00B9019A"/>
    <w:rsid w:val="00B901B8"/>
    <w:rsid w:val="00B9021A"/>
    <w:rsid w:val="00B903A2"/>
    <w:rsid w:val="00B9074D"/>
    <w:rsid w:val="00B907B2"/>
    <w:rsid w:val="00B90C7D"/>
    <w:rsid w:val="00B90DAA"/>
    <w:rsid w:val="00B91139"/>
    <w:rsid w:val="00B91141"/>
    <w:rsid w:val="00B91897"/>
    <w:rsid w:val="00B91BFA"/>
    <w:rsid w:val="00B91FFE"/>
    <w:rsid w:val="00B923AF"/>
    <w:rsid w:val="00B92691"/>
    <w:rsid w:val="00B92708"/>
    <w:rsid w:val="00B928CD"/>
    <w:rsid w:val="00B92B43"/>
    <w:rsid w:val="00B92CAD"/>
    <w:rsid w:val="00B92F87"/>
    <w:rsid w:val="00B92FAD"/>
    <w:rsid w:val="00B93373"/>
    <w:rsid w:val="00B93CED"/>
    <w:rsid w:val="00B94173"/>
    <w:rsid w:val="00B94268"/>
    <w:rsid w:val="00B94677"/>
    <w:rsid w:val="00B947B1"/>
    <w:rsid w:val="00B94FBD"/>
    <w:rsid w:val="00B950D4"/>
    <w:rsid w:val="00B9560B"/>
    <w:rsid w:val="00B959B9"/>
    <w:rsid w:val="00B95AD8"/>
    <w:rsid w:val="00B95F92"/>
    <w:rsid w:val="00B96558"/>
    <w:rsid w:val="00B96667"/>
    <w:rsid w:val="00B966F3"/>
    <w:rsid w:val="00B96956"/>
    <w:rsid w:val="00B9732B"/>
    <w:rsid w:val="00B975DB"/>
    <w:rsid w:val="00B97757"/>
    <w:rsid w:val="00B977BC"/>
    <w:rsid w:val="00B9799D"/>
    <w:rsid w:val="00B97E8F"/>
    <w:rsid w:val="00BA01AD"/>
    <w:rsid w:val="00BA0601"/>
    <w:rsid w:val="00BA0881"/>
    <w:rsid w:val="00BA0F15"/>
    <w:rsid w:val="00BA0F9C"/>
    <w:rsid w:val="00BA0FC7"/>
    <w:rsid w:val="00BA0FE7"/>
    <w:rsid w:val="00BA1233"/>
    <w:rsid w:val="00BA14E6"/>
    <w:rsid w:val="00BA1778"/>
    <w:rsid w:val="00BA1AC3"/>
    <w:rsid w:val="00BA1DEE"/>
    <w:rsid w:val="00BA1FEB"/>
    <w:rsid w:val="00BA2214"/>
    <w:rsid w:val="00BA2503"/>
    <w:rsid w:val="00BA2879"/>
    <w:rsid w:val="00BA2919"/>
    <w:rsid w:val="00BA2E3E"/>
    <w:rsid w:val="00BA3094"/>
    <w:rsid w:val="00BA31D8"/>
    <w:rsid w:val="00BA32C5"/>
    <w:rsid w:val="00BA3381"/>
    <w:rsid w:val="00BA33EA"/>
    <w:rsid w:val="00BA34C7"/>
    <w:rsid w:val="00BA35E3"/>
    <w:rsid w:val="00BA382B"/>
    <w:rsid w:val="00BA3895"/>
    <w:rsid w:val="00BA399F"/>
    <w:rsid w:val="00BA39B4"/>
    <w:rsid w:val="00BA3B08"/>
    <w:rsid w:val="00BA3C0C"/>
    <w:rsid w:val="00BA42D6"/>
    <w:rsid w:val="00BA4A99"/>
    <w:rsid w:val="00BA4AB2"/>
    <w:rsid w:val="00BA4D74"/>
    <w:rsid w:val="00BA4E2D"/>
    <w:rsid w:val="00BA4EFF"/>
    <w:rsid w:val="00BA52BB"/>
    <w:rsid w:val="00BA58DD"/>
    <w:rsid w:val="00BA5973"/>
    <w:rsid w:val="00BA5C13"/>
    <w:rsid w:val="00BA6190"/>
    <w:rsid w:val="00BA6217"/>
    <w:rsid w:val="00BA6BC7"/>
    <w:rsid w:val="00BA6C1E"/>
    <w:rsid w:val="00BA7251"/>
    <w:rsid w:val="00BA7590"/>
    <w:rsid w:val="00BA77D1"/>
    <w:rsid w:val="00BB01C4"/>
    <w:rsid w:val="00BB03D2"/>
    <w:rsid w:val="00BB0633"/>
    <w:rsid w:val="00BB085C"/>
    <w:rsid w:val="00BB0B1E"/>
    <w:rsid w:val="00BB0BD9"/>
    <w:rsid w:val="00BB0CD2"/>
    <w:rsid w:val="00BB0F8C"/>
    <w:rsid w:val="00BB10A5"/>
    <w:rsid w:val="00BB13DF"/>
    <w:rsid w:val="00BB1921"/>
    <w:rsid w:val="00BB1A57"/>
    <w:rsid w:val="00BB1FED"/>
    <w:rsid w:val="00BB201E"/>
    <w:rsid w:val="00BB2071"/>
    <w:rsid w:val="00BB2296"/>
    <w:rsid w:val="00BB235E"/>
    <w:rsid w:val="00BB24A8"/>
    <w:rsid w:val="00BB27ED"/>
    <w:rsid w:val="00BB2828"/>
    <w:rsid w:val="00BB2BA9"/>
    <w:rsid w:val="00BB2DC7"/>
    <w:rsid w:val="00BB30DC"/>
    <w:rsid w:val="00BB3235"/>
    <w:rsid w:val="00BB3C4A"/>
    <w:rsid w:val="00BB3DE6"/>
    <w:rsid w:val="00BB3E4E"/>
    <w:rsid w:val="00BB3E6D"/>
    <w:rsid w:val="00BB3ED8"/>
    <w:rsid w:val="00BB40A8"/>
    <w:rsid w:val="00BB40C0"/>
    <w:rsid w:val="00BB44D8"/>
    <w:rsid w:val="00BB4AD7"/>
    <w:rsid w:val="00BB4B11"/>
    <w:rsid w:val="00BB4E20"/>
    <w:rsid w:val="00BB55E3"/>
    <w:rsid w:val="00BB5702"/>
    <w:rsid w:val="00BB5719"/>
    <w:rsid w:val="00BB58F7"/>
    <w:rsid w:val="00BB5F14"/>
    <w:rsid w:val="00BB611D"/>
    <w:rsid w:val="00BB6519"/>
    <w:rsid w:val="00BB6681"/>
    <w:rsid w:val="00BB6DAA"/>
    <w:rsid w:val="00BB6E80"/>
    <w:rsid w:val="00BB745C"/>
    <w:rsid w:val="00BC0021"/>
    <w:rsid w:val="00BC03A8"/>
    <w:rsid w:val="00BC0B8D"/>
    <w:rsid w:val="00BC0C32"/>
    <w:rsid w:val="00BC0FF0"/>
    <w:rsid w:val="00BC1179"/>
    <w:rsid w:val="00BC11C8"/>
    <w:rsid w:val="00BC12B8"/>
    <w:rsid w:val="00BC14F7"/>
    <w:rsid w:val="00BC1C8E"/>
    <w:rsid w:val="00BC1EED"/>
    <w:rsid w:val="00BC2743"/>
    <w:rsid w:val="00BC289A"/>
    <w:rsid w:val="00BC29DC"/>
    <w:rsid w:val="00BC2CBB"/>
    <w:rsid w:val="00BC2E21"/>
    <w:rsid w:val="00BC2EDA"/>
    <w:rsid w:val="00BC2F57"/>
    <w:rsid w:val="00BC2FDE"/>
    <w:rsid w:val="00BC3492"/>
    <w:rsid w:val="00BC36DF"/>
    <w:rsid w:val="00BC3951"/>
    <w:rsid w:val="00BC3AB7"/>
    <w:rsid w:val="00BC3AE5"/>
    <w:rsid w:val="00BC3B05"/>
    <w:rsid w:val="00BC3CCF"/>
    <w:rsid w:val="00BC45B5"/>
    <w:rsid w:val="00BC482C"/>
    <w:rsid w:val="00BC4981"/>
    <w:rsid w:val="00BC4AD2"/>
    <w:rsid w:val="00BC4C87"/>
    <w:rsid w:val="00BC514E"/>
    <w:rsid w:val="00BC5979"/>
    <w:rsid w:val="00BC5ADD"/>
    <w:rsid w:val="00BC5E3D"/>
    <w:rsid w:val="00BC5F6E"/>
    <w:rsid w:val="00BC62D0"/>
    <w:rsid w:val="00BC642D"/>
    <w:rsid w:val="00BC6791"/>
    <w:rsid w:val="00BC6D2A"/>
    <w:rsid w:val="00BC6DC2"/>
    <w:rsid w:val="00BC76B8"/>
    <w:rsid w:val="00BC7844"/>
    <w:rsid w:val="00BC7910"/>
    <w:rsid w:val="00BC79F4"/>
    <w:rsid w:val="00BC79F7"/>
    <w:rsid w:val="00BD0044"/>
    <w:rsid w:val="00BD051A"/>
    <w:rsid w:val="00BD06ED"/>
    <w:rsid w:val="00BD0AB0"/>
    <w:rsid w:val="00BD0B3F"/>
    <w:rsid w:val="00BD0B52"/>
    <w:rsid w:val="00BD0FA1"/>
    <w:rsid w:val="00BD1112"/>
    <w:rsid w:val="00BD128A"/>
    <w:rsid w:val="00BD13BF"/>
    <w:rsid w:val="00BD14C7"/>
    <w:rsid w:val="00BD1695"/>
    <w:rsid w:val="00BD186E"/>
    <w:rsid w:val="00BD1D99"/>
    <w:rsid w:val="00BD2353"/>
    <w:rsid w:val="00BD23C3"/>
    <w:rsid w:val="00BD2653"/>
    <w:rsid w:val="00BD26A1"/>
    <w:rsid w:val="00BD26A5"/>
    <w:rsid w:val="00BD2962"/>
    <w:rsid w:val="00BD2A89"/>
    <w:rsid w:val="00BD2B7A"/>
    <w:rsid w:val="00BD2BCC"/>
    <w:rsid w:val="00BD2FAF"/>
    <w:rsid w:val="00BD3369"/>
    <w:rsid w:val="00BD38A1"/>
    <w:rsid w:val="00BD3B21"/>
    <w:rsid w:val="00BD3F9F"/>
    <w:rsid w:val="00BD47BD"/>
    <w:rsid w:val="00BD4D41"/>
    <w:rsid w:val="00BD4F32"/>
    <w:rsid w:val="00BD5830"/>
    <w:rsid w:val="00BD5FE7"/>
    <w:rsid w:val="00BD658B"/>
    <w:rsid w:val="00BD69D7"/>
    <w:rsid w:val="00BD72F1"/>
    <w:rsid w:val="00BD7319"/>
    <w:rsid w:val="00BD7599"/>
    <w:rsid w:val="00BD766E"/>
    <w:rsid w:val="00BD7B4F"/>
    <w:rsid w:val="00BD7D9B"/>
    <w:rsid w:val="00BD7ED1"/>
    <w:rsid w:val="00BE02E5"/>
    <w:rsid w:val="00BE0418"/>
    <w:rsid w:val="00BE07E5"/>
    <w:rsid w:val="00BE0A88"/>
    <w:rsid w:val="00BE0EC6"/>
    <w:rsid w:val="00BE102A"/>
    <w:rsid w:val="00BE104A"/>
    <w:rsid w:val="00BE1771"/>
    <w:rsid w:val="00BE17CD"/>
    <w:rsid w:val="00BE1A30"/>
    <w:rsid w:val="00BE228D"/>
    <w:rsid w:val="00BE2469"/>
    <w:rsid w:val="00BE2685"/>
    <w:rsid w:val="00BE27DC"/>
    <w:rsid w:val="00BE2A71"/>
    <w:rsid w:val="00BE2EC6"/>
    <w:rsid w:val="00BE309C"/>
    <w:rsid w:val="00BE344D"/>
    <w:rsid w:val="00BE345B"/>
    <w:rsid w:val="00BE34B9"/>
    <w:rsid w:val="00BE377B"/>
    <w:rsid w:val="00BE37FA"/>
    <w:rsid w:val="00BE3813"/>
    <w:rsid w:val="00BE381A"/>
    <w:rsid w:val="00BE3917"/>
    <w:rsid w:val="00BE391F"/>
    <w:rsid w:val="00BE399C"/>
    <w:rsid w:val="00BE3D6E"/>
    <w:rsid w:val="00BE3E2B"/>
    <w:rsid w:val="00BE48AC"/>
    <w:rsid w:val="00BE51E0"/>
    <w:rsid w:val="00BE561E"/>
    <w:rsid w:val="00BE583E"/>
    <w:rsid w:val="00BE5A5D"/>
    <w:rsid w:val="00BE5D1C"/>
    <w:rsid w:val="00BE5E02"/>
    <w:rsid w:val="00BE6144"/>
    <w:rsid w:val="00BE622F"/>
    <w:rsid w:val="00BE62F5"/>
    <w:rsid w:val="00BE66BE"/>
    <w:rsid w:val="00BE67C1"/>
    <w:rsid w:val="00BE6A09"/>
    <w:rsid w:val="00BE6AB3"/>
    <w:rsid w:val="00BE6B83"/>
    <w:rsid w:val="00BE6BBE"/>
    <w:rsid w:val="00BE6DF1"/>
    <w:rsid w:val="00BE6E54"/>
    <w:rsid w:val="00BE6ED0"/>
    <w:rsid w:val="00BE7125"/>
    <w:rsid w:val="00BE7139"/>
    <w:rsid w:val="00BE76B1"/>
    <w:rsid w:val="00BE7792"/>
    <w:rsid w:val="00BE7CAA"/>
    <w:rsid w:val="00BE7F85"/>
    <w:rsid w:val="00BF0187"/>
    <w:rsid w:val="00BF01C8"/>
    <w:rsid w:val="00BF0702"/>
    <w:rsid w:val="00BF0AC2"/>
    <w:rsid w:val="00BF0D19"/>
    <w:rsid w:val="00BF0D7C"/>
    <w:rsid w:val="00BF1051"/>
    <w:rsid w:val="00BF10AD"/>
    <w:rsid w:val="00BF1231"/>
    <w:rsid w:val="00BF1334"/>
    <w:rsid w:val="00BF1564"/>
    <w:rsid w:val="00BF15AD"/>
    <w:rsid w:val="00BF16A6"/>
    <w:rsid w:val="00BF18F5"/>
    <w:rsid w:val="00BF199F"/>
    <w:rsid w:val="00BF1D87"/>
    <w:rsid w:val="00BF20B1"/>
    <w:rsid w:val="00BF2237"/>
    <w:rsid w:val="00BF2580"/>
    <w:rsid w:val="00BF262A"/>
    <w:rsid w:val="00BF2736"/>
    <w:rsid w:val="00BF2752"/>
    <w:rsid w:val="00BF27CE"/>
    <w:rsid w:val="00BF27F0"/>
    <w:rsid w:val="00BF2877"/>
    <w:rsid w:val="00BF2B5A"/>
    <w:rsid w:val="00BF2BA0"/>
    <w:rsid w:val="00BF2C1C"/>
    <w:rsid w:val="00BF2C32"/>
    <w:rsid w:val="00BF2D5C"/>
    <w:rsid w:val="00BF2EC8"/>
    <w:rsid w:val="00BF302C"/>
    <w:rsid w:val="00BF33BE"/>
    <w:rsid w:val="00BF368F"/>
    <w:rsid w:val="00BF3EC6"/>
    <w:rsid w:val="00BF423C"/>
    <w:rsid w:val="00BF4B76"/>
    <w:rsid w:val="00BF5B4F"/>
    <w:rsid w:val="00BF5DB4"/>
    <w:rsid w:val="00BF6B61"/>
    <w:rsid w:val="00BF6BE9"/>
    <w:rsid w:val="00BF6D0A"/>
    <w:rsid w:val="00BF6D25"/>
    <w:rsid w:val="00BF6D3F"/>
    <w:rsid w:val="00BF6F3A"/>
    <w:rsid w:val="00BF72D3"/>
    <w:rsid w:val="00BF757C"/>
    <w:rsid w:val="00BF7B73"/>
    <w:rsid w:val="00BF7D07"/>
    <w:rsid w:val="00C000C2"/>
    <w:rsid w:val="00C00266"/>
    <w:rsid w:val="00C00267"/>
    <w:rsid w:val="00C00330"/>
    <w:rsid w:val="00C0052C"/>
    <w:rsid w:val="00C0068D"/>
    <w:rsid w:val="00C008CC"/>
    <w:rsid w:val="00C00AA0"/>
    <w:rsid w:val="00C00AC1"/>
    <w:rsid w:val="00C00C34"/>
    <w:rsid w:val="00C01419"/>
    <w:rsid w:val="00C01478"/>
    <w:rsid w:val="00C01A11"/>
    <w:rsid w:val="00C01AA0"/>
    <w:rsid w:val="00C023F0"/>
    <w:rsid w:val="00C02624"/>
    <w:rsid w:val="00C0351F"/>
    <w:rsid w:val="00C037CB"/>
    <w:rsid w:val="00C0381A"/>
    <w:rsid w:val="00C03BEF"/>
    <w:rsid w:val="00C0435C"/>
    <w:rsid w:val="00C04537"/>
    <w:rsid w:val="00C04B6F"/>
    <w:rsid w:val="00C04CD5"/>
    <w:rsid w:val="00C04EC3"/>
    <w:rsid w:val="00C04F3B"/>
    <w:rsid w:val="00C05723"/>
    <w:rsid w:val="00C05799"/>
    <w:rsid w:val="00C057FE"/>
    <w:rsid w:val="00C05A6F"/>
    <w:rsid w:val="00C05C15"/>
    <w:rsid w:val="00C064BE"/>
    <w:rsid w:val="00C064C7"/>
    <w:rsid w:val="00C06873"/>
    <w:rsid w:val="00C06A62"/>
    <w:rsid w:val="00C06BC0"/>
    <w:rsid w:val="00C07039"/>
    <w:rsid w:val="00C071F6"/>
    <w:rsid w:val="00C073CB"/>
    <w:rsid w:val="00C07E7D"/>
    <w:rsid w:val="00C101DB"/>
    <w:rsid w:val="00C10A1B"/>
    <w:rsid w:val="00C10AD7"/>
    <w:rsid w:val="00C10B2F"/>
    <w:rsid w:val="00C10FA4"/>
    <w:rsid w:val="00C1112F"/>
    <w:rsid w:val="00C11684"/>
    <w:rsid w:val="00C1171A"/>
    <w:rsid w:val="00C11C62"/>
    <w:rsid w:val="00C11D08"/>
    <w:rsid w:val="00C122A8"/>
    <w:rsid w:val="00C12350"/>
    <w:rsid w:val="00C126FE"/>
    <w:rsid w:val="00C12E3B"/>
    <w:rsid w:val="00C12E53"/>
    <w:rsid w:val="00C12F5C"/>
    <w:rsid w:val="00C12FA4"/>
    <w:rsid w:val="00C13074"/>
    <w:rsid w:val="00C13A44"/>
    <w:rsid w:val="00C13B4E"/>
    <w:rsid w:val="00C13B5C"/>
    <w:rsid w:val="00C13BE4"/>
    <w:rsid w:val="00C13CDB"/>
    <w:rsid w:val="00C1426C"/>
    <w:rsid w:val="00C148E7"/>
    <w:rsid w:val="00C14A09"/>
    <w:rsid w:val="00C14B6F"/>
    <w:rsid w:val="00C14CCA"/>
    <w:rsid w:val="00C14E5F"/>
    <w:rsid w:val="00C14EA7"/>
    <w:rsid w:val="00C15371"/>
    <w:rsid w:val="00C1553C"/>
    <w:rsid w:val="00C1570A"/>
    <w:rsid w:val="00C15A6E"/>
    <w:rsid w:val="00C15E81"/>
    <w:rsid w:val="00C16067"/>
    <w:rsid w:val="00C1664C"/>
    <w:rsid w:val="00C16958"/>
    <w:rsid w:val="00C16C23"/>
    <w:rsid w:val="00C16DC9"/>
    <w:rsid w:val="00C1705A"/>
    <w:rsid w:val="00C17079"/>
    <w:rsid w:val="00C17512"/>
    <w:rsid w:val="00C1776F"/>
    <w:rsid w:val="00C17C17"/>
    <w:rsid w:val="00C17E64"/>
    <w:rsid w:val="00C20023"/>
    <w:rsid w:val="00C200F3"/>
    <w:rsid w:val="00C20161"/>
    <w:rsid w:val="00C201D2"/>
    <w:rsid w:val="00C20363"/>
    <w:rsid w:val="00C20479"/>
    <w:rsid w:val="00C20783"/>
    <w:rsid w:val="00C20A8E"/>
    <w:rsid w:val="00C211EE"/>
    <w:rsid w:val="00C21360"/>
    <w:rsid w:val="00C216AD"/>
    <w:rsid w:val="00C216E0"/>
    <w:rsid w:val="00C2181B"/>
    <w:rsid w:val="00C21EC1"/>
    <w:rsid w:val="00C220BC"/>
    <w:rsid w:val="00C221C0"/>
    <w:rsid w:val="00C221D5"/>
    <w:rsid w:val="00C22523"/>
    <w:rsid w:val="00C2296E"/>
    <w:rsid w:val="00C22A79"/>
    <w:rsid w:val="00C22BF6"/>
    <w:rsid w:val="00C232E0"/>
    <w:rsid w:val="00C2358B"/>
    <w:rsid w:val="00C235D4"/>
    <w:rsid w:val="00C236B7"/>
    <w:rsid w:val="00C23B5C"/>
    <w:rsid w:val="00C23C60"/>
    <w:rsid w:val="00C23E1C"/>
    <w:rsid w:val="00C2403D"/>
    <w:rsid w:val="00C24193"/>
    <w:rsid w:val="00C2445E"/>
    <w:rsid w:val="00C244CC"/>
    <w:rsid w:val="00C24944"/>
    <w:rsid w:val="00C24EE7"/>
    <w:rsid w:val="00C24FF1"/>
    <w:rsid w:val="00C253BC"/>
    <w:rsid w:val="00C25891"/>
    <w:rsid w:val="00C2605D"/>
    <w:rsid w:val="00C2610B"/>
    <w:rsid w:val="00C261C4"/>
    <w:rsid w:val="00C264F0"/>
    <w:rsid w:val="00C269B9"/>
    <w:rsid w:val="00C27116"/>
    <w:rsid w:val="00C277B0"/>
    <w:rsid w:val="00C277CC"/>
    <w:rsid w:val="00C277CF"/>
    <w:rsid w:val="00C27881"/>
    <w:rsid w:val="00C27B38"/>
    <w:rsid w:val="00C30610"/>
    <w:rsid w:val="00C30B0A"/>
    <w:rsid w:val="00C31599"/>
    <w:rsid w:val="00C31C89"/>
    <w:rsid w:val="00C32438"/>
    <w:rsid w:val="00C32463"/>
    <w:rsid w:val="00C329F6"/>
    <w:rsid w:val="00C32F98"/>
    <w:rsid w:val="00C330D0"/>
    <w:rsid w:val="00C33221"/>
    <w:rsid w:val="00C332B4"/>
    <w:rsid w:val="00C333CE"/>
    <w:rsid w:val="00C334D2"/>
    <w:rsid w:val="00C335CE"/>
    <w:rsid w:val="00C3361C"/>
    <w:rsid w:val="00C336F5"/>
    <w:rsid w:val="00C3393F"/>
    <w:rsid w:val="00C33E4B"/>
    <w:rsid w:val="00C341B5"/>
    <w:rsid w:val="00C3486A"/>
    <w:rsid w:val="00C34AFC"/>
    <w:rsid w:val="00C34B1E"/>
    <w:rsid w:val="00C34CF8"/>
    <w:rsid w:val="00C34DA4"/>
    <w:rsid w:val="00C34E89"/>
    <w:rsid w:val="00C34F3A"/>
    <w:rsid w:val="00C34FA4"/>
    <w:rsid w:val="00C35C2B"/>
    <w:rsid w:val="00C35C4A"/>
    <w:rsid w:val="00C36007"/>
    <w:rsid w:val="00C364D4"/>
    <w:rsid w:val="00C36F26"/>
    <w:rsid w:val="00C37077"/>
    <w:rsid w:val="00C374B6"/>
    <w:rsid w:val="00C377C7"/>
    <w:rsid w:val="00C400F9"/>
    <w:rsid w:val="00C401B9"/>
    <w:rsid w:val="00C40683"/>
    <w:rsid w:val="00C40776"/>
    <w:rsid w:val="00C40982"/>
    <w:rsid w:val="00C40AB4"/>
    <w:rsid w:val="00C40C82"/>
    <w:rsid w:val="00C41067"/>
    <w:rsid w:val="00C41343"/>
    <w:rsid w:val="00C41E6A"/>
    <w:rsid w:val="00C41FE9"/>
    <w:rsid w:val="00C42333"/>
    <w:rsid w:val="00C4274C"/>
    <w:rsid w:val="00C42A3D"/>
    <w:rsid w:val="00C42C7A"/>
    <w:rsid w:val="00C42D3C"/>
    <w:rsid w:val="00C42E60"/>
    <w:rsid w:val="00C42FC2"/>
    <w:rsid w:val="00C42FEB"/>
    <w:rsid w:val="00C43620"/>
    <w:rsid w:val="00C438AB"/>
    <w:rsid w:val="00C43A55"/>
    <w:rsid w:val="00C43CDC"/>
    <w:rsid w:val="00C43F5F"/>
    <w:rsid w:val="00C440E2"/>
    <w:rsid w:val="00C4459E"/>
    <w:rsid w:val="00C4464D"/>
    <w:rsid w:val="00C447EC"/>
    <w:rsid w:val="00C4489C"/>
    <w:rsid w:val="00C44D9A"/>
    <w:rsid w:val="00C44F4E"/>
    <w:rsid w:val="00C45BF7"/>
    <w:rsid w:val="00C45CCB"/>
    <w:rsid w:val="00C46082"/>
    <w:rsid w:val="00C464F8"/>
    <w:rsid w:val="00C466DC"/>
    <w:rsid w:val="00C46AD4"/>
    <w:rsid w:val="00C46AEB"/>
    <w:rsid w:val="00C46B61"/>
    <w:rsid w:val="00C46BD5"/>
    <w:rsid w:val="00C47384"/>
    <w:rsid w:val="00C47707"/>
    <w:rsid w:val="00C47745"/>
    <w:rsid w:val="00C477F4"/>
    <w:rsid w:val="00C47A39"/>
    <w:rsid w:val="00C47F39"/>
    <w:rsid w:val="00C501AD"/>
    <w:rsid w:val="00C501DD"/>
    <w:rsid w:val="00C50438"/>
    <w:rsid w:val="00C50561"/>
    <w:rsid w:val="00C5078E"/>
    <w:rsid w:val="00C509F8"/>
    <w:rsid w:val="00C50A3F"/>
    <w:rsid w:val="00C50AB4"/>
    <w:rsid w:val="00C50D49"/>
    <w:rsid w:val="00C5116D"/>
    <w:rsid w:val="00C51248"/>
    <w:rsid w:val="00C51578"/>
    <w:rsid w:val="00C515F3"/>
    <w:rsid w:val="00C51A12"/>
    <w:rsid w:val="00C52465"/>
    <w:rsid w:val="00C525A1"/>
    <w:rsid w:val="00C5260B"/>
    <w:rsid w:val="00C5282E"/>
    <w:rsid w:val="00C52ABD"/>
    <w:rsid w:val="00C52C3D"/>
    <w:rsid w:val="00C52E43"/>
    <w:rsid w:val="00C52EC6"/>
    <w:rsid w:val="00C52F2F"/>
    <w:rsid w:val="00C52FF0"/>
    <w:rsid w:val="00C53115"/>
    <w:rsid w:val="00C5335C"/>
    <w:rsid w:val="00C5398B"/>
    <w:rsid w:val="00C53CBD"/>
    <w:rsid w:val="00C53F49"/>
    <w:rsid w:val="00C542CD"/>
    <w:rsid w:val="00C54361"/>
    <w:rsid w:val="00C54603"/>
    <w:rsid w:val="00C54BB7"/>
    <w:rsid w:val="00C54E4D"/>
    <w:rsid w:val="00C5520C"/>
    <w:rsid w:val="00C55963"/>
    <w:rsid w:val="00C55BF6"/>
    <w:rsid w:val="00C55D21"/>
    <w:rsid w:val="00C55D26"/>
    <w:rsid w:val="00C55D27"/>
    <w:rsid w:val="00C55D45"/>
    <w:rsid w:val="00C55D73"/>
    <w:rsid w:val="00C56420"/>
    <w:rsid w:val="00C56F93"/>
    <w:rsid w:val="00C57257"/>
    <w:rsid w:val="00C57278"/>
    <w:rsid w:val="00C57497"/>
    <w:rsid w:val="00C57B03"/>
    <w:rsid w:val="00C57D6B"/>
    <w:rsid w:val="00C601C1"/>
    <w:rsid w:val="00C60268"/>
    <w:rsid w:val="00C6029C"/>
    <w:rsid w:val="00C6045C"/>
    <w:rsid w:val="00C6072C"/>
    <w:rsid w:val="00C60AA2"/>
    <w:rsid w:val="00C60BA6"/>
    <w:rsid w:val="00C60BC3"/>
    <w:rsid w:val="00C60F90"/>
    <w:rsid w:val="00C613D5"/>
    <w:rsid w:val="00C6186B"/>
    <w:rsid w:val="00C618BF"/>
    <w:rsid w:val="00C61AEC"/>
    <w:rsid w:val="00C61CC6"/>
    <w:rsid w:val="00C61F3D"/>
    <w:rsid w:val="00C623B1"/>
    <w:rsid w:val="00C624A4"/>
    <w:rsid w:val="00C625F5"/>
    <w:rsid w:val="00C62A26"/>
    <w:rsid w:val="00C62BA2"/>
    <w:rsid w:val="00C62D16"/>
    <w:rsid w:val="00C6320A"/>
    <w:rsid w:val="00C63691"/>
    <w:rsid w:val="00C63AE4"/>
    <w:rsid w:val="00C63CD9"/>
    <w:rsid w:val="00C63E9B"/>
    <w:rsid w:val="00C64023"/>
    <w:rsid w:val="00C64037"/>
    <w:rsid w:val="00C64991"/>
    <w:rsid w:val="00C649B6"/>
    <w:rsid w:val="00C64BBA"/>
    <w:rsid w:val="00C64D11"/>
    <w:rsid w:val="00C65066"/>
    <w:rsid w:val="00C650D8"/>
    <w:rsid w:val="00C65167"/>
    <w:rsid w:val="00C657A6"/>
    <w:rsid w:val="00C6582D"/>
    <w:rsid w:val="00C65D8D"/>
    <w:rsid w:val="00C65FD7"/>
    <w:rsid w:val="00C6623D"/>
    <w:rsid w:val="00C6657C"/>
    <w:rsid w:val="00C667DD"/>
    <w:rsid w:val="00C66880"/>
    <w:rsid w:val="00C66A6A"/>
    <w:rsid w:val="00C674A3"/>
    <w:rsid w:val="00C7028B"/>
    <w:rsid w:val="00C704DB"/>
    <w:rsid w:val="00C70503"/>
    <w:rsid w:val="00C707A3"/>
    <w:rsid w:val="00C7084D"/>
    <w:rsid w:val="00C70958"/>
    <w:rsid w:val="00C70A0F"/>
    <w:rsid w:val="00C71379"/>
    <w:rsid w:val="00C714E3"/>
    <w:rsid w:val="00C7150B"/>
    <w:rsid w:val="00C715DA"/>
    <w:rsid w:val="00C71703"/>
    <w:rsid w:val="00C717D4"/>
    <w:rsid w:val="00C7181D"/>
    <w:rsid w:val="00C71C04"/>
    <w:rsid w:val="00C71CCA"/>
    <w:rsid w:val="00C71CFD"/>
    <w:rsid w:val="00C71D2B"/>
    <w:rsid w:val="00C71E81"/>
    <w:rsid w:val="00C71F98"/>
    <w:rsid w:val="00C72963"/>
    <w:rsid w:val="00C72BD4"/>
    <w:rsid w:val="00C72CB1"/>
    <w:rsid w:val="00C72EE1"/>
    <w:rsid w:val="00C72F53"/>
    <w:rsid w:val="00C735EC"/>
    <w:rsid w:val="00C736C3"/>
    <w:rsid w:val="00C738D3"/>
    <w:rsid w:val="00C73C25"/>
    <w:rsid w:val="00C748CE"/>
    <w:rsid w:val="00C75371"/>
    <w:rsid w:val="00C758BA"/>
    <w:rsid w:val="00C758FC"/>
    <w:rsid w:val="00C7593D"/>
    <w:rsid w:val="00C75FD4"/>
    <w:rsid w:val="00C762D3"/>
    <w:rsid w:val="00C763A8"/>
    <w:rsid w:val="00C763D9"/>
    <w:rsid w:val="00C763FD"/>
    <w:rsid w:val="00C767F9"/>
    <w:rsid w:val="00C76B06"/>
    <w:rsid w:val="00C76E32"/>
    <w:rsid w:val="00C76E61"/>
    <w:rsid w:val="00C77155"/>
    <w:rsid w:val="00C772AA"/>
    <w:rsid w:val="00C77934"/>
    <w:rsid w:val="00C77974"/>
    <w:rsid w:val="00C77BD6"/>
    <w:rsid w:val="00C77FA3"/>
    <w:rsid w:val="00C80307"/>
    <w:rsid w:val="00C80344"/>
    <w:rsid w:val="00C808AC"/>
    <w:rsid w:val="00C809A2"/>
    <w:rsid w:val="00C809F9"/>
    <w:rsid w:val="00C80A51"/>
    <w:rsid w:val="00C80D02"/>
    <w:rsid w:val="00C80E51"/>
    <w:rsid w:val="00C80EED"/>
    <w:rsid w:val="00C810D4"/>
    <w:rsid w:val="00C8195B"/>
    <w:rsid w:val="00C822C2"/>
    <w:rsid w:val="00C82844"/>
    <w:rsid w:val="00C82C45"/>
    <w:rsid w:val="00C82CEB"/>
    <w:rsid w:val="00C82D60"/>
    <w:rsid w:val="00C831FE"/>
    <w:rsid w:val="00C83282"/>
    <w:rsid w:val="00C834C9"/>
    <w:rsid w:val="00C83501"/>
    <w:rsid w:val="00C836E5"/>
    <w:rsid w:val="00C83757"/>
    <w:rsid w:val="00C83A9D"/>
    <w:rsid w:val="00C83CA4"/>
    <w:rsid w:val="00C83CC9"/>
    <w:rsid w:val="00C848A6"/>
    <w:rsid w:val="00C84EFE"/>
    <w:rsid w:val="00C85669"/>
    <w:rsid w:val="00C85778"/>
    <w:rsid w:val="00C8584D"/>
    <w:rsid w:val="00C86503"/>
    <w:rsid w:val="00C86657"/>
    <w:rsid w:val="00C866FB"/>
    <w:rsid w:val="00C86A38"/>
    <w:rsid w:val="00C86AA4"/>
    <w:rsid w:val="00C86B29"/>
    <w:rsid w:val="00C86CD4"/>
    <w:rsid w:val="00C86D14"/>
    <w:rsid w:val="00C87244"/>
    <w:rsid w:val="00C87300"/>
    <w:rsid w:val="00C875BA"/>
    <w:rsid w:val="00C877E1"/>
    <w:rsid w:val="00C87A68"/>
    <w:rsid w:val="00C87B65"/>
    <w:rsid w:val="00C87BBB"/>
    <w:rsid w:val="00C87C5C"/>
    <w:rsid w:val="00C908BE"/>
    <w:rsid w:val="00C90B09"/>
    <w:rsid w:val="00C90BE8"/>
    <w:rsid w:val="00C90DC9"/>
    <w:rsid w:val="00C90E12"/>
    <w:rsid w:val="00C911B7"/>
    <w:rsid w:val="00C91391"/>
    <w:rsid w:val="00C91550"/>
    <w:rsid w:val="00C9179A"/>
    <w:rsid w:val="00C9192D"/>
    <w:rsid w:val="00C91932"/>
    <w:rsid w:val="00C91ABE"/>
    <w:rsid w:val="00C91C18"/>
    <w:rsid w:val="00C91D10"/>
    <w:rsid w:val="00C91E79"/>
    <w:rsid w:val="00C92158"/>
    <w:rsid w:val="00C92230"/>
    <w:rsid w:val="00C9230E"/>
    <w:rsid w:val="00C9252F"/>
    <w:rsid w:val="00C92591"/>
    <w:rsid w:val="00C9259D"/>
    <w:rsid w:val="00C925B9"/>
    <w:rsid w:val="00C926DD"/>
    <w:rsid w:val="00C92C30"/>
    <w:rsid w:val="00C92C4D"/>
    <w:rsid w:val="00C92D62"/>
    <w:rsid w:val="00C92E0E"/>
    <w:rsid w:val="00C92F3F"/>
    <w:rsid w:val="00C93262"/>
    <w:rsid w:val="00C9333D"/>
    <w:rsid w:val="00C939B3"/>
    <w:rsid w:val="00C93EBA"/>
    <w:rsid w:val="00C94221"/>
    <w:rsid w:val="00C943E2"/>
    <w:rsid w:val="00C9451A"/>
    <w:rsid w:val="00C9488C"/>
    <w:rsid w:val="00C94928"/>
    <w:rsid w:val="00C949DA"/>
    <w:rsid w:val="00C94E18"/>
    <w:rsid w:val="00C94E6A"/>
    <w:rsid w:val="00C9522B"/>
    <w:rsid w:val="00C95677"/>
    <w:rsid w:val="00C9571F"/>
    <w:rsid w:val="00C95D28"/>
    <w:rsid w:val="00C95EFB"/>
    <w:rsid w:val="00C965E2"/>
    <w:rsid w:val="00C96697"/>
    <w:rsid w:val="00C96AFC"/>
    <w:rsid w:val="00C97555"/>
    <w:rsid w:val="00C9774A"/>
    <w:rsid w:val="00C97770"/>
    <w:rsid w:val="00C978D5"/>
    <w:rsid w:val="00C97919"/>
    <w:rsid w:val="00C97CC2"/>
    <w:rsid w:val="00C97DD6"/>
    <w:rsid w:val="00CA056F"/>
    <w:rsid w:val="00CA06EB"/>
    <w:rsid w:val="00CA09BF"/>
    <w:rsid w:val="00CA0A9B"/>
    <w:rsid w:val="00CA0E56"/>
    <w:rsid w:val="00CA1151"/>
    <w:rsid w:val="00CA12B4"/>
    <w:rsid w:val="00CA177D"/>
    <w:rsid w:val="00CA1911"/>
    <w:rsid w:val="00CA1AE1"/>
    <w:rsid w:val="00CA21F7"/>
    <w:rsid w:val="00CA27AD"/>
    <w:rsid w:val="00CA27EF"/>
    <w:rsid w:val="00CA29C5"/>
    <w:rsid w:val="00CA2E5F"/>
    <w:rsid w:val="00CA30FA"/>
    <w:rsid w:val="00CA351B"/>
    <w:rsid w:val="00CA3879"/>
    <w:rsid w:val="00CA3B50"/>
    <w:rsid w:val="00CA3FE5"/>
    <w:rsid w:val="00CA428D"/>
    <w:rsid w:val="00CA431E"/>
    <w:rsid w:val="00CA4504"/>
    <w:rsid w:val="00CA4674"/>
    <w:rsid w:val="00CA4B34"/>
    <w:rsid w:val="00CA4C1A"/>
    <w:rsid w:val="00CA4DBE"/>
    <w:rsid w:val="00CA4DE0"/>
    <w:rsid w:val="00CA4F9B"/>
    <w:rsid w:val="00CA51D0"/>
    <w:rsid w:val="00CA54D6"/>
    <w:rsid w:val="00CA55BF"/>
    <w:rsid w:val="00CA5C9C"/>
    <w:rsid w:val="00CA6256"/>
    <w:rsid w:val="00CA64CF"/>
    <w:rsid w:val="00CA654B"/>
    <w:rsid w:val="00CA6B3F"/>
    <w:rsid w:val="00CA6E17"/>
    <w:rsid w:val="00CA75DE"/>
    <w:rsid w:val="00CA7736"/>
    <w:rsid w:val="00CA7BDB"/>
    <w:rsid w:val="00CB0279"/>
    <w:rsid w:val="00CB0395"/>
    <w:rsid w:val="00CB07F2"/>
    <w:rsid w:val="00CB08F8"/>
    <w:rsid w:val="00CB0C2F"/>
    <w:rsid w:val="00CB0EF8"/>
    <w:rsid w:val="00CB13D4"/>
    <w:rsid w:val="00CB1B73"/>
    <w:rsid w:val="00CB1BE6"/>
    <w:rsid w:val="00CB1D67"/>
    <w:rsid w:val="00CB1EDE"/>
    <w:rsid w:val="00CB227B"/>
    <w:rsid w:val="00CB236E"/>
    <w:rsid w:val="00CB25D4"/>
    <w:rsid w:val="00CB27EF"/>
    <w:rsid w:val="00CB2E37"/>
    <w:rsid w:val="00CB3588"/>
    <w:rsid w:val="00CB3724"/>
    <w:rsid w:val="00CB3856"/>
    <w:rsid w:val="00CB3A43"/>
    <w:rsid w:val="00CB3AD7"/>
    <w:rsid w:val="00CB41A2"/>
    <w:rsid w:val="00CB42BB"/>
    <w:rsid w:val="00CB436D"/>
    <w:rsid w:val="00CB45D3"/>
    <w:rsid w:val="00CB5078"/>
    <w:rsid w:val="00CB5614"/>
    <w:rsid w:val="00CB5DAA"/>
    <w:rsid w:val="00CB5E0E"/>
    <w:rsid w:val="00CB5E5D"/>
    <w:rsid w:val="00CB67C4"/>
    <w:rsid w:val="00CB6A1B"/>
    <w:rsid w:val="00CB6B3F"/>
    <w:rsid w:val="00CB7004"/>
    <w:rsid w:val="00CB73F6"/>
    <w:rsid w:val="00CB79F4"/>
    <w:rsid w:val="00CB7A9B"/>
    <w:rsid w:val="00CB7D63"/>
    <w:rsid w:val="00CB7ED6"/>
    <w:rsid w:val="00CB7F3D"/>
    <w:rsid w:val="00CC00AA"/>
    <w:rsid w:val="00CC01D5"/>
    <w:rsid w:val="00CC024B"/>
    <w:rsid w:val="00CC08DA"/>
    <w:rsid w:val="00CC0941"/>
    <w:rsid w:val="00CC0C43"/>
    <w:rsid w:val="00CC0CD1"/>
    <w:rsid w:val="00CC0DE2"/>
    <w:rsid w:val="00CC0EC2"/>
    <w:rsid w:val="00CC12CA"/>
    <w:rsid w:val="00CC1571"/>
    <w:rsid w:val="00CC1753"/>
    <w:rsid w:val="00CC1B5C"/>
    <w:rsid w:val="00CC1CBC"/>
    <w:rsid w:val="00CC1D63"/>
    <w:rsid w:val="00CC20B4"/>
    <w:rsid w:val="00CC26A9"/>
    <w:rsid w:val="00CC2797"/>
    <w:rsid w:val="00CC2926"/>
    <w:rsid w:val="00CC292F"/>
    <w:rsid w:val="00CC2A6C"/>
    <w:rsid w:val="00CC2BCF"/>
    <w:rsid w:val="00CC2CAF"/>
    <w:rsid w:val="00CC3064"/>
    <w:rsid w:val="00CC31AE"/>
    <w:rsid w:val="00CC36DA"/>
    <w:rsid w:val="00CC378C"/>
    <w:rsid w:val="00CC37E7"/>
    <w:rsid w:val="00CC3BBB"/>
    <w:rsid w:val="00CC3F28"/>
    <w:rsid w:val="00CC3FEF"/>
    <w:rsid w:val="00CC3FF2"/>
    <w:rsid w:val="00CC420F"/>
    <w:rsid w:val="00CC4376"/>
    <w:rsid w:val="00CC4680"/>
    <w:rsid w:val="00CC4698"/>
    <w:rsid w:val="00CC4926"/>
    <w:rsid w:val="00CC4B72"/>
    <w:rsid w:val="00CC4FA8"/>
    <w:rsid w:val="00CC51CE"/>
    <w:rsid w:val="00CC535A"/>
    <w:rsid w:val="00CC5684"/>
    <w:rsid w:val="00CC5BDB"/>
    <w:rsid w:val="00CC5C40"/>
    <w:rsid w:val="00CC5F02"/>
    <w:rsid w:val="00CC6049"/>
    <w:rsid w:val="00CC60E1"/>
    <w:rsid w:val="00CC77DB"/>
    <w:rsid w:val="00CC7A4E"/>
    <w:rsid w:val="00CD0034"/>
    <w:rsid w:val="00CD0582"/>
    <w:rsid w:val="00CD0D1D"/>
    <w:rsid w:val="00CD0D5A"/>
    <w:rsid w:val="00CD0E28"/>
    <w:rsid w:val="00CD1321"/>
    <w:rsid w:val="00CD153C"/>
    <w:rsid w:val="00CD15C6"/>
    <w:rsid w:val="00CD1774"/>
    <w:rsid w:val="00CD1C08"/>
    <w:rsid w:val="00CD1C28"/>
    <w:rsid w:val="00CD2360"/>
    <w:rsid w:val="00CD2466"/>
    <w:rsid w:val="00CD24AC"/>
    <w:rsid w:val="00CD29C7"/>
    <w:rsid w:val="00CD2E01"/>
    <w:rsid w:val="00CD2F11"/>
    <w:rsid w:val="00CD2F3E"/>
    <w:rsid w:val="00CD398A"/>
    <w:rsid w:val="00CD3B20"/>
    <w:rsid w:val="00CD4006"/>
    <w:rsid w:val="00CD415A"/>
    <w:rsid w:val="00CD45DB"/>
    <w:rsid w:val="00CD470F"/>
    <w:rsid w:val="00CD4717"/>
    <w:rsid w:val="00CD4D5F"/>
    <w:rsid w:val="00CD4E88"/>
    <w:rsid w:val="00CD5132"/>
    <w:rsid w:val="00CD5383"/>
    <w:rsid w:val="00CD53D2"/>
    <w:rsid w:val="00CD5528"/>
    <w:rsid w:val="00CD5541"/>
    <w:rsid w:val="00CD57FF"/>
    <w:rsid w:val="00CD5D1B"/>
    <w:rsid w:val="00CD6397"/>
    <w:rsid w:val="00CD6454"/>
    <w:rsid w:val="00CD6470"/>
    <w:rsid w:val="00CD6A48"/>
    <w:rsid w:val="00CD6D9C"/>
    <w:rsid w:val="00CD70C4"/>
    <w:rsid w:val="00CD799A"/>
    <w:rsid w:val="00CD7C0F"/>
    <w:rsid w:val="00CE02E0"/>
    <w:rsid w:val="00CE03C6"/>
    <w:rsid w:val="00CE0482"/>
    <w:rsid w:val="00CE04B5"/>
    <w:rsid w:val="00CE057F"/>
    <w:rsid w:val="00CE0C52"/>
    <w:rsid w:val="00CE1101"/>
    <w:rsid w:val="00CE16AD"/>
    <w:rsid w:val="00CE185F"/>
    <w:rsid w:val="00CE1A63"/>
    <w:rsid w:val="00CE1A89"/>
    <w:rsid w:val="00CE1C51"/>
    <w:rsid w:val="00CE1D06"/>
    <w:rsid w:val="00CE1F45"/>
    <w:rsid w:val="00CE22B5"/>
    <w:rsid w:val="00CE23E7"/>
    <w:rsid w:val="00CE2649"/>
    <w:rsid w:val="00CE26ED"/>
    <w:rsid w:val="00CE298E"/>
    <w:rsid w:val="00CE2A19"/>
    <w:rsid w:val="00CE2A36"/>
    <w:rsid w:val="00CE2B73"/>
    <w:rsid w:val="00CE2B82"/>
    <w:rsid w:val="00CE3158"/>
    <w:rsid w:val="00CE32CE"/>
    <w:rsid w:val="00CE34A8"/>
    <w:rsid w:val="00CE34EC"/>
    <w:rsid w:val="00CE39D0"/>
    <w:rsid w:val="00CE3C96"/>
    <w:rsid w:val="00CE3CCF"/>
    <w:rsid w:val="00CE3CE7"/>
    <w:rsid w:val="00CE42E9"/>
    <w:rsid w:val="00CE4358"/>
    <w:rsid w:val="00CE43C7"/>
    <w:rsid w:val="00CE4578"/>
    <w:rsid w:val="00CE4642"/>
    <w:rsid w:val="00CE4697"/>
    <w:rsid w:val="00CE47C3"/>
    <w:rsid w:val="00CE4A1F"/>
    <w:rsid w:val="00CE4C4C"/>
    <w:rsid w:val="00CE4E6E"/>
    <w:rsid w:val="00CE50B6"/>
    <w:rsid w:val="00CE5E8B"/>
    <w:rsid w:val="00CE5E97"/>
    <w:rsid w:val="00CE6121"/>
    <w:rsid w:val="00CE6216"/>
    <w:rsid w:val="00CE649F"/>
    <w:rsid w:val="00CE6901"/>
    <w:rsid w:val="00CE6AB5"/>
    <w:rsid w:val="00CE6B17"/>
    <w:rsid w:val="00CE6E8C"/>
    <w:rsid w:val="00CE71C0"/>
    <w:rsid w:val="00CE73F5"/>
    <w:rsid w:val="00CE753F"/>
    <w:rsid w:val="00CE756D"/>
    <w:rsid w:val="00CE7A1B"/>
    <w:rsid w:val="00CE7C08"/>
    <w:rsid w:val="00CE7C5E"/>
    <w:rsid w:val="00CE7DA1"/>
    <w:rsid w:val="00CF034E"/>
    <w:rsid w:val="00CF037D"/>
    <w:rsid w:val="00CF0A75"/>
    <w:rsid w:val="00CF0C1E"/>
    <w:rsid w:val="00CF0E23"/>
    <w:rsid w:val="00CF138B"/>
    <w:rsid w:val="00CF1826"/>
    <w:rsid w:val="00CF1B38"/>
    <w:rsid w:val="00CF1CBC"/>
    <w:rsid w:val="00CF1D63"/>
    <w:rsid w:val="00CF1EEC"/>
    <w:rsid w:val="00CF218C"/>
    <w:rsid w:val="00CF22AD"/>
    <w:rsid w:val="00CF22CB"/>
    <w:rsid w:val="00CF2474"/>
    <w:rsid w:val="00CF2A39"/>
    <w:rsid w:val="00CF2AC9"/>
    <w:rsid w:val="00CF33A2"/>
    <w:rsid w:val="00CF36F3"/>
    <w:rsid w:val="00CF386B"/>
    <w:rsid w:val="00CF3AB1"/>
    <w:rsid w:val="00CF3C5A"/>
    <w:rsid w:val="00CF3D89"/>
    <w:rsid w:val="00CF3DA9"/>
    <w:rsid w:val="00CF41F3"/>
    <w:rsid w:val="00CF42D1"/>
    <w:rsid w:val="00CF483D"/>
    <w:rsid w:val="00CF4886"/>
    <w:rsid w:val="00CF4D7C"/>
    <w:rsid w:val="00CF4E23"/>
    <w:rsid w:val="00CF4F70"/>
    <w:rsid w:val="00CF4FAC"/>
    <w:rsid w:val="00CF56AD"/>
    <w:rsid w:val="00CF5998"/>
    <w:rsid w:val="00CF5ED4"/>
    <w:rsid w:val="00CF618F"/>
    <w:rsid w:val="00CF6249"/>
    <w:rsid w:val="00CF63FF"/>
    <w:rsid w:val="00CF678D"/>
    <w:rsid w:val="00CF685D"/>
    <w:rsid w:val="00CF6BAB"/>
    <w:rsid w:val="00CF6C03"/>
    <w:rsid w:val="00CF715B"/>
    <w:rsid w:val="00CF7225"/>
    <w:rsid w:val="00CF76C8"/>
    <w:rsid w:val="00D00379"/>
    <w:rsid w:val="00D00553"/>
    <w:rsid w:val="00D005B0"/>
    <w:rsid w:val="00D00633"/>
    <w:rsid w:val="00D0068D"/>
    <w:rsid w:val="00D00921"/>
    <w:rsid w:val="00D00D11"/>
    <w:rsid w:val="00D01023"/>
    <w:rsid w:val="00D012B8"/>
    <w:rsid w:val="00D01A7B"/>
    <w:rsid w:val="00D01ADC"/>
    <w:rsid w:val="00D01CD4"/>
    <w:rsid w:val="00D01F47"/>
    <w:rsid w:val="00D020D8"/>
    <w:rsid w:val="00D020FF"/>
    <w:rsid w:val="00D02589"/>
    <w:rsid w:val="00D027A6"/>
    <w:rsid w:val="00D029A5"/>
    <w:rsid w:val="00D029FC"/>
    <w:rsid w:val="00D02B1B"/>
    <w:rsid w:val="00D02E7E"/>
    <w:rsid w:val="00D02EDE"/>
    <w:rsid w:val="00D02F83"/>
    <w:rsid w:val="00D036C0"/>
    <w:rsid w:val="00D03906"/>
    <w:rsid w:val="00D03A42"/>
    <w:rsid w:val="00D03E54"/>
    <w:rsid w:val="00D03E9D"/>
    <w:rsid w:val="00D041EF"/>
    <w:rsid w:val="00D0475E"/>
    <w:rsid w:val="00D0476A"/>
    <w:rsid w:val="00D050A4"/>
    <w:rsid w:val="00D05113"/>
    <w:rsid w:val="00D0515B"/>
    <w:rsid w:val="00D0516B"/>
    <w:rsid w:val="00D051B4"/>
    <w:rsid w:val="00D057B0"/>
    <w:rsid w:val="00D057CD"/>
    <w:rsid w:val="00D059B0"/>
    <w:rsid w:val="00D05B6D"/>
    <w:rsid w:val="00D06626"/>
    <w:rsid w:val="00D06826"/>
    <w:rsid w:val="00D06976"/>
    <w:rsid w:val="00D07078"/>
    <w:rsid w:val="00D07147"/>
    <w:rsid w:val="00D07416"/>
    <w:rsid w:val="00D07425"/>
    <w:rsid w:val="00D0762F"/>
    <w:rsid w:val="00D07882"/>
    <w:rsid w:val="00D1065F"/>
    <w:rsid w:val="00D10685"/>
    <w:rsid w:val="00D10AC1"/>
    <w:rsid w:val="00D10D20"/>
    <w:rsid w:val="00D112D5"/>
    <w:rsid w:val="00D11393"/>
    <w:rsid w:val="00D11842"/>
    <w:rsid w:val="00D11AFA"/>
    <w:rsid w:val="00D11B8C"/>
    <w:rsid w:val="00D11F9B"/>
    <w:rsid w:val="00D12009"/>
    <w:rsid w:val="00D123D2"/>
    <w:rsid w:val="00D12773"/>
    <w:rsid w:val="00D129F2"/>
    <w:rsid w:val="00D12E00"/>
    <w:rsid w:val="00D12F52"/>
    <w:rsid w:val="00D12FA1"/>
    <w:rsid w:val="00D12FFB"/>
    <w:rsid w:val="00D13485"/>
    <w:rsid w:val="00D13704"/>
    <w:rsid w:val="00D137E2"/>
    <w:rsid w:val="00D13DB5"/>
    <w:rsid w:val="00D1435B"/>
    <w:rsid w:val="00D1440E"/>
    <w:rsid w:val="00D1455B"/>
    <w:rsid w:val="00D146C2"/>
    <w:rsid w:val="00D14747"/>
    <w:rsid w:val="00D14E20"/>
    <w:rsid w:val="00D14E62"/>
    <w:rsid w:val="00D14FA3"/>
    <w:rsid w:val="00D151FE"/>
    <w:rsid w:val="00D1562D"/>
    <w:rsid w:val="00D15D37"/>
    <w:rsid w:val="00D15EC5"/>
    <w:rsid w:val="00D1623C"/>
    <w:rsid w:val="00D16293"/>
    <w:rsid w:val="00D16982"/>
    <w:rsid w:val="00D16BEF"/>
    <w:rsid w:val="00D16E01"/>
    <w:rsid w:val="00D17187"/>
    <w:rsid w:val="00D171BB"/>
    <w:rsid w:val="00D17270"/>
    <w:rsid w:val="00D17352"/>
    <w:rsid w:val="00D17371"/>
    <w:rsid w:val="00D17482"/>
    <w:rsid w:val="00D17799"/>
    <w:rsid w:val="00D17FAA"/>
    <w:rsid w:val="00D20033"/>
    <w:rsid w:val="00D20213"/>
    <w:rsid w:val="00D202F8"/>
    <w:rsid w:val="00D206B8"/>
    <w:rsid w:val="00D20B76"/>
    <w:rsid w:val="00D20E79"/>
    <w:rsid w:val="00D211E2"/>
    <w:rsid w:val="00D21472"/>
    <w:rsid w:val="00D21834"/>
    <w:rsid w:val="00D21851"/>
    <w:rsid w:val="00D21A03"/>
    <w:rsid w:val="00D222FB"/>
    <w:rsid w:val="00D227A5"/>
    <w:rsid w:val="00D2295B"/>
    <w:rsid w:val="00D22B52"/>
    <w:rsid w:val="00D2340A"/>
    <w:rsid w:val="00D2356A"/>
    <w:rsid w:val="00D2388D"/>
    <w:rsid w:val="00D23AA3"/>
    <w:rsid w:val="00D23E06"/>
    <w:rsid w:val="00D23F11"/>
    <w:rsid w:val="00D24C8F"/>
    <w:rsid w:val="00D24D46"/>
    <w:rsid w:val="00D24F8C"/>
    <w:rsid w:val="00D25357"/>
    <w:rsid w:val="00D25729"/>
    <w:rsid w:val="00D257B5"/>
    <w:rsid w:val="00D25BF4"/>
    <w:rsid w:val="00D25DFE"/>
    <w:rsid w:val="00D25ECC"/>
    <w:rsid w:val="00D26428"/>
    <w:rsid w:val="00D267FB"/>
    <w:rsid w:val="00D26B5F"/>
    <w:rsid w:val="00D27087"/>
    <w:rsid w:val="00D27733"/>
    <w:rsid w:val="00D27928"/>
    <w:rsid w:val="00D27FA1"/>
    <w:rsid w:val="00D30110"/>
    <w:rsid w:val="00D3027C"/>
    <w:rsid w:val="00D3035D"/>
    <w:rsid w:val="00D3083F"/>
    <w:rsid w:val="00D30C83"/>
    <w:rsid w:val="00D31058"/>
    <w:rsid w:val="00D3125B"/>
    <w:rsid w:val="00D31296"/>
    <w:rsid w:val="00D31405"/>
    <w:rsid w:val="00D3169E"/>
    <w:rsid w:val="00D31B35"/>
    <w:rsid w:val="00D33087"/>
    <w:rsid w:val="00D331B1"/>
    <w:rsid w:val="00D332F7"/>
    <w:rsid w:val="00D33311"/>
    <w:rsid w:val="00D33749"/>
    <w:rsid w:val="00D33BC6"/>
    <w:rsid w:val="00D33F58"/>
    <w:rsid w:val="00D33F84"/>
    <w:rsid w:val="00D3400C"/>
    <w:rsid w:val="00D34A6E"/>
    <w:rsid w:val="00D34B24"/>
    <w:rsid w:val="00D34F80"/>
    <w:rsid w:val="00D34F98"/>
    <w:rsid w:val="00D34FE9"/>
    <w:rsid w:val="00D3516E"/>
    <w:rsid w:val="00D35322"/>
    <w:rsid w:val="00D35353"/>
    <w:rsid w:val="00D3577E"/>
    <w:rsid w:val="00D35A98"/>
    <w:rsid w:val="00D35FC8"/>
    <w:rsid w:val="00D36307"/>
    <w:rsid w:val="00D368D1"/>
    <w:rsid w:val="00D378A5"/>
    <w:rsid w:val="00D379F7"/>
    <w:rsid w:val="00D37ABB"/>
    <w:rsid w:val="00D37B55"/>
    <w:rsid w:val="00D37C96"/>
    <w:rsid w:val="00D37DDD"/>
    <w:rsid w:val="00D37E30"/>
    <w:rsid w:val="00D37EC0"/>
    <w:rsid w:val="00D37EF3"/>
    <w:rsid w:val="00D37F53"/>
    <w:rsid w:val="00D40309"/>
    <w:rsid w:val="00D405BE"/>
    <w:rsid w:val="00D40644"/>
    <w:rsid w:val="00D40825"/>
    <w:rsid w:val="00D40F45"/>
    <w:rsid w:val="00D4111E"/>
    <w:rsid w:val="00D41518"/>
    <w:rsid w:val="00D41648"/>
    <w:rsid w:val="00D417BF"/>
    <w:rsid w:val="00D4183B"/>
    <w:rsid w:val="00D41B53"/>
    <w:rsid w:val="00D41C83"/>
    <w:rsid w:val="00D41CC6"/>
    <w:rsid w:val="00D42152"/>
    <w:rsid w:val="00D4235B"/>
    <w:rsid w:val="00D424CE"/>
    <w:rsid w:val="00D42521"/>
    <w:rsid w:val="00D4259E"/>
    <w:rsid w:val="00D42F4E"/>
    <w:rsid w:val="00D430E1"/>
    <w:rsid w:val="00D43274"/>
    <w:rsid w:val="00D432A0"/>
    <w:rsid w:val="00D4332E"/>
    <w:rsid w:val="00D433AD"/>
    <w:rsid w:val="00D43E9F"/>
    <w:rsid w:val="00D44367"/>
    <w:rsid w:val="00D443A1"/>
    <w:rsid w:val="00D44710"/>
    <w:rsid w:val="00D44787"/>
    <w:rsid w:val="00D449B4"/>
    <w:rsid w:val="00D449BD"/>
    <w:rsid w:val="00D45196"/>
    <w:rsid w:val="00D45220"/>
    <w:rsid w:val="00D4523F"/>
    <w:rsid w:val="00D452DE"/>
    <w:rsid w:val="00D45512"/>
    <w:rsid w:val="00D45741"/>
    <w:rsid w:val="00D457E7"/>
    <w:rsid w:val="00D45B3C"/>
    <w:rsid w:val="00D45CCB"/>
    <w:rsid w:val="00D45FE8"/>
    <w:rsid w:val="00D460D5"/>
    <w:rsid w:val="00D4619C"/>
    <w:rsid w:val="00D462DD"/>
    <w:rsid w:val="00D46C7D"/>
    <w:rsid w:val="00D46CB3"/>
    <w:rsid w:val="00D46D2C"/>
    <w:rsid w:val="00D46DC9"/>
    <w:rsid w:val="00D46DFD"/>
    <w:rsid w:val="00D46E4F"/>
    <w:rsid w:val="00D46FED"/>
    <w:rsid w:val="00D471DF"/>
    <w:rsid w:val="00D47A5C"/>
    <w:rsid w:val="00D50334"/>
    <w:rsid w:val="00D50460"/>
    <w:rsid w:val="00D50545"/>
    <w:rsid w:val="00D505F0"/>
    <w:rsid w:val="00D5065E"/>
    <w:rsid w:val="00D5081C"/>
    <w:rsid w:val="00D508B6"/>
    <w:rsid w:val="00D50A4D"/>
    <w:rsid w:val="00D50C07"/>
    <w:rsid w:val="00D50EA0"/>
    <w:rsid w:val="00D51391"/>
    <w:rsid w:val="00D514F3"/>
    <w:rsid w:val="00D51566"/>
    <w:rsid w:val="00D515D4"/>
    <w:rsid w:val="00D5164C"/>
    <w:rsid w:val="00D51718"/>
    <w:rsid w:val="00D51D10"/>
    <w:rsid w:val="00D51E23"/>
    <w:rsid w:val="00D52405"/>
    <w:rsid w:val="00D526D0"/>
    <w:rsid w:val="00D52ACA"/>
    <w:rsid w:val="00D52B2C"/>
    <w:rsid w:val="00D52E6D"/>
    <w:rsid w:val="00D5306F"/>
    <w:rsid w:val="00D538DD"/>
    <w:rsid w:val="00D53A97"/>
    <w:rsid w:val="00D53C2A"/>
    <w:rsid w:val="00D53CD7"/>
    <w:rsid w:val="00D53E2A"/>
    <w:rsid w:val="00D53E35"/>
    <w:rsid w:val="00D53E87"/>
    <w:rsid w:val="00D540CD"/>
    <w:rsid w:val="00D54AC8"/>
    <w:rsid w:val="00D54B79"/>
    <w:rsid w:val="00D55633"/>
    <w:rsid w:val="00D5599D"/>
    <w:rsid w:val="00D55E44"/>
    <w:rsid w:val="00D55E7C"/>
    <w:rsid w:val="00D5602B"/>
    <w:rsid w:val="00D563E9"/>
    <w:rsid w:val="00D56402"/>
    <w:rsid w:val="00D56C49"/>
    <w:rsid w:val="00D570E5"/>
    <w:rsid w:val="00D57114"/>
    <w:rsid w:val="00D57140"/>
    <w:rsid w:val="00D5771C"/>
    <w:rsid w:val="00D577B5"/>
    <w:rsid w:val="00D57991"/>
    <w:rsid w:val="00D57C60"/>
    <w:rsid w:val="00D57D6E"/>
    <w:rsid w:val="00D60401"/>
    <w:rsid w:val="00D60433"/>
    <w:rsid w:val="00D6070B"/>
    <w:rsid w:val="00D6079E"/>
    <w:rsid w:val="00D60A8D"/>
    <w:rsid w:val="00D60D21"/>
    <w:rsid w:val="00D60E58"/>
    <w:rsid w:val="00D60F42"/>
    <w:rsid w:val="00D6117D"/>
    <w:rsid w:val="00D6119C"/>
    <w:rsid w:val="00D61914"/>
    <w:rsid w:val="00D61BA9"/>
    <w:rsid w:val="00D61C87"/>
    <w:rsid w:val="00D61FF9"/>
    <w:rsid w:val="00D62377"/>
    <w:rsid w:val="00D6243A"/>
    <w:rsid w:val="00D6290D"/>
    <w:rsid w:val="00D62A29"/>
    <w:rsid w:val="00D62A34"/>
    <w:rsid w:val="00D62AB5"/>
    <w:rsid w:val="00D62D8A"/>
    <w:rsid w:val="00D62F32"/>
    <w:rsid w:val="00D62FC9"/>
    <w:rsid w:val="00D6356F"/>
    <w:rsid w:val="00D6379B"/>
    <w:rsid w:val="00D63853"/>
    <w:rsid w:val="00D6387B"/>
    <w:rsid w:val="00D63A80"/>
    <w:rsid w:val="00D63CC2"/>
    <w:rsid w:val="00D63D6D"/>
    <w:rsid w:val="00D64085"/>
    <w:rsid w:val="00D643EC"/>
    <w:rsid w:val="00D64639"/>
    <w:rsid w:val="00D64A8F"/>
    <w:rsid w:val="00D64B1A"/>
    <w:rsid w:val="00D64FDE"/>
    <w:rsid w:val="00D65183"/>
    <w:rsid w:val="00D651EE"/>
    <w:rsid w:val="00D656E2"/>
    <w:rsid w:val="00D6581F"/>
    <w:rsid w:val="00D65902"/>
    <w:rsid w:val="00D65EBB"/>
    <w:rsid w:val="00D66648"/>
    <w:rsid w:val="00D668CB"/>
    <w:rsid w:val="00D66B27"/>
    <w:rsid w:val="00D66D32"/>
    <w:rsid w:val="00D66EEA"/>
    <w:rsid w:val="00D67390"/>
    <w:rsid w:val="00D6748E"/>
    <w:rsid w:val="00D67536"/>
    <w:rsid w:val="00D6765F"/>
    <w:rsid w:val="00D679D1"/>
    <w:rsid w:val="00D67A43"/>
    <w:rsid w:val="00D67CCF"/>
    <w:rsid w:val="00D67CD4"/>
    <w:rsid w:val="00D701B4"/>
    <w:rsid w:val="00D70470"/>
    <w:rsid w:val="00D70CD0"/>
    <w:rsid w:val="00D70F47"/>
    <w:rsid w:val="00D710BB"/>
    <w:rsid w:val="00D71161"/>
    <w:rsid w:val="00D71478"/>
    <w:rsid w:val="00D715AE"/>
    <w:rsid w:val="00D71C8A"/>
    <w:rsid w:val="00D71E51"/>
    <w:rsid w:val="00D72244"/>
    <w:rsid w:val="00D72357"/>
    <w:rsid w:val="00D727A1"/>
    <w:rsid w:val="00D727AE"/>
    <w:rsid w:val="00D729E2"/>
    <w:rsid w:val="00D72A8E"/>
    <w:rsid w:val="00D72C3B"/>
    <w:rsid w:val="00D72D44"/>
    <w:rsid w:val="00D731D2"/>
    <w:rsid w:val="00D73216"/>
    <w:rsid w:val="00D734BF"/>
    <w:rsid w:val="00D735A1"/>
    <w:rsid w:val="00D7362E"/>
    <w:rsid w:val="00D736F5"/>
    <w:rsid w:val="00D7390C"/>
    <w:rsid w:val="00D7396C"/>
    <w:rsid w:val="00D73C05"/>
    <w:rsid w:val="00D73C77"/>
    <w:rsid w:val="00D73CEF"/>
    <w:rsid w:val="00D740EF"/>
    <w:rsid w:val="00D7426D"/>
    <w:rsid w:val="00D74494"/>
    <w:rsid w:val="00D7450E"/>
    <w:rsid w:val="00D74B65"/>
    <w:rsid w:val="00D7507E"/>
    <w:rsid w:val="00D75209"/>
    <w:rsid w:val="00D752B2"/>
    <w:rsid w:val="00D75378"/>
    <w:rsid w:val="00D75686"/>
    <w:rsid w:val="00D759FE"/>
    <w:rsid w:val="00D75F91"/>
    <w:rsid w:val="00D76176"/>
    <w:rsid w:val="00D76202"/>
    <w:rsid w:val="00D76557"/>
    <w:rsid w:val="00D76969"/>
    <w:rsid w:val="00D76C57"/>
    <w:rsid w:val="00D77028"/>
    <w:rsid w:val="00D7727B"/>
    <w:rsid w:val="00D7732E"/>
    <w:rsid w:val="00D77400"/>
    <w:rsid w:val="00D7762A"/>
    <w:rsid w:val="00D776FC"/>
    <w:rsid w:val="00D77846"/>
    <w:rsid w:val="00D77C88"/>
    <w:rsid w:val="00D77C97"/>
    <w:rsid w:val="00D77DD0"/>
    <w:rsid w:val="00D77F2F"/>
    <w:rsid w:val="00D77F87"/>
    <w:rsid w:val="00D80022"/>
    <w:rsid w:val="00D80310"/>
    <w:rsid w:val="00D8036B"/>
    <w:rsid w:val="00D804EE"/>
    <w:rsid w:val="00D805E2"/>
    <w:rsid w:val="00D807EB"/>
    <w:rsid w:val="00D808F2"/>
    <w:rsid w:val="00D8098B"/>
    <w:rsid w:val="00D80B43"/>
    <w:rsid w:val="00D810E4"/>
    <w:rsid w:val="00D8118B"/>
    <w:rsid w:val="00D814FF"/>
    <w:rsid w:val="00D8174B"/>
    <w:rsid w:val="00D81E7F"/>
    <w:rsid w:val="00D82039"/>
    <w:rsid w:val="00D8233B"/>
    <w:rsid w:val="00D823AE"/>
    <w:rsid w:val="00D82465"/>
    <w:rsid w:val="00D825C1"/>
    <w:rsid w:val="00D8286E"/>
    <w:rsid w:val="00D82C45"/>
    <w:rsid w:val="00D82D0B"/>
    <w:rsid w:val="00D82E39"/>
    <w:rsid w:val="00D82F67"/>
    <w:rsid w:val="00D82FDB"/>
    <w:rsid w:val="00D83032"/>
    <w:rsid w:val="00D83092"/>
    <w:rsid w:val="00D830DA"/>
    <w:rsid w:val="00D8319D"/>
    <w:rsid w:val="00D8337B"/>
    <w:rsid w:val="00D83BEC"/>
    <w:rsid w:val="00D83D40"/>
    <w:rsid w:val="00D840D5"/>
    <w:rsid w:val="00D84175"/>
    <w:rsid w:val="00D842EE"/>
    <w:rsid w:val="00D84599"/>
    <w:rsid w:val="00D84755"/>
    <w:rsid w:val="00D847C2"/>
    <w:rsid w:val="00D84A89"/>
    <w:rsid w:val="00D84C9A"/>
    <w:rsid w:val="00D84DC1"/>
    <w:rsid w:val="00D84E4B"/>
    <w:rsid w:val="00D8548C"/>
    <w:rsid w:val="00D856DF"/>
    <w:rsid w:val="00D85858"/>
    <w:rsid w:val="00D8598D"/>
    <w:rsid w:val="00D863C5"/>
    <w:rsid w:val="00D865C5"/>
    <w:rsid w:val="00D86AAB"/>
    <w:rsid w:val="00D86CA7"/>
    <w:rsid w:val="00D86CEA"/>
    <w:rsid w:val="00D86E85"/>
    <w:rsid w:val="00D87240"/>
    <w:rsid w:val="00D8763A"/>
    <w:rsid w:val="00D8E4C8"/>
    <w:rsid w:val="00D90BA3"/>
    <w:rsid w:val="00D90CAA"/>
    <w:rsid w:val="00D90D2F"/>
    <w:rsid w:val="00D9118C"/>
    <w:rsid w:val="00D911A7"/>
    <w:rsid w:val="00D911C9"/>
    <w:rsid w:val="00D9130E"/>
    <w:rsid w:val="00D919A1"/>
    <w:rsid w:val="00D91B46"/>
    <w:rsid w:val="00D91F8B"/>
    <w:rsid w:val="00D924C4"/>
    <w:rsid w:val="00D929D4"/>
    <w:rsid w:val="00D929E7"/>
    <w:rsid w:val="00D931AA"/>
    <w:rsid w:val="00D9323A"/>
    <w:rsid w:val="00D932ED"/>
    <w:rsid w:val="00D93310"/>
    <w:rsid w:val="00D935F1"/>
    <w:rsid w:val="00D93E2C"/>
    <w:rsid w:val="00D94840"/>
    <w:rsid w:val="00D94969"/>
    <w:rsid w:val="00D94B26"/>
    <w:rsid w:val="00D94D62"/>
    <w:rsid w:val="00D94FF1"/>
    <w:rsid w:val="00D95393"/>
    <w:rsid w:val="00D954A2"/>
    <w:rsid w:val="00D958FE"/>
    <w:rsid w:val="00D95EFF"/>
    <w:rsid w:val="00D9611A"/>
    <w:rsid w:val="00D9642B"/>
    <w:rsid w:val="00D9668A"/>
    <w:rsid w:val="00D96807"/>
    <w:rsid w:val="00D96AE3"/>
    <w:rsid w:val="00D9702C"/>
    <w:rsid w:val="00D97867"/>
    <w:rsid w:val="00D97AF8"/>
    <w:rsid w:val="00D97E68"/>
    <w:rsid w:val="00D97F65"/>
    <w:rsid w:val="00DA041B"/>
    <w:rsid w:val="00DA046C"/>
    <w:rsid w:val="00DA0748"/>
    <w:rsid w:val="00DA085C"/>
    <w:rsid w:val="00DA0CBA"/>
    <w:rsid w:val="00DA0FC9"/>
    <w:rsid w:val="00DA131D"/>
    <w:rsid w:val="00DA1514"/>
    <w:rsid w:val="00DA1EEE"/>
    <w:rsid w:val="00DA229B"/>
    <w:rsid w:val="00DA22CD"/>
    <w:rsid w:val="00DA2325"/>
    <w:rsid w:val="00DA23E9"/>
    <w:rsid w:val="00DA25B0"/>
    <w:rsid w:val="00DA264D"/>
    <w:rsid w:val="00DA2765"/>
    <w:rsid w:val="00DA286C"/>
    <w:rsid w:val="00DA2A90"/>
    <w:rsid w:val="00DA2BBA"/>
    <w:rsid w:val="00DA2DB1"/>
    <w:rsid w:val="00DA3036"/>
    <w:rsid w:val="00DA33D2"/>
    <w:rsid w:val="00DA3516"/>
    <w:rsid w:val="00DA3611"/>
    <w:rsid w:val="00DA36C6"/>
    <w:rsid w:val="00DA3C9F"/>
    <w:rsid w:val="00DA3FCC"/>
    <w:rsid w:val="00DA42B6"/>
    <w:rsid w:val="00DA459A"/>
    <w:rsid w:val="00DA4976"/>
    <w:rsid w:val="00DA5750"/>
    <w:rsid w:val="00DA58AC"/>
    <w:rsid w:val="00DA5BFD"/>
    <w:rsid w:val="00DA5C2E"/>
    <w:rsid w:val="00DA5CC2"/>
    <w:rsid w:val="00DA5DE2"/>
    <w:rsid w:val="00DA5E8F"/>
    <w:rsid w:val="00DA6414"/>
    <w:rsid w:val="00DA6780"/>
    <w:rsid w:val="00DA69C9"/>
    <w:rsid w:val="00DA6AC8"/>
    <w:rsid w:val="00DA6B6A"/>
    <w:rsid w:val="00DA6EA7"/>
    <w:rsid w:val="00DA6EDB"/>
    <w:rsid w:val="00DA6F6F"/>
    <w:rsid w:val="00DA7006"/>
    <w:rsid w:val="00DA7078"/>
    <w:rsid w:val="00DA71B6"/>
    <w:rsid w:val="00DA73FC"/>
    <w:rsid w:val="00DA7441"/>
    <w:rsid w:val="00DA7BF7"/>
    <w:rsid w:val="00DA7D7F"/>
    <w:rsid w:val="00DA7EDF"/>
    <w:rsid w:val="00DB02DA"/>
    <w:rsid w:val="00DB02E4"/>
    <w:rsid w:val="00DB045F"/>
    <w:rsid w:val="00DB06FB"/>
    <w:rsid w:val="00DB0CB0"/>
    <w:rsid w:val="00DB1054"/>
    <w:rsid w:val="00DB13CF"/>
    <w:rsid w:val="00DB1490"/>
    <w:rsid w:val="00DB14F2"/>
    <w:rsid w:val="00DB18EA"/>
    <w:rsid w:val="00DB195F"/>
    <w:rsid w:val="00DB19FC"/>
    <w:rsid w:val="00DB1BD2"/>
    <w:rsid w:val="00DB2364"/>
    <w:rsid w:val="00DB29CB"/>
    <w:rsid w:val="00DB29EC"/>
    <w:rsid w:val="00DB2A83"/>
    <w:rsid w:val="00DB2AF1"/>
    <w:rsid w:val="00DB2DF3"/>
    <w:rsid w:val="00DB2EAD"/>
    <w:rsid w:val="00DB3055"/>
    <w:rsid w:val="00DB30E5"/>
    <w:rsid w:val="00DB33A9"/>
    <w:rsid w:val="00DB3AF8"/>
    <w:rsid w:val="00DB3E2A"/>
    <w:rsid w:val="00DB4063"/>
    <w:rsid w:val="00DB467E"/>
    <w:rsid w:val="00DB493F"/>
    <w:rsid w:val="00DB4B57"/>
    <w:rsid w:val="00DB4D9D"/>
    <w:rsid w:val="00DB5089"/>
    <w:rsid w:val="00DB5186"/>
    <w:rsid w:val="00DB52BC"/>
    <w:rsid w:val="00DB596A"/>
    <w:rsid w:val="00DB5BAF"/>
    <w:rsid w:val="00DB5CC8"/>
    <w:rsid w:val="00DB60D2"/>
    <w:rsid w:val="00DB65BE"/>
    <w:rsid w:val="00DB6BE5"/>
    <w:rsid w:val="00DB707E"/>
    <w:rsid w:val="00DB74DE"/>
    <w:rsid w:val="00DB765B"/>
    <w:rsid w:val="00DB781A"/>
    <w:rsid w:val="00DB79E5"/>
    <w:rsid w:val="00DB7A1E"/>
    <w:rsid w:val="00DB7B9E"/>
    <w:rsid w:val="00DB7C67"/>
    <w:rsid w:val="00DB7D10"/>
    <w:rsid w:val="00DC04AD"/>
    <w:rsid w:val="00DC077E"/>
    <w:rsid w:val="00DC08DF"/>
    <w:rsid w:val="00DC0C5A"/>
    <w:rsid w:val="00DC153A"/>
    <w:rsid w:val="00DC1565"/>
    <w:rsid w:val="00DC19BA"/>
    <w:rsid w:val="00DC2266"/>
    <w:rsid w:val="00DC254B"/>
    <w:rsid w:val="00DC2887"/>
    <w:rsid w:val="00DC2D1F"/>
    <w:rsid w:val="00DC2F9C"/>
    <w:rsid w:val="00DC2FB8"/>
    <w:rsid w:val="00DC3003"/>
    <w:rsid w:val="00DC34B8"/>
    <w:rsid w:val="00DC3D2A"/>
    <w:rsid w:val="00DC3E22"/>
    <w:rsid w:val="00DC4183"/>
    <w:rsid w:val="00DC48AE"/>
    <w:rsid w:val="00DC4AD7"/>
    <w:rsid w:val="00DC4D51"/>
    <w:rsid w:val="00DC4DD7"/>
    <w:rsid w:val="00DC4F1F"/>
    <w:rsid w:val="00DC510E"/>
    <w:rsid w:val="00DC5902"/>
    <w:rsid w:val="00DC5CA4"/>
    <w:rsid w:val="00DC5DB3"/>
    <w:rsid w:val="00DC671D"/>
    <w:rsid w:val="00DC6723"/>
    <w:rsid w:val="00DC6E6B"/>
    <w:rsid w:val="00DC6FD9"/>
    <w:rsid w:val="00DC702B"/>
    <w:rsid w:val="00DC728F"/>
    <w:rsid w:val="00DC744A"/>
    <w:rsid w:val="00DC763C"/>
    <w:rsid w:val="00DC7DE5"/>
    <w:rsid w:val="00DD00A3"/>
    <w:rsid w:val="00DD0437"/>
    <w:rsid w:val="00DD07F1"/>
    <w:rsid w:val="00DD0C07"/>
    <w:rsid w:val="00DD0E02"/>
    <w:rsid w:val="00DD1623"/>
    <w:rsid w:val="00DD1631"/>
    <w:rsid w:val="00DD16D7"/>
    <w:rsid w:val="00DD175E"/>
    <w:rsid w:val="00DD1C9E"/>
    <w:rsid w:val="00DD2071"/>
    <w:rsid w:val="00DD2119"/>
    <w:rsid w:val="00DD229D"/>
    <w:rsid w:val="00DD2578"/>
    <w:rsid w:val="00DD28BC"/>
    <w:rsid w:val="00DD35FD"/>
    <w:rsid w:val="00DD3628"/>
    <w:rsid w:val="00DD373A"/>
    <w:rsid w:val="00DD3955"/>
    <w:rsid w:val="00DD3B44"/>
    <w:rsid w:val="00DD3D34"/>
    <w:rsid w:val="00DD3D7E"/>
    <w:rsid w:val="00DD4102"/>
    <w:rsid w:val="00DD41E8"/>
    <w:rsid w:val="00DD476B"/>
    <w:rsid w:val="00DD4E5A"/>
    <w:rsid w:val="00DD4E93"/>
    <w:rsid w:val="00DD50C5"/>
    <w:rsid w:val="00DD517C"/>
    <w:rsid w:val="00DD52BB"/>
    <w:rsid w:val="00DD5378"/>
    <w:rsid w:val="00DD544D"/>
    <w:rsid w:val="00DD54CD"/>
    <w:rsid w:val="00DD55CF"/>
    <w:rsid w:val="00DD5873"/>
    <w:rsid w:val="00DD5CC3"/>
    <w:rsid w:val="00DD5E17"/>
    <w:rsid w:val="00DD6051"/>
    <w:rsid w:val="00DD620B"/>
    <w:rsid w:val="00DD65B9"/>
    <w:rsid w:val="00DD67C8"/>
    <w:rsid w:val="00DD69FF"/>
    <w:rsid w:val="00DD6B85"/>
    <w:rsid w:val="00DD6C02"/>
    <w:rsid w:val="00DD7440"/>
    <w:rsid w:val="00DD7555"/>
    <w:rsid w:val="00DD7752"/>
    <w:rsid w:val="00DD79ED"/>
    <w:rsid w:val="00DE019C"/>
    <w:rsid w:val="00DE08A6"/>
    <w:rsid w:val="00DE0A54"/>
    <w:rsid w:val="00DE1400"/>
    <w:rsid w:val="00DE1635"/>
    <w:rsid w:val="00DE16D2"/>
    <w:rsid w:val="00DE16DF"/>
    <w:rsid w:val="00DE1BD0"/>
    <w:rsid w:val="00DE227F"/>
    <w:rsid w:val="00DE28CE"/>
    <w:rsid w:val="00DE3317"/>
    <w:rsid w:val="00DE3912"/>
    <w:rsid w:val="00DE3A10"/>
    <w:rsid w:val="00DE3CD8"/>
    <w:rsid w:val="00DE3DD8"/>
    <w:rsid w:val="00DE4323"/>
    <w:rsid w:val="00DE456C"/>
    <w:rsid w:val="00DE4AEF"/>
    <w:rsid w:val="00DE527B"/>
    <w:rsid w:val="00DE5351"/>
    <w:rsid w:val="00DE54D3"/>
    <w:rsid w:val="00DE5681"/>
    <w:rsid w:val="00DE594D"/>
    <w:rsid w:val="00DE5971"/>
    <w:rsid w:val="00DE5C21"/>
    <w:rsid w:val="00DE5C73"/>
    <w:rsid w:val="00DE6040"/>
    <w:rsid w:val="00DE67AD"/>
    <w:rsid w:val="00DE67F5"/>
    <w:rsid w:val="00DE69F5"/>
    <w:rsid w:val="00DE6C2C"/>
    <w:rsid w:val="00DE712C"/>
    <w:rsid w:val="00DE72EA"/>
    <w:rsid w:val="00DE746E"/>
    <w:rsid w:val="00DE7A2C"/>
    <w:rsid w:val="00DE7A76"/>
    <w:rsid w:val="00DE7E8F"/>
    <w:rsid w:val="00DE7FA0"/>
    <w:rsid w:val="00DF0127"/>
    <w:rsid w:val="00DF0500"/>
    <w:rsid w:val="00DF0689"/>
    <w:rsid w:val="00DF06BF"/>
    <w:rsid w:val="00DF091C"/>
    <w:rsid w:val="00DF0DF9"/>
    <w:rsid w:val="00DF0F37"/>
    <w:rsid w:val="00DF1048"/>
    <w:rsid w:val="00DF12BC"/>
    <w:rsid w:val="00DF1453"/>
    <w:rsid w:val="00DF163D"/>
    <w:rsid w:val="00DF18C4"/>
    <w:rsid w:val="00DF1C70"/>
    <w:rsid w:val="00DF1F3D"/>
    <w:rsid w:val="00DF23A4"/>
    <w:rsid w:val="00DF2598"/>
    <w:rsid w:val="00DF26CB"/>
    <w:rsid w:val="00DF2884"/>
    <w:rsid w:val="00DF2C16"/>
    <w:rsid w:val="00DF2D48"/>
    <w:rsid w:val="00DF3503"/>
    <w:rsid w:val="00DF366F"/>
    <w:rsid w:val="00DF37BC"/>
    <w:rsid w:val="00DF397D"/>
    <w:rsid w:val="00DF3D12"/>
    <w:rsid w:val="00DF3F8B"/>
    <w:rsid w:val="00DF44D7"/>
    <w:rsid w:val="00DF4BB9"/>
    <w:rsid w:val="00DF4C08"/>
    <w:rsid w:val="00DF4D55"/>
    <w:rsid w:val="00DF50EA"/>
    <w:rsid w:val="00DF5214"/>
    <w:rsid w:val="00DF52A6"/>
    <w:rsid w:val="00DF5607"/>
    <w:rsid w:val="00DF56B5"/>
    <w:rsid w:val="00DF5853"/>
    <w:rsid w:val="00DF5A63"/>
    <w:rsid w:val="00DF5A98"/>
    <w:rsid w:val="00DF5AD7"/>
    <w:rsid w:val="00DF5B0C"/>
    <w:rsid w:val="00DF5B67"/>
    <w:rsid w:val="00DF5BBB"/>
    <w:rsid w:val="00DF5D27"/>
    <w:rsid w:val="00DF5D55"/>
    <w:rsid w:val="00DF5E7A"/>
    <w:rsid w:val="00DF5EBF"/>
    <w:rsid w:val="00DF5EE2"/>
    <w:rsid w:val="00DF5FDA"/>
    <w:rsid w:val="00DF6343"/>
    <w:rsid w:val="00DF6738"/>
    <w:rsid w:val="00DF695B"/>
    <w:rsid w:val="00DF6A6C"/>
    <w:rsid w:val="00DF6F0A"/>
    <w:rsid w:val="00DF70AD"/>
    <w:rsid w:val="00DF75DF"/>
    <w:rsid w:val="00DF77EF"/>
    <w:rsid w:val="00DF79F7"/>
    <w:rsid w:val="00DF7D77"/>
    <w:rsid w:val="00DF7DBE"/>
    <w:rsid w:val="00DF7E16"/>
    <w:rsid w:val="00E000EA"/>
    <w:rsid w:val="00E007DB"/>
    <w:rsid w:val="00E00851"/>
    <w:rsid w:val="00E00AF8"/>
    <w:rsid w:val="00E00E4D"/>
    <w:rsid w:val="00E011C9"/>
    <w:rsid w:val="00E01834"/>
    <w:rsid w:val="00E01BBB"/>
    <w:rsid w:val="00E01D9F"/>
    <w:rsid w:val="00E02653"/>
    <w:rsid w:val="00E027B7"/>
    <w:rsid w:val="00E02CAF"/>
    <w:rsid w:val="00E02FF5"/>
    <w:rsid w:val="00E03230"/>
    <w:rsid w:val="00E03487"/>
    <w:rsid w:val="00E03624"/>
    <w:rsid w:val="00E0392B"/>
    <w:rsid w:val="00E0425F"/>
    <w:rsid w:val="00E04574"/>
    <w:rsid w:val="00E04C02"/>
    <w:rsid w:val="00E05056"/>
    <w:rsid w:val="00E0514E"/>
    <w:rsid w:val="00E052D2"/>
    <w:rsid w:val="00E05E27"/>
    <w:rsid w:val="00E06106"/>
    <w:rsid w:val="00E062C1"/>
    <w:rsid w:val="00E06433"/>
    <w:rsid w:val="00E06438"/>
    <w:rsid w:val="00E0668A"/>
    <w:rsid w:val="00E067DF"/>
    <w:rsid w:val="00E068C5"/>
    <w:rsid w:val="00E069CD"/>
    <w:rsid w:val="00E07598"/>
    <w:rsid w:val="00E07743"/>
    <w:rsid w:val="00E0796C"/>
    <w:rsid w:val="00E079FB"/>
    <w:rsid w:val="00E07B3C"/>
    <w:rsid w:val="00E07D55"/>
    <w:rsid w:val="00E108FB"/>
    <w:rsid w:val="00E10D83"/>
    <w:rsid w:val="00E11016"/>
    <w:rsid w:val="00E1105E"/>
    <w:rsid w:val="00E11697"/>
    <w:rsid w:val="00E119CB"/>
    <w:rsid w:val="00E11CDC"/>
    <w:rsid w:val="00E120C4"/>
    <w:rsid w:val="00E12365"/>
    <w:rsid w:val="00E12945"/>
    <w:rsid w:val="00E12A0D"/>
    <w:rsid w:val="00E12A55"/>
    <w:rsid w:val="00E12AB1"/>
    <w:rsid w:val="00E12FD1"/>
    <w:rsid w:val="00E13228"/>
    <w:rsid w:val="00E132ED"/>
    <w:rsid w:val="00E134CF"/>
    <w:rsid w:val="00E135E6"/>
    <w:rsid w:val="00E13839"/>
    <w:rsid w:val="00E13C4D"/>
    <w:rsid w:val="00E13CFE"/>
    <w:rsid w:val="00E13DCD"/>
    <w:rsid w:val="00E13E35"/>
    <w:rsid w:val="00E1466B"/>
    <w:rsid w:val="00E14FB0"/>
    <w:rsid w:val="00E158B6"/>
    <w:rsid w:val="00E15B2B"/>
    <w:rsid w:val="00E15ECD"/>
    <w:rsid w:val="00E15EEF"/>
    <w:rsid w:val="00E164A4"/>
    <w:rsid w:val="00E16534"/>
    <w:rsid w:val="00E167CD"/>
    <w:rsid w:val="00E167CF"/>
    <w:rsid w:val="00E169DF"/>
    <w:rsid w:val="00E16D0B"/>
    <w:rsid w:val="00E16D13"/>
    <w:rsid w:val="00E170E0"/>
    <w:rsid w:val="00E174D0"/>
    <w:rsid w:val="00E176B6"/>
    <w:rsid w:val="00E17B60"/>
    <w:rsid w:val="00E17F37"/>
    <w:rsid w:val="00E2061C"/>
    <w:rsid w:val="00E206DB"/>
    <w:rsid w:val="00E209D8"/>
    <w:rsid w:val="00E2110C"/>
    <w:rsid w:val="00E2115B"/>
    <w:rsid w:val="00E2126B"/>
    <w:rsid w:val="00E2187A"/>
    <w:rsid w:val="00E21A27"/>
    <w:rsid w:val="00E21C6C"/>
    <w:rsid w:val="00E22233"/>
    <w:rsid w:val="00E22290"/>
    <w:rsid w:val="00E225C2"/>
    <w:rsid w:val="00E229D5"/>
    <w:rsid w:val="00E22D79"/>
    <w:rsid w:val="00E23139"/>
    <w:rsid w:val="00E233BF"/>
    <w:rsid w:val="00E23657"/>
    <w:rsid w:val="00E23D1B"/>
    <w:rsid w:val="00E244EF"/>
    <w:rsid w:val="00E246DD"/>
    <w:rsid w:val="00E247A6"/>
    <w:rsid w:val="00E24C57"/>
    <w:rsid w:val="00E2542A"/>
    <w:rsid w:val="00E2546C"/>
    <w:rsid w:val="00E259C4"/>
    <w:rsid w:val="00E25D20"/>
    <w:rsid w:val="00E26130"/>
    <w:rsid w:val="00E26781"/>
    <w:rsid w:val="00E26A29"/>
    <w:rsid w:val="00E26DEC"/>
    <w:rsid w:val="00E27142"/>
    <w:rsid w:val="00E2726A"/>
    <w:rsid w:val="00E2755E"/>
    <w:rsid w:val="00E27749"/>
    <w:rsid w:val="00E27E58"/>
    <w:rsid w:val="00E27E74"/>
    <w:rsid w:val="00E30109"/>
    <w:rsid w:val="00E301AF"/>
    <w:rsid w:val="00E30844"/>
    <w:rsid w:val="00E3092C"/>
    <w:rsid w:val="00E30A66"/>
    <w:rsid w:val="00E30B68"/>
    <w:rsid w:val="00E30D90"/>
    <w:rsid w:val="00E313C4"/>
    <w:rsid w:val="00E313EB"/>
    <w:rsid w:val="00E31513"/>
    <w:rsid w:val="00E3154F"/>
    <w:rsid w:val="00E315B2"/>
    <w:rsid w:val="00E315FB"/>
    <w:rsid w:val="00E316EC"/>
    <w:rsid w:val="00E3181F"/>
    <w:rsid w:val="00E31D97"/>
    <w:rsid w:val="00E31E20"/>
    <w:rsid w:val="00E32353"/>
    <w:rsid w:val="00E32783"/>
    <w:rsid w:val="00E32845"/>
    <w:rsid w:val="00E32853"/>
    <w:rsid w:val="00E32C5C"/>
    <w:rsid w:val="00E32F42"/>
    <w:rsid w:val="00E3379C"/>
    <w:rsid w:val="00E3398F"/>
    <w:rsid w:val="00E339DE"/>
    <w:rsid w:val="00E33ADB"/>
    <w:rsid w:val="00E33D83"/>
    <w:rsid w:val="00E3409E"/>
    <w:rsid w:val="00E3427F"/>
    <w:rsid w:val="00E351C2"/>
    <w:rsid w:val="00E35435"/>
    <w:rsid w:val="00E3547A"/>
    <w:rsid w:val="00E3599B"/>
    <w:rsid w:val="00E35D49"/>
    <w:rsid w:val="00E36242"/>
    <w:rsid w:val="00E36919"/>
    <w:rsid w:val="00E36A5C"/>
    <w:rsid w:val="00E36AE6"/>
    <w:rsid w:val="00E36C88"/>
    <w:rsid w:val="00E36EBA"/>
    <w:rsid w:val="00E36F10"/>
    <w:rsid w:val="00E37048"/>
    <w:rsid w:val="00E37063"/>
    <w:rsid w:val="00E370D2"/>
    <w:rsid w:val="00E374AA"/>
    <w:rsid w:val="00E3759C"/>
    <w:rsid w:val="00E3781D"/>
    <w:rsid w:val="00E37EDA"/>
    <w:rsid w:val="00E400D7"/>
    <w:rsid w:val="00E404B6"/>
    <w:rsid w:val="00E405F2"/>
    <w:rsid w:val="00E40D0E"/>
    <w:rsid w:val="00E40D67"/>
    <w:rsid w:val="00E4107D"/>
    <w:rsid w:val="00E41D04"/>
    <w:rsid w:val="00E41FFA"/>
    <w:rsid w:val="00E42594"/>
    <w:rsid w:val="00E42823"/>
    <w:rsid w:val="00E431E9"/>
    <w:rsid w:val="00E4396C"/>
    <w:rsid w:val="00E4396F"/>
    <w:rsid w:val="00E43C1A"/>
    <w:rsid w:val="00E43D24"/>
    <w:rsid w:val="00E44046"/>
    <w:rsid w:val="00E4419A"/>
    <w:rsid w:val="00E442CB"/>
    <w:rsid w:val="00E444D5"/>
    <w:rsid w:val="00E44558"/>
    <w:rsid w:val="00E44700"/>
    <w:rsid w:val="00E44A5C"/>
    <w:rsid w:val="00E45219"/>
    <w:rsid w:val="00E45C7C"/>
    <w:rsid w:val="00E45DDA"/>
    <w:rsid w:val="00E45F2C"/>
    <w:rsid w:val="00E462B4"/>
    <w:rsid w:val="00E463DA"/>
    <w:rsid w:val="00E46486"/>
    <w:rsid w:val="00E46AA2"/>
    <w:rsid w:val="00E46AFE"/>
    <w:rsid w:val="00E46BFF"/>
    <w:rsid w:val="00E46CA9"/>
    <w:rsid w:val="00E46D9A"/>
    <w:rsid w:val="00E46DFE"/>
    <w:rsid w:val="00E47033"/>
    <w:rsid w:val="00E47461"/>
    <w:rsid w:val="00E47864"/>
    <w:rsid w:val="00E47BCB"/>
    <w:rsid w:val="00E47C36"/>
    <w:rsid w:val="00E50245"/>
    <w:rsid w:val="00E50D3D"/>
    <w:rsid w:val="00E50E5E"/>
    <w:rsid w:val="00E5129B"/>
    <w:rsid w:val="00E512FD"/>
    <w:rsid w:val="00E51433"/>
    <w:rsid w:val="00E516F8"/>
    <w:rsid w:val="00E517E5"/>
    <w:rsid w:val="00E523A8"/>
    <w:rsid w:val="00E526DC"/>
    <w:rsid w:val="00E529D0"/>
    <w:rsid w:val="00E52C8C"/>
    <w:rsid w:val="00E52DED"/>
    <w:rsid w:val="00E53318"/>
    <w:rsid w:val="00E5332A"/>
    <w:rsid w:val="00E536F5"/>
    <w:rsid w:val="00E53B0A"/>
    <w:rsid w:val="00E53C50"/>
    <w:rsid w:val="00E53D34"/>
    <w:rsid w:val="00E53D4F"/>
    <w:rsid w:val="00E54016"/>
    <w:rsid w:val="00E547A7"/>
    <w:rsid w:val="00E54BC3"/>
    <w:rsid w:val="00E54D3B"/>
    <w:rsid w:val="00E55012"/>
    <w:rsid w:val="00E5542D"/>
    <w:rsid w:val="00E5572C"/>
    <w:rsid w:val="00E558DA"/>
    <w:rsid w:val="00E5617A"/>
    <w:rsid w:val="00E56203"/>
    <w:rsid w:val="00E566ED"/>
    <w:rsid w:val="00E5674C"/>
    <w:rsid w:val="00E568D1"/>
    <w:rsid w:val="00E56F45"/>
    <w:rsid w:val="00E57195"/>
    <w:rsid w:val="00E574A2"/>
    <w:rsid w:val="00E577C9"/>
    <w:rsid w:val="00E57804"/>
    <w:rsid w:val="00E57CBF"/>
    <w:rsid w:val="00E6011F"/>
    <w:rsid w:val="00E603BF"/>
    <w:rsid w:val="00E60C2A"/>
    <w:rsid w:val="00E61A31"/>
    <w:rsid w:val="00E61B06"/>
    <w:rsid w:val="00E61BB6"/>
    <w:rsid w:val="00E61DBA"/>
    <w:rsid w:val="00E620C8"/>
    <w:rsid w:val="00E62232"/>
    <w:rsid w:val="00E62441"/>
    <w:rsid w:val="00E62D67"/>
    <w:rsid w:val="00E63082"/>
    <w:rsid w:val="00E632EC"/>
    <w:rsid w:val="00E6335E"/>
    <w:rsid w:val="00E636B2"/>
    <w:rsid w:val="00E63961"/>
    <w:rsid w:val="00E63FE6"/>
    <w:rsid w:val="00E644B5"/>
    <w:rsid w:val="00E6467A"/>
    <w:rsid w:val="00E64749"/>
    <w:rsid w:val="00E648CB"/>
    <w:rsid w:val="00E64BE4"/>
    <w:rsid w:val="00E64D8C"/>
    <w:rsid w:val="00E64DCB"/>
    <w:rsid w:val="00E64E73"/>
    <w:rsid w:val="00E64FEA"/>
    <w:rsid w:val="00E651D9"/>
    <w:rsid w:val="00E653D7"/>
    <w:rsid w:val="00E65485"/>
    <w:rsid w:val="00E654DB"/>
    <w:rsid w:val="00E6562F"/>
    <w:rsid w:val="00E6565B"/>
    <w:rsid w:val="00E65B5C"/>
    <w:rsid w:val="00E65BC8"/>
    <w:rsid w:val="00E6645A"/>
    <w:rsid w:val="00E665F1"/>
    <w:rsid w:val="00E66C76"/>
    <w:rsid w:val="00E66C9C"/>
    <w:rsid w:val="00E675FE"/>
    <w:rsid w:val="00E676A0"/>
    <w:rsid w:val="00E67AB8"/>
    <w:rsid w:val="00E67EAD"/>
    <w:rsid w:val="00E705EA"/>
    <w:rsid w:val="00E7094D"/>
    <w:rsid w:val="00E70CCE"/>
    <w:rsid w:val="00E70DF8"/>
    <w:rsid w:val="00E7121F"/>
    <w:rsid w:val="00E7127B"/>
    <w:rsid w:val="00E7134F"/>
    <w:rsid w:val="00E71416"/>
    <w:rsid w:val="00E71427"/>
    <w:rsid w:val="00E714C1"/>
    <w:rsid w:val="00E71710"/>
    <w:rsid w:val="00E71831"/>
    <w:rsid w:val="00E718D8"/>
    <w:rsid w:val="00E7192C"/>
    <w:rsid w:val="00E71A82"/>
    <w:rsid w:val="00E71D66"/>
    <w:rsid w:val="00E72354"/>
    <w:rsid w:val="00E723D2"/>
    <w:rsid w:val="00E72567"/>
    <w:rsid w:val="00E72A5A"/>
    <w:rsid w:val="00E72AB9"/>
    <w:rsid w:val="00E72C0C"/>
    <w:rsid w:val="00E7389A"/>
    <w:rsid w:val="00E73C28"/>
    <w:rsid w:val="00E73CC4"/>
    <w:rsid w:val="00E7456C"/>
    <w:rsid w:val="00E74625"/>
    <w:rsid w:val="00E74AB4"/>
    <w:rsid w:val="00E74BB1"/>
    <w:rsid w:val="00E74D54"/>
    <w:rsid w:val="00E750B1"/>
    <w:rsid w:val="00E754F7"/>
    <w:rsid w:val="00E755B0"/>
    <w:rsid w:val="00E75675"/>
    <w:rsid w:val="00E75FEA"/>
    <w:rsid w:val="00E76026"/>
    <w:rsid w:val="00E76436"/>
    <w:rsid w:val="00E76558"/>
    <w:rsid w:val="00E7669A"/>
    <w:rsid w:val="00E76903"/>
    <w:rsid w:val="00E76ADA"/>
    <w:rsid w:val="00E77103"/>
    <w:rsid w:val="00E7714B"/>
    <w:rsid w:val="00E77432"/>
    <w:rsid w:val="00E774FD"/>
    <w:rsid w:val="00E7761B"/>
    <w:rsid w:val="00E77CA3"/>
    <w:rsid w:val="00E77F4B"/>
    <w:rsid w:val="00E800D9"/>
    <w:rsid w:val="00E801ED"/>
    <w:rsid w:val="00E8051C"/>
    <w:rsid w:val="00E80B5B"/>
    <w:rsid w:val="00E81513"/>
    <w:rsid w:val="00E81517"/>
    <w:rsid w:val="00E816D9"/>
    <w:rsid w:val="00E81CE9"/>
    <w:rsid w:val="00E82306"/>
    <w:rsid w:val="00E8231C"/>
    <w:rsid w:val="00E82A0B"/>
    <w:rsid w:val="00E8305E"/>
    <w:rsid w:val="00E8318D"/>
    <w:rsid w:val="00E83374"/>
    <w:rsid w:val="00E8345F"/>
    <w:rsid w:val="00E8349E"/>
    <w:rsid w:val="00E834DF"/>
    <w:rsid w:val="00E83663"/>
    <w:rsid w:val="00E83689"/>
    <w:rsid w:val="00E836F0"/>
    <w:rsid w:val="00E8442F"/>
    <w:rsid w:val="00E847B0"/>
    <w:rsid w:val="00E84EB3"/>
    <w:rsid w:val="00E851EA"/>
    <w:rsid w:val="00E85274"/>
    <w:rsid w:val="00E853EE"/>
    <w:rsid w:val="00E855DE"/>
    <w:rsid w:val="00E856C4"/>
    <w:rsid w:val="00E85712"/>
    <w:rsid w:val="00E8633F"/>
    <w:rsid w:val="00E863D6"/>
    <w:rsid w:val="00E86540"/>
    <w:rsid w:val="00E866B4"/>
    <w:rsid w:val="00E8720B"/>
    <w:rsid w:val="00E87268"/>
    <w:rsid w:val="00E878B2"/>
    <w:rsid w:val="00E8795D"/>
    <w:rsid w:val="00E87D05"/>
    <w:rsid w:val="00E87E7D"/>
    <w:rsid w:val="00E87FB4"/>
    <w:rsid w:val="00E90608"/>
    <w:rsid w:val="00E9078D"/>
    <w:rsid w:val="00E90906"/>
    <w:rsid w:val="00E90925"/>
    <w:rsid w:val="00E9093E"/>
    <w:rsid w:val="00E90F93"/>
    <w:rsid w:val="00E912BA"/>
    <w:rsid w:val="00E9151A"/>
    <w:rsid w:val="00E915A2"/>
    <w:rsid w:val="00E9187D"/>
    <w:rsid w:val="00E91AF2"/>
    <w:rsid w:val="00E92098"/>
    <w:rsid w:val="00E922F2"/>
    <w:rsid w:val="00E924A4"/>
    <w:rsid w:val="00E92812"/>
    <w:rsid w:val="00E92A09"/>
    <w:rsid w:val="00E936B0"/>
    <w:rsid w:val="00E938BB"/>
    <w:rsid w:val="00E938C4"/>
    <w:rsid w:val="00E938EF"/>
    <w:rsid w:val="00E93F71"/>
    <w:rsid w:val="00E94808"/>
    <w:rsid w:val="00E94F9B"/>
    <w:rsid w:val="00E950AB"/>
    <w:rsid w:val="00E953E8"/>
    <w:rsid w:val="00E95520"/>
    <w:rsid w:val="00E955C2"/>
    <w:rsid w:val="00E955C8"/>
    <w:rsid w:val="00E95A5C"/>
    <w:rsid w:val="00E95B9A"/>
    <w:rsid w:val="00E95BAF"/>
    <w:rsid w:val="00E95C50"/>
    <w:rsid w:val="00E95CAE"/>
    <w:rsid w:val="00E96281"/>
    <w:rsid w:val="00E963D3"/>
    <w:rsid w:val="00E9650F"/>
    <w:rsid w:val="00E96681"/>
    <w:rsid w:val="00E96AA1"/>
    <w:rsid w:val="00E96B74"/>
    <w:rsid w:val="00E96C7C"/>
    <w:rsid w:val="00E96E2B"/>
    <w:rsid w:val="00E96EF8"/>
    <w:rsid w:val="00E97321"/>
    <w:rsid w:val="00E973B5"/>
    <w:rsid w:val="00E97470"/>
    <w:rsid w:val="00E97511"/>
    <w:rsid w:val="00E97530"/>
    <w:rsid w:val="00E975DD"/>
    <w:rsid w:val="00E97705"/>
    <w:rsid w:val="00E97C63"/>
    <w:rsid w:val="00E97CCB"/>
    <w:rsid w:val="00E97F24"/>
    <w:rsid w:val="00EA007F"/>
    <w:rsid w:val="00EA0642"/>
    <w:rsid w:val="00EA064F"/>
    <w:rsid w:val="00EA0667"/>
    <w:rsid w:val="00EA0722"/>
    <w:rsid w:val="00EA0CE5"/>
    <w:rsid w:val="00EA0F2B"/>
    <w:rsid w:val="00EA105B"/>
    <w:rsid w:val="00EA11C8"/>
    <w:rsid w:val="00EA134D"/>
    <w:rsid w:val="00EA14CF"/>
    <w:rsid w:val="00EA191B"/>
    <w:rsid w:val="00EA1CBA"/>
    <w:rsid w:val="00EA1D00"/>
    <w:rsid w:val="00EA2270"/>
    <w:rsid w:val="00EA25DB"/>
    <w:rsid w:val="00EA2659"/>
    <w:rsid w:val="00EA28D7"/>
    <w:rsid w:val="00EA29CA"/>
    <w:rsid w:val="00EA2C21"/>
    <w:rsid w:val="00EA2EE5"/>
    <w:rsid w:val="00EA34B3"/>
    <w:rsid w:val="00EA34FA"/>
    <w:rsid w:val="00EA350E"/>
    <w:rsid w:val="00EA37E9"/>
    <w:rsid w:val="00EA38A1"/>
    <w:rsid w:val="00EA3BF8"/>
    <w:rsid w:val="00EA3D6C"/>
    <w:rsid w:val="00EA4088"/>
    <w:rsid w:val="00EA4112"/>
    <w:rsid w:val="00EA4882"/>
    <w:rsid w:val="00EA4BCF"/>
    <w:rsid w:val="00EA4D1F"/>
    <w:rsid w:val="00EA517D"/>
    <w:rsid w:val="00EA528D"/>
    <w:rsid w:val="00EA52C7"/>
    <w:rsid w:val="00EA5684"/>
    <w:rsid w:val="00EA574C"/>
    <w:rsid w:val="00EA592E"/>
    <w:rsid w:val="00EA5B98"/>
    <w:rsid w:val="00EA5D3F"/>
    <w:rsid w:val="00EA5D98"/>
    <w:rsid w:val="00EA60C4"/>
    <w:rsid w:val="00EA60D3"/>
    <w:rsid w:val="00EA6146"/>
    <w:rsid w:val="00EA61CC"/>
    <w:rsid w:val="00EA6382"/>
    <w:rsid w:val="00EA6421"/>
    <w:rsid w:val="00EA6688"/>
    <w:rsid w:val="00EA6AA4"/>
    <w:rsid w:val="00EA7056"/>
    <w:rsid w:val="00EA7281"/>
    <w:rsid w:val="00EA72BB"/>
    <w:rsid w:val="00EA74C5"/>
    <w:rsid w:val="00EA7813"/>
    <w:rsid w:val="00EB0551"/>
    <w:rsid w:val="00EB05F0"/>
    <w:rsid w:val="00EB07AB"/>
    <w:rsid w:val="00EB07FF"/>
    <w:rsid w:val="00EB0E8D"/>
    <w:rsid w:val="00EB1063"/>
    <w:rsid w:val="00EB1512"/>
    <w:rsid w:val="00EB1741"/>
    <w:rsid w:val="00EB1C92"/>
    <w:rsid w:val="00EB1F5F"/>
    <w:rsid w:val="00EB1F8B"/>
    <w:rsid w:val="00EB214B"/>
    <w:rsid w:val="00EB215D"/>
    <w:rsid w:val="00EB23ED"/>
    <w:rsid w:val="00EB28DC"/>
    <w:rsid w:val="00EB2990"/>
    <w:rsid w:val="00EB2EEC"/>
    <w:rsid w:val="00EB31B6"/>
    <w:rsid w:val="00EB327D"/>
    <w:rsid w:val="00EB33CE"/>
    <w:rsid w:val="00EB3789"/>
    <w:rsid w:val="00EB382A"/>
    <w:rsid w:val="00EB3A72"/>
    <w:rsid w:val="00EB3B9E"/>
    <w:rsid w:val="00EB3C70"/>
    <w:rsid w:val="00EB3F8E"/>
    <w:rsid w:val="00EB46C8"/>
    <w:rsid w:val="00EB4AD2"/>
    <w:rsid w:val="00EB4C84"/>
    <w:rsid w:val="00EB5281"/>
    <w:rsid w:val="00EB5311"/>
    <w:rsid w:val="00EB54A1"/>
    <w:rsid w:val="00EB55E4"/>
    <w:rsid w:val="00EB57F6"/>
    <w:rsid w:val="00EB5D89"/>
    <w:rsid w:val="00EB5E58"/>
    <w:rsid w:val="00EB5EB7"/>
    <w:rsid w:val="00EB5F3D"/>
    <w:rsid w:val="00EB61CC"/>
    <w:rsid w:val="00EB6652"/>
    <w:rsid w:val="00EB6BB5"/>
    <w:rsid w:val="00EB6E2B"/>
    <w:rsid w:val="00EB6F9A"/>
    <w:rsid w:val="00EB77BD"/>
    <w:rsid w:val="00EB7A0D"/>
    <w:rsid w:val="00EB7C21"/>
    <w:rsid w:val="00EC07BA"/>
    <w:rsid w:val="00EC0E21"/>
    <w:rsid w:val="00EC0FBF"/>
    <w:rsid w:val="00EC18D2"/>
    <w:rsid w:val="00EC19B3"/>
    <w:rsid w:val="00EC2073"/>
    <w:rsid w:val="00EC20BA"/>
    <w:rsid w:val="00EC2622"/>
    <w:rsid w:val="00EC2CAD"/>
    <w:rsid w:val="00EC3366"/>
    <w:rsid w:val="00EC3854"/>
    <w:rsid w:val="00EC3B3C"/>
    <w:rsid w:val="00EC43ED"/>
    <w:rsid w:val="00EC45A0"/>
    <w:rsid w:val="00EC45FE"/>
    <w:rsid w:val="00EC47D1"/>
    <w:rsid w:val="00EC4C56"/>
    <w:rsid w:val="00EC4D0A"/>
    <w:rsid w:val="00EC5236"/>
    <w:rsid w:val="00EC5305"/>
    <w:rsid w:val="00EC53D6"/>
    <w:rsid w:val="00EC5ACD"/>
    <w:rsid w:val="00EC5B9A"/>
    <w:rsid w:val="00EC5CF7"/>
    <w:rsid w:val="00EC5D0D"/>
    <w:rsid w:val="00EC6102"/>
    <w:rsid w:val="00EC6383"/>
    <w:rsid w:val="00EC63F2"/>
    <w:rsid w:val="00EC6488"/>
    <w:rsid w:val="00EC6846"/>
    <w:rsid w:val="00EC68B2"/>
    <w:rsid w:val="00EC6D1F"/>
    <w:rsid w:val="00EC6F54"/>
    <w:rsid w:val="00EC7279"/>
    <w:rsid w:val="00EC7722"/>
    <w:rsid w:val="00EC77DB"/>
    <w:rsid w:val="00EC7991"/>
    <w:rsid w:val="00EC7B8B"/>
    <w:rsid w:val="00EC7C4B"/>
    <w:rsid w:val="00EC7DE5"/>
    <w:rsid w:val="00ED02AF"/>
    <w:rsid w:val="00ED036C"/>
    <w:rsid w:val="00ED03B7"/>
    <w:rsid w:val="00ED07CA"/>
    <w:rsid w:val="00ED09FD"/>
    <w:rsid w:val="00ED0BE5"/>
    <w:rsid w:val="00ED0C2C"/>
    <w:rsid w:val="00ED0D4B"/>
    <w:rsid w:val="00ED0EC0"/>
    <w:rsid w:val="00ED0F4F"/>
    <w:rsid w:val="00ED1137"/>
    <w:rsid w:val="00ED1757"/>
    <w:rsid w:val="00ED194B"/>
    <w:rsid w:val="00ED1BD4"/>
    <w:rsid w:val="00ED1BEF"/>
    <w:rsid w:val="00ED1F67"/>
    <w:rsid w:val="00ED2090"/>
    <w:rsid w:val="00ED20D5"/>
    <w:rsid w:val="00ED22EA"/>
    <w:rsid w:val="00ED2348"/>
    <w:rsid w:val="00ED24E5"/>
    <w:rsid w:val="00ED25D4"/>
    <w:rsid w:val="00ED26C1"/>
    <w:rsid w:val="00ED2841"/>
    <w:rsid w:val="00ED29AB"/>
    <w:rsid w:val="00ED327F"/>
    <w:rsid w:val="00ED3441"/>
    <w:rsid w:val="00ED36A6"/>
    <w:rsid w:val="00ED3843"/>
    <w:rsid w:val="00ED3D19"/>
    <w:rsid w:val="00ED3E05"/>
    <w:rsid w:val="00ED3EE4"/>
    <w:rsid w:val="00ED40A0"/>
    <w:rsid w:val="00ED4633"/>
    <w:rsid w:val="00ED5035"/>
    <w:rsid w:val="00ED5929"/>
    <w:rsid w:val="00ED5A43"/>
    <w:rsid w:val="00ED5ACC"/>
    <w:rsid w:val="00ED5BC9"/>
    <w:rsid w:val="00ED5C22"/>
    <w:rsid w:val="00ED5D75"/>
    <w:rsid w:val="00ED6969"/>
    <w:rsid w:val="00ED6CFB"/>
    <w:rsid w:val="00ED7377"/>
    <w:rsid w:val="00ED73EF"/>
    <w:rsid w:val="00ED776B"/>
    <w:rsid w:val="00ED779C"/>
    <w:rsid w:val="00ED7D5D"/>
    <w:rsid w:val="00ED7DE5"/>
    <w:rsid w:val="00EE02C7"/>
    <w:rsid w:val="00EE0421"/>
    <w:rsid w:val="00EE0E82"/>
    <w:rsid w:val="00EE0F97"/>
    <w:rsid w:val="00EE11F4"/>
    <w:rsid w:val="00EE15B7"/>
    <w:rsid w:val="00EE18D9"/>
    <w:rsid w:val="00EE1A98"/>
    <w:rsid w:val="00EE1E47"/>
    <w:rsid w:val="00EE1F67"/>
    <w:rsid w:val="00EE211C"/>
    <w:rsid w:val="00EE21CE"/>
    <w:rsid w:val="00EE2205"/>
    <w:rsid w:val="00EE2386"/>
    <w:rsid w:val="00EE2531"/>
    <w:rsid w:val="00EE26A6"/>
    <w:rsid w:val="00EE26B7"/>
    <w:rsid w:val="00EE279B"/>
    <w:rsid w:val="00EE31B7"/>
    <w:rsid w:val="00EE32DC"/>
    <w:rsid w:val="00EE36E7"/>
    <w:rsid w:val="00EE3724"/>
    <w:rsid w:val="00EE3850"/>
    <w:rsid w:val="00EE3941"/>
    <w:rsid w:val="00EE3E53"/>
    <w:rsid w:val="00EE3E7A"/>
    <w:rsid w:val="00EE3F84"/>
    <w:rsid w:val="00EE43CF"/>
    <w:rsid w:val="00EE44DE"/>
    <w:rsid w:val="00EE4930"/>
    <w:rsid w:val="00EE5026"/>
    <w:rsid w:val="00EE5194"/>
    <w:rsid w:val="00EE62BF"/>
    <w:rsid w:val="00EE6503"/>
    <w:rsid w:val="00EE68DA"/>
    <w:rsid w:val="00EE6A9D"/>
    <w:rsid w:val="00EE6FD4"/>
    <w:rsid w:val="00EE7121"/>
    <w:rsid w:val="00EE74CF"/>
    <w:rsid w:val="00EE7644"/>
    <w:rsid w:val="00EE78BF"/>
    <w:rsid w:val="00EE7AAC"/>
    <w:rsid w:val="00EE7AC2"/>
    <w:rsid w:val="00EE7C84"/>
    <w:rsid w:val="00EE7D1A"/>
    <w:rsid w:val="00EF01D8"/>
    <w:rsid w:val="00EF02D7"/>
    <w:rsid w:val="00EF037E"/>
    <w:rsid w:val="00EF05EA"/>
    <w:rsid w:val="00EF0881"/>
    <w:rsid w:val="00EF1003"/>
    <w:rsid w:val="00EF123E"/>
    <w:rsid w:val="00EF14E2"/>
    <w:rsid w:val="00EF1D9B"/>
    <w:rsid w:val="00EF20DB"/>
    <w:rsid w:val="00EF26FB"/>
    <w:rsid w:val="00EF28C2"/>
    <w:rsid w:val="00EF2DA4"/>
    <w:rsid w:val="00EF3626"/>
    <w:rsid w:val="00EF365F"/>
    <w:rsid w:val="00EF3BA6"/>
    <w:rsid w:val="00EF4356"/>
    <w:rsid w:val="00EF469C"/>
    <w:rsid w:val="00EF4793"/>
    <w:rsid w:val="00EF4EBC"/>
    <w:rsid w:val="00EF5002"/>
    <w:rsid w:val="00EF526A"/>
    <w:rsid w:val="00EF563D"/>
    <w:rsid w:val="00EF585C"/>
    <w:rsid w:val="00EF591A"/>
    <w:rsid w:val="00EF5E56"/>
    <w:rsid w:val="00EF5F5A"/>
    <w:rsid w:val="00EF6083"/>
    <w:rsid w:val="00EF61E1"/>
    <w:rsid w:val="00EF6807"/>
    <w:rsid w:val="00EF6A22"/>
    <w:rsid w:val="00EF6BE8"/>
    <w:rsid w:val="00EF6D4B"/>
    <w:rsid w:val="00EF7227"/>
    <w:rsid w:val="00EF738F"/>
    <w:rsid w:val="00EF75B9"/>
    <w:rsid w:val="00EF7842"/>
    <w:rsid w:val="00EF7C0F"/>
    <w:rsid w:val="00EF7C59"/>
    <w:rsid w:val="00EF7C61"/>
    <w:rsid w:val="00EF7E67"/>
    <w:rsid w:val="00F00250"/>
    <w:rsid w:val="00F00294"/>
    <w:rsid w:val="00F002C8"/>
    <w:rsid w:val="00F00AE4"/>
    <w:rsid w:val="00F00C3A"/>
    <w:rsid w:val="00F00F83"/>
    <w:rsid w:val="00F014E5"/>
    <w:rsid w:val="00F01C6D"/>
    <w:rsid w:val="00F01D24"/>
    <w:rsid w:val="00F02117"/>
    <w:rsid w:val="00F022C4"/>
    <w:rsid w:val="00F02FF3"/>
    <w:rsid w:val="00F03245"/>
    <w:rsid w:val="00F04079"/>
    <w:rsid w:val="00F0418F"/>
    <w:rsid w:val="00F04250"/>
    <w:rsid w:val="00F044CB"/>
    <w:rsid w:val="00F04903"/>
    <w:rsid w:val="00F04916"/>
    <w:rsid w:val="00F04989"/>
    <w:rsid w:val="00F04A32"/>
    <w:rsid w:val="00F04C66"/>
    <w:rsid w:val="00F04CB7"/>
    <w:rsid w:val="00F04E0B"/>
    <w:rsid w:val="00F05002"/>
    <w:rsid w:val="00F051E4"/>
    <w:rsid w:val="00F05289"/>
    <w:rsid w:val="00F05430"/>
    <w:rsid w:val="00F054CF"/>
    <w:rsid w:val="00F055EA"/>
    <w:rsid w:val="00F05966"/>
    <w:rsid w:val="00F05A46"/>
    <w:rsid w:val="00F05D9B"/>
    <w:rsid w:val="00F05FF9"/>
    <w:rsid w:val="00F06312"/>
    <w:rsid w:val="00F06790"/>
    <w:rsid w:val="00F06C14"/>
    <w:rsid w:val="00F07275"/>
    <w:rsid w:val="00F075AA"/>
    <w:rsid w:val="00F076DA"/>
    <w:rsid w:val="00F07A54"/>
    <w:rsid w:val="00F07B86"/>
    <w:rsid w:val="00F07C30"/>
    <w:rsid w:val="00F07EB5"/>
    <w:rsid w:val="00F10298"/>
    <w:rsid w:val="00F1063B"/>
    <w:rsid w:val="00F10876"/>
    <w:rsid w:val="00F10AE6"/>
    <w:rsid w:val="00F10C50"/>
    <w:rsid w:val="00F10EF1"/>
    <w:rsid w:val="00F11426"/>
    <w:rsid w:val="00F1153C"/>
    <w:rsid w:val="00F11733"/>
    <w:rsid w:val="00F11D00"/>
    <w:rsid w:val="00F11E87"/>
    <w:rsid w:val="00F128E1"/>
    <w:rsid w:val="00F12A61"/>
    <w:rsid w:val="00F12ABE"/>
    <w:rsid w:val="00F12B47"/>
    <w:rsid w:val="00F13053"/>
    <w:rsid w:val="00F13674"/>
    <w:rsid w:val="00F137EB"/>
    <w:rsid w:val="00F138F1"/>
    <w:rsid w:val="00F13BDB"/>
    <w:rsid w:val="00F13C00"/>
    <w:rsid w:val="00F13D93"/>
    <w:rsid w:val="00F13FA5"/>
    <w:rsid w:val="00F144B1"/>
    <w:rsid w:val="00F149B0"/>
    <w:rsid w:val="00F151A4"/>
    <w:rsid w:val="00F154A8"/>
    <w:rsid w:val="00F155B3"/>
    <w:rsid w:val="00F15767"/>
    <w:rsid w:val="00F15915"/>
    <w:rsid w:val="00F15E57"/>
    <w:rsid w:val="00F16A24"/>
    <w:rsid w:val="00F16BB5"/>
    <w:rsid w:val="00F16D76"/>
    <w:rsid w:val="00F16DA1"/>
    <w:rsid w:val="00F16F3A"/>
    <w:rsid w:val="00F171DB"/>
    <w:rsid w:val="00F17C83"/>
    <w:rsid w:val="00F20231"/>
    <w:rsid w:val="00F20437"/>
    <w:rsid w:val="00F20517"/>
    <w:rsid w:val="00F211C5"/>
    <w:rsid w:val="00F21D35"/>
    <w:rsid w:val="00F21E0A"/>
    <w:rsid w:val="00F21E3D"/>
    <w:rsid w:val="00F220F5"/>
    <w:rsid w:val="00F2234F"/>
    <w:rsid w:val="00F22355"/>
    <w:rsid w:val="00F2244D"/>
    <w:rsid w:val="00F2250E"/>
    <w:rsid w:val="00F22931"/>
    <w:rsid w:val="00F22A86"/>
    <w:rsid w:val="00F22F15"/>
    <w:rsid w:val="00F23035"/>
    <w:rsid w:val="00F2339E"/>
    <w:rsid w:val="00F2385C"/>
    <w:rsid w:val="00F239A5"/>
    <w:rsid w:val="00F23A80"/>
    <w:rsid w:val="00F23B8A"/>
    <w:rsid w:val="00F23CF6"/>
    <w:rsid w:val="00F23ED7"/>
    <w:rsid w:val="00F241E7"/>
    <w:rsid w:val="00F2441C"/>
    <w:rsid w:val="00F24487"/>
    <w:rsid w:val="00F24758"/>
    <w:rsid w:val="00F248D6"/>
    <w:rsid w:val="00F24AE5"/>
    <w:rsid w:val="00F24C9C"/>
    <w:rsid w:val="00F24F1A"/>
    <w:rsid w:val="00F25259"/>
    <w:rsid w:val="00F2532D"/>
    <w:rsid w:val="00F2544B"/>
    <w:rsid w:val="00F260E2"/>
    <w:rsid w:val="00F262E9"/>
    <w:rsid w:val="00F266BF"/>
    <w:rsid w:val="00F26947"/>
    <w:rsid w:val="00F269C7"/>
    <w:rsid w:val="00F26C3C"/>
    <w:rsid w:val="00F26EA8"/>
    <w:rsid w:val="00F26F6D"/>
    <w:rsid w:val="00F273D8"/>
    <w:rsid w:val="00F27734"/>
    <w:rsid w:val="00F27BC9"/>
    <w:rsid w:val="00F27DE0"/>
    <w:rsid w:val="00F30491"/>
    <w:rsid w:val="00F304B6"/>
    <w:rsid w:val="00F30A9E"/>
    <w:rsid w:val="00F30AAF"/>
    <w:rsid w:val="00F30FEE"/>
    <w:rsid w:val="00F3111B"/>
    <w:rsid w:val="00F3150E"/>
    <w:rsid w:val="00F31709"/>
    <w:rsid w:val="00F31C7B"/>
    <w:rsid w:val="00F31E41"/>
    <w:rsid w:val="00F31F46"/>
    <w:rsid w:val="00F325C3"/>
    <w:rsid w:val="00F3267D"/>
    <w:rsid w:val="00F32683"/>
    <w:rsid w:val="00F32944"/>
    <w:rsid w:val="00F32B2E"/>
    <w:rsid w:val="00F32C1B"/>
    <w:rsid w:val="00F32CFF"/>
    <w:rsid w:val="00F33050"/>
    <w:rsid w:val="00F330C0"/>
    <w:rsid w:val="00F33275"/>
    <w:rsid w:val="00F332FD"/>
    <w:rsid w:val="00F33AE0"/>
    <w:rsid w:val="00F33AFE"/>
    <w:rsid w:val="00F33BDB"/>
    <w:rsid w:val="00F33EFD"/>
    <w:rsid w:val="00F34343"/>
    <w:rsid w:val="00F343EF"/>
    <w:rsid w:val="00F3451C"/>
    <w:rsid w:val="00F3487E"/>
    <w:rsid w:val="00F34BBB"/>
    <w:rsid w:val="00F34D7A"/>
    <w:rsid w:val="00F34DBB"/>
    <w:rsid w:val="00F35004"/>
    <w:rsid w:val="00F352E0"/>
    <w:rsid w:val="00F3539C"/>
    <w:rsid w:val="00F355D8"/>
    <w:rsid w:val="00F35CF3"/>
    <w:rsid w:val="00F35D0A"/>
    <w:rsid w:val="00F35DAD"/>
    <w:rsid w:val="00F3638B"/>
    <w:rsid w:val="00F366A4"/>
    <w:rsid w:val="00F369C6"/>
    <w:rsid w:val="00F373F0"/>
    <w:rsid w:val="00F376F6"/>
    <w:rsid w:val="00F37977"/>
    <w:rsid w:val="00F379A4"/>
    <w:rsid w:val="00F37CA6"/>
    <w:rsid w:val="00F37DAD"/>
    <w:rsid w:val="00F40255"/>
    <w:rsid w:val="00F4064D"/>
    <w:rsid w:val="00F40672"/>
    <w:rsid w:val="00F407F6"/>
    <w:rsid w:val="00F408D8"/>
    <w:rsid w:val="00F40C4D"/>
    <w:rsid w:val="00F41000"/>
    <w:rsid w:val="00F41A7A"/>
    <w:rsid w:val="00F41B7F"/>
    <w:rsid w:val="00F41C96"/>
    <w:rsid w:val="00F42264"/>
    <w:rsid w:val="00F42281"/>
    <w:rsid w:val="00F4237D"/>
    <w:rsid w:val="00F423E5"/>
    <w:rsid w:val="00F426FD"/>
    <w:rsid w:val="00F4286B"/>
    <w:rsid w:val="00F42C5B"/>
    <w:rsid w:val="00F42E71"/>
    <w:rsid w:val="00F436F6"/>
    <w:rsid w:val="00F43EEA"/>
    <w:rsid w:val="00F44410"/>
    <w:rsid w:val="00F44B6C"/>
    <w:rsid w:val="00F44D20"/>
    <w:rsid w:val="00F451B4"/>
    <w:rsid w:val="00F45267"/>
    <w:rsid w:val="00F452BD"/>
    <w:rsid w:val="00F456F6"/>
    <w:rsid w:val="00F459A8"/>
    <w:rsid w:val="00F45B12"/>
    <w:rsid w:val="00F462AE"/>
    <w:rsid w:val="00F46410"/>
    <w:rsid w:val="00F466C2"/>
    <w:rsid w:val="00F468E5"/>
    <w:rsid w:val="00F46C6F"/>
    <w:rsid w:val="00F46F58"/>
    <w:rsid w:val="00F47220"/>
    <w:rsid w:val="00F47289"/>
    <w:rsid w:val="00F474F4"/>
    <w:rsid w:val="00F475A5"/>
    <w:rsid w:val="00F475B7"/>
    <w:rsid w:val="00F47681"/>
    <w:rsid w:val="00F476AE"/>
    <w:rsid w:val="00F50423"/>
    <w:rsid w:val="00F505AB"/>
    <w:rsid w:val="00F5065F"/>
    <w:rsid w:val="00F51051"/>
    <w:rsid w:val="00F51091"/>
    <w:rsid w:val="00F510AF"/>
    <w:rsid w:val="00F51155"/>
    <w:rsid w:val="00F51175"/>
    <w:rsid w:val="00F51297"/>
    <w:rsid w:val="00F51DD4"/>
    <w:rsid w:val="00F5268C"/>
    <w:rsid w:val="00F52767"/>
    <w:rsid w:val="00F5278E"/>
    <w:rsid w:val="00F52C05"/>
    <w:rsid w:val="00F52CFF"/>
    <w:rsid w:val="00F52DD3"/>
    <w:rsid w:val="00F535AE"/>
    <w:rsid w:val="00F5440A"/>
    <w:rsid w:val="00F54507"/>
    <w:rsid w:val="00F54BB2"/>
    <w:rsid w:val="00F54FF5"/>
    <w:rsid w:val="00F55284"/>
    <w:rsid w:val="00F55643"/>
    <w:rsid w:val="00F55782"/>
    <w:rsid w:val="00F55AD5"/>
    <w:rsid w:val="00F55B69"/>
    <w:rsid w:val="00F55D31"/>
    <w:rsid w:val="00F55F52"/>
    <w:rsid w:val="00F5629E"/>
    <w:rsid w:val="00F5678B"/>
    <w:rsid w:val="00F567DD"/>
    <w:rsid w:val="00F56973"/>
    <w:rsid w:val="00F56BD9"/>
    <w:rsid w:val="00F56DFF"/>
    <w:rsid w:val="00F57355"/>
    <w:rsid w:val="00F573AA"/>
    <w:rsid w:val="00F574BC"/>
    <w:rsid w:val="00F57994"/>
    <w:rsid w:val="00F57B72"/>
    <w:rsid w:val="00F57BF2"/>
    <w:rsid w:val="00F57CBD"/>
    <w:rsid w:val="00F57D7C"/>
    <w:rsid w:val="00F57D8E"/>
    <w:rsid w:val="00F57F24"/>
    <w:rsid w:val="00F606B5"/>
    <w:rsid w:val="00F607D1"/>
    <w:rsid w:val="00F6081B"/>
    <w:rsid w:val="00F608E4"/>
    <w:rsid w:val="00F60B05"/>
    <w:rsid w:val="00F60C2D"/>
    <w:rsid w:val="00F60EF0"/>
    <w:rsid w:val="00F614BA"/>
    <w:rsid w:val="00F61D8D"/>
    <w:rsid w:val="00F61FB2"/>
    <w:rsid w:val="00F62004"/>
    <w:rsid w:val="00F628DD"/>
    <w:rsid w:val="00F62A6F"/>
    <w:rsid w:val="00F631A3"/>
    <w:rsid w:val="00F6331D"/>
    <w:rsid w:val="00F63391"/>
    <w:rsid w:val="00F63815"/>
    <w:rsid w:val="00F638D1"/>
    <w:rsid w:val="00F638D6"/>
    <w:rsid w:val="00F63E38"/>
    <w:rsid w:val="00F63EC9"/>
    <w:rsid w:val="00F6461A"/>
    <w:rsid w:val="00F64A51"/>
    <w:rsid w:val="00F64B1F"/>
    <w:rsid w:val="00F64B89"/>
    <w:rsid w:val="00F64D3A"/>
    <w:rsid w:val="00F64D5B"/>
    <w:rsid w:val="00F6523D"/>
    <w:rsid w:val="00F65442"/>
    <w:rsid w:val="00F65642"/>
    <w:rsid w:val="00F6577C"/>
    <w:rsid w:val="00F657AF"/>
    <w:rsid w:val="00F6581E"/>
    <w:rsid w:val="00F659A7"/>
    <w:rsid w:val="00F65CD2"/>
    <w:rsid w:val="00F65EB7"/>
    <w:rsid w:val="00F660E6"/>
    <w:rsid w:val="00F66251"/>
    <w:rsid w:val="00F67146"/>
    <w:rsid w:val="00F67A0D"/>
    <w:rsid w:val="00F67AF3"/>
    <w:rsid w:val="00F70971"/>
    <w:rsid w:val="00F70A17"/>
    <w:rsid w:val="00F71242"/>
    <w:rsid w:val="00F71482"/>
    <w:rsid w:val="00F719CC"/>
    <w:rsid w:val="00F71A78"/>
    <w:rsid w:val="00F71D03"/>
    <w:rsid w:val="00F720D4"/>
    <w:rsid w:val="00F720FE"/>
    <w:rsid w:val="00F72297"/>
    <w:rsid w:val="00F7271A"/>
    <w:rsid w:val="00F72A8D"/>
    <w:rsid w:val="00F73396"/>
    <w:rsid w:val="00F73C5E"/>
    <w:rsid w:val="00F73CE2"/>
    <w:rsid w:val="00F73D52"/>
    <w:rsid w:val="00F73E87"/>
    <w:rsid w:val="00F73FC7"/>
    <w:rsid w:val="00F7409A"/>
    <w:rsid w:val="00F742A5"/>
    <w:rsid w:val="00F74356"/>
    <w:rsid w:val="00F74359"/>
    <w:rsid w:val="00F74526"/>
    <w:rsid w:val="00F747DB"/>
    <w:rsid w:val="00F74A72"/>
    <w:rsid w:val="00F74E36"/>
    <w:rsid w:val="00F755A3"/>
    <w:rsid w:val="00F755F5"/>
    <w:rsid w:val="00F7568D"/>
    <w:rsid w:val="00F75F0E"/>
    <w:rsid w:val="00F75FEA"/>
    <w:rsid w:val="00F75FEC"/>
    <w:rsid w:val="00F76407"/>
    <w:rsid w:val="00F766F7"/>
    <w:rsid w:val="00F76A46"/>
    <w:rsid w:val="00F77101"/>
    <w:rsid w:val="00F774C1"/>
    <w:rsid w:val="00F7763A"/>
    <w:rsid w:val="00F77795"/>
    <w:rsid w:val="00F7799D"/>
    <w:rsid w:val="00F77D90"/>
    <w:rsid w:val="00F77F7C"/>
    <w:rsid w:val="00F80043"/>
    <w:rsid w:val="00F8046B"/>
    <w:rsid w:val="00F806E7"/>
    <w:rsid w:val="00F80849"/>
    <w:rsid w:val="00F80DE1"/>
    <w:rsid w:val="00F80E8F"/>
    <w:rsid w:val="00F81032"/>
    <w:rsid w:val="00F81267"/>
    <w:rsid w:val="00F81350"/>
    <w:rsid w:val="00F81500"/>
    <w:rsid w:val="00F817E7"/>
    <w:rsid w:val="00F81FBB"/>
    <w:rsid w:val="00F82228"/>
    <w:rsid w:val="00F82370"/>
    <w:rsid w:val="00F82B5C"/>
    <w:rsid w:val="00F82B63"/>
    <w:rsid w:val="00F83043"/>
    <w:rsid w:val="00F83103"/>
    <w:rsid w:val="00F8323B"/>
    <w:rsid w:val="00F832A6"/>
    <w:rsid w:val="00F83BE5"/>
    <w:rsid w:val="00F83D8E"/>
    <w:rsid w:val="00F840AA"/>
    <w:rsid w:val="00F8411F"/>
    <w:rsid w:val="00F84229"/>
    <w:rsid w:val="00F843B6"/>
    <w:rsid w:val="00F84417"/>
    <w:rsid w:val="00F845DB"/>
    <w:rsid w:val="00F84AD0"/>
    <w:rsid w:val="00F8575E"/>
    <w:rsid w:val="00F85785"/>
    <w:rsid w:val="00F85A50"/>
    <w:rsid w:val="00F85A7D"/>
    <w:rsid w:val="00F85CD8"/>
    <w:rsid w:val="00F85DB8"/>
    <w:rsid w:val="00F8682C"/>
    <w:rsid w:val="00F86AB5"/>
    <w:rsid w:val="00F86C45"/>
    <w:rsid w:val="00F877F6"/>
    <w:rsid w:val="00F87F76"/>
    <w:rsid w:val="00F90156"/>
    <w:rsid w:val="00F9017B"/>
    <w:rsid w:val="00F902A9"/>
    <w:rsid w:val="00F904DA"/>
    <w:rsid w:val="00F90641"/>
    <w:rsid w:val="00F906E6"/>
    <w:rsid w:val="00F9097A"/>
    <w:rsid w:val="00F90A36"/>
    <w:rsid w:val="00F90E8F"/>
    <w:rsid w:val="00F91112"/>
    <w:rsid w:val="00F91356"/>
    <w:rsid w:val="00F91424"/>
    <w:rsid w:val="00F91C18"/>
    <w:rsid w:val="00F91D83"/>
    <w:rsid w:val="00F9230C"/>
    <w:rsid w:val="00F9262C"/>
    <w:rsid w:val="00F92DC8"/>
    <w:rsid w:val="00F92F00"/>
    <w:rsid w:val="00F92F57"/>
    <w:rsid w:val="00F933FD"/>
    <w:rsid w:val="00F934CA"/>
    <w:rsid w:val="00F9351C"/>
    <w:rsid w:val="00F9380F"/>
    <w:rsid w:val="00F93845"/>
    <w:rsid w:val="00F93E54"/>
    <w:rsid w:val="00F94242"/>
    <w:rsid w:val="00F944DB"/>
    <w:rsid w:val="00F94998"/>
    <w:rsid w:val="00F94F8A"/>
    <w:rsid w:val="00F952D0"/>
    <w:rsid w:val="00F95760"/>
    <w:rsid w:val="00F959FF"/>
    <w:rsid w:val="00F95BEA"/>
    <w:rsid w:val="00F9608C"/>
    <w:rsid w:val="00F9612F"/>
    <w:rsid w:val="00F9657F"/>
    <w:rsid w:val="00F969FC"/>
    <w:rsid w:val="00F96A18"/>
    <w:rsid w:val="00F96AAF"/>
    <w:rsid w:val="00F96BC0"/>
    <w:rsid w:val="00F96E80"/>
    <w:rsid w:val="00F9734C"/>
    <w:rsid w:val="00F979C6"/>
    <w:rsid w:val="00F97C12"/>
    <w:rsid w:val="00F97D9B"/>
    <w:rsid w:val="00F97E0A"/>
    <w:rsid w:val="00FA03F2"/>
    <w:rsid w:val="00FA082C"/>
    <w:rsid w:val="00FA088D"/>
    <w:rsid w:val="00FA0B64"/>
    <w:rsid w:val="00FA0D24"/>
    <w:rsid w:val="00FA0DB2"/>
    <w:rsid w:val="00FA0E49"/>
    <w:rsid w:val="00FA1169"/>
    <w:rsid w:val="00FA129A"/>
    <w:rsid w:val="00FA12B8"/>
    <w:rsid w:val="00FA133B"/>
    <w:rsid w:val="00FA1816"/>
    <w:rsid w:val="00FA1A5F"/>
    <w:rsid w:val="00FA1B34"/>
    <w:rsid w:val="00FA1C15"/>
    <w:rsid w:val="00FA2178"/>
    <w:rsid w:val="00FA24F4"/>
    <w:rsid w:val="00FA2784"/>
    <w:rsid w:val="00FA2B1C"/>
    <w:rsid w:val="00FA30CD"/>
    <w:rsid w:val="00FA3927"/>
    <w:rsid w:val="00FA392C"/>
    <w:rsid w:val="00FA3ED4"/>
    <w:rsid w:val="00FA4659"/>
    <w:rsid w:val="00FA46F8"/>
    <w:rsid w:val="00FA48FA"/>
    <w:rsid w:val="00FA49DB"/>
    <w:rsid w:val="00FA4EDC"/>
    <w:rsid w:val="00FA520F"/>
    <w:rsid w:val="00FA537D"/>
    <w:rsid w:val="00FA5600"/>
    <w:rsid w:val="00FA5616"/>
    <w:rsid w:val="00FA5706"/>
    <w:rsid w:val="00FA5E65"/>
    <w:rsid w:val="00FA60A8"/>
    <w:rsid w:val="00FA63F5"/>
    <w:rsid w:val="00FA6419"/>
    <w:rsid w:val="00FA66CF"/>
    <w:rsid w:val="00FA6E64"/>
    <w:rsid w:val="00FA70AB"/>
    <w:rsid w:val="00FA760C"/>
    <w:rsid w:val="00FA7668"/>
    <w:rsid w:val="00FA7693"/>
    <w:rsid w:val="00FA7A95"/>
    <w:rsid w:val="00FA7C7B"/>
    <w:rsid w:val="00FB05F8"/>
    <w:rsid w:val="00FB0816"/>
    <w:rsid w:val="00FB0C12"/>
    <w:rsid w:val="00FB1259"/>
    <w:rsid w:val="00FB128F"/>
    <w:rsid w:val="00FB144C"/>
    <w:rsid w:val="00FB1822"/>
    <w:rsid w:val="00FB1A8D"/>
    <w:rsid w:val="00FB1EE5"/>
    <w:rsid w:val="00FB1F49"/>
    <w:rsid w:val="00FB24DE"/>
    <w:rsid w:val="00FB2A48"/>
    <w:rsid w:val="00FB2A82"/>
    <w:rsid w:val="00FB2DB0"/>
    <w:rsid w:val="00FB2F00"/>
    <w:rsid w:val="00FB31A7"/>
    <w:rsid w:val="00FB3A99"/>
    <w:rsid w:val="00FB3AAA"/>
    <w:rsid w:val="00FB3AEB"/>
    <w:rsid w:val="00FB3D69"/>
    <w:rsid w:val="00FB47F2"/>
    <w:rsid w:val="00FB4987"/>
    <w:rsid w:val="00FB4A95"/>
    <w:rsid w:val="00FB4C4F"/>
    <w:rsid w:val="00FB4EB8"/>
    <w:rsid w:val="00FB4F9A"/>
    <w:rsid w:val="00FB504C"/>
    <w:rsid w:val="00FB51F1"/>
    <w:rsid w:val="00FB5845"/>
    <w:rsid w:val="00FB5DE4"/>
    <w:rsid w:val="00FB62CB"/>
    <w:rsid w:val="00FB6682"/>
    <w:rsid w:val="00FB66A8"/>
    <w:rsid w:val="00FB66CB"/>
    <w:rsid w:val="00FB6819"/>
    <w:rsid w:val="00FB6828"/>
    <w:rsid w:val="00FB700C"/>
    <w:rsid w:val="00FB7318"/>
    <w:rsid w:val="00FB7EB3"/>
    <w:rsid w:val="00FC0250"/>
    <w:rsid w:val="00FC02EA"/>
    <w:rsid w:val="00FC0452"/>
    <w:rsid w:val="00FC05C2"/>
    <w:rsid w:val="00FC0638"/>
    <w:rsid w:val="00FC0AF3"/>
    <w:rsid w:val="00FC0E5F"/>
    <w:rsid w:val="00FC0F10"/>
    <w:rsid w:val="00FC113C"/>
    <w:rsid w:val="00FC18B2"/>
    <w:rsid w:val="00FC18BE"/>
    <w:rsid w:val="00FC21A0"/>
    <w:rsid w:val="00FC2244"/>
    <w:rsid w:val="00FC2772"/>
    <w:rsid w:val="00FC2842"/>
    <w:rsid w:val="00FC29FD"/>
    <w:rsid w:val="00FC2B73"/>
    <w:rsid w:val="00FC2C2F"/>
    <w:rsid w:val="00FC2E56"/>
    <w:rsid w:val="00FC2FB7"/>
    <w:rsid w:val="00FC31F2"/>
    <w:rsid w:val="00FC34E2"/>
    <w:rsid w:val="00FC366A"/>
    <w:rsid w:val="00FC3756"/>
    <w:rsid w:val="00FC3868"/>
    <w:rsid w:val="00FC3C2C"/>
    <w:rsid w:val="00FC4102"/>
    <w:rsid w:val="00FC453F"/>
    <w:rsid w:val="00FC4630"/>
    <w:rsid w:val="00FC48D3"/>
    <w:rsid w:val="00FC4ABE"/>
    <w:rsid w:val="00FC4CA9"/>
    <w:rsid w:val="00FC5279"/>
    <w:rsid w:val="00FC559A"/>
    <w:rsid w:val="00FC5733"/>
    <w:rsid w:val="00FC5BC2"/>
    <w:rsid w:val="00FC5D0B"/>
    <w:rsid w:val="00FC5D1B"/>
    <w:rsid w:val="00FC6314"/>
    <w:rsid w:val="00FC6412"/>
    <w:rsid w:val="00FC6ABF"/>
    <w:rsid w:val="00FC710B"/>
    <w:rsid w:val="00FC751B"/>
    <w:rsid w:val="00FC7620"/>
    <w:rsid w:val="00FC7646"/>
    <w:rsid w:val="00FC771E"/>
    <w:rsid w:val="00FC7A62"/>
    <w:rsid w:val="00FC7B20"/>
    <w:rsid w:val="00FD0197"/>
    <w:rsid w:val="00FD0625"/>
    <w:rsid w:val="00FD079F"/>
    <w:rsid w:val="00FD0A00"/>
    <w:rsid w:val="00FD0A87"/>
    <w:rsid w:val="00FD0D55"/>
    <w:rsid w:val="00FD0F79"/>
    <w:rsid w:val="00FD1217"/>
    <w:rsid w:val="00FD18A7"/>
    <w:rsid w:val="00FD1988"/>
    <w:rsid w:val="00FD1A64"/>
    <w:rsid w:val="00FD1B94"/>
    <w:rsid w:val="00FD1C02"/>
    <w:rsid w:val="00FD1CE4"/>
    <w:rsid w:val="00FD1D0E"/>
    <w:rsid w:val="00FD2540"/>
    <w:rsid w:val="00FD2769"/>
    <w:rsid w:val="00FD2C93"/>
    <w:rsid w:val="00FD2D39"/>
    <w:rsid w:val="00FD2E3A"/>
    <w:rsid w:val="00FD31A0"/>
    <w:rsid w:val="00FD3349"/>
    <w:rsid w:val="00FD3712"/>
    <w:rsid w:val="00FD3A69"/>
    <w:rsid w:val="00FD3E49"/>
    <w:rsid w:val="00FD3EEF"/>
    <w:rsid w:val="00FD4052"/>
    <w:rsid w:val="00FD43FC"/>
    <w:rsid w:val="00FD450C"/>
    <w:rsid w:val="00FD49B7"/>
    <w:rsid w:val="00FD4A9E"/>
    <w:rsid w:val="00FD4E9A"/>
    <w:rsid w:val="00FD53F5"/>
    <w:rsid w:val="00FD54EE"/>
    <w:rsid w:val="00FD5761"/>
    <w:rsid w:val="00FD57E1"/>
    <w:rsid w:val="00FD5991"/>
    <w:rsid w:val="00FD5B95"/>
    <w:rsid w:val="00FD5CEB"/>
    <w:rsid w:val="00FD6680"/>
    <w:rsid w:val="00FD674C"/>
    <w:rsid w:val="00FD6D26"/>
    <w:rsid w:val="00FD6FEB"/>
    <w:rsid w:val="00FD7743"/>
    <w:rsid w:val="00FE02E0"/>
    <w:rsid w:val="00FE052D"/>
    <w:rsid w:val="00FE0551"/>
    <w:rsid w:val="00FE0AFA"/>
    <w:rsid w:val="00FE0CD3"/>
    <w:rsid w:val="00FE0DB0"/>
    <w:rsid w:val="00FE0EDD"/>
    <w:rsid w:val="00FE0FFA"/>
    <w:rsid w:val="00FE11F9"/>
    <w:rsid w:val="00FE12CA"/>
    <w:rsid w:val="00FE16B3"/>
    <w:rsid w:val="00FE180F"/>
    <w:rsid w:val="00FE1A1E"/>
    <w:rsid w:val="00FE1BD6"/>
    <w:rsid w:val="00FE1F03"/>
    <w:rsid w:val="00FE210B"/>
    <w:rsid w:val="00FE246B"/>
    <w:rsid w:val="00FE3829"/>
    <w:rsid w:val="00FE4103"/>
    <w:rsid w:val="00FE42B9"/>
    <w:rsid w:val="00FE42E1"/>
    <w:rsid w:val="00FE490B"/>
    <w:rsid w:val="00FE4CB6"/>
    <w:rsid w:val="00FE557A"/>
    <w:rsid w:val="00FE56F5"/>
    <w:rsid w:val="00FE598F"/>
    <w:rsid w:val="00FE5D82"/>
    <w:rsid w:val="00FE6053"/>
    <w:rsid w:val="00FE6255"/>
    <w:rsid w:val="00FE663E"/>
    <w:rsid w:val="00FE6A97"/>
    <w:rsid w:val="00FE7061"/>
    <w:rsid w:val="00FE7239"/>
    <w:rsid w:val="00FE73EB"/>
    <w:rsid w:val="00FE7AD4"/>
    <w:rsid w:val="00FE7B23"/>
    <w:rsid w:val="00FF01D3"/>
    <w:rsid w:val="00FF0232"/>
    <w:rsid w:val="00FF0294"/>
    <w:rsid w:val="00FF080B"/>
    <w:rsid w:val="00FF1317"/>
    <w:rsid w:val="00FF132E"/>
    <w:rsid w:val="00FF1338"/>
    <w:rsid w:val="00FF1A19"/>
    <w:rsid w:val="00FF1F73"/>
    <w:rsid w:val="00FF20E9"/>
    <w:rsid w:val="00FF24C1"/>
    <w:rsid w:val="00FF27BD"/>
    <w:rsid w:val="00FF2A7D"/>
    <w:rsid w:val="00FF2C5E"/>
    <w:rsid w:val="00FF2E90"/>
    <w:rsid w:val="00FF30E8"/>
    <w:rsid w:val="00FF31EB"/>
    <w:rsid w:val="00FF39C0"/>
    <w:rsid w:val="00FF420C"/>
    <w:rsid w:val="00FF443A"/>
    <w:rsid w:val="00FF4658"/>
    <w:rsid w:val="00FF4742"/>
    <w:rsid w:val="00FF479E"/>
    <w:rsid w:val="00FF49EA"/>
    <w:rsid w:val="00FF4B68"/>
    <w:rsid w:val="00FF4C8A"/>
    <w:rsid w:val="00FF4CB7"/>
    <w:rsid w:val="00FF4DCF"/>
    <w:rsid w:val="00FF4F6A"/>
    <w:rsid w:val="00FF51A0"/>
    <w:rsid w:val="00FF51FA"/>
    <w:rsid w:val="00FF5253"/>
    <w:rsid w:val="00FF5A03"/>
    <w:rsid w:val="00FF77D0"/>
    <w:rsid w:val="00FF780D"/>
    <w:rsid w:val="0102F5C1"/>
    <w:rsid w:val="0106C0AD"/>
    <w:rsid w:val="010BFA8B"/>
    <w:rsid w:val="010BFD44"/>
    <w:rsid w:val="012DD296"/>
    <w:rsid w:val="0130EBF8"/>
    <w:rsid w:val="013FD660"/>
    <w:rsid w:val="01487D16"/>
    <w:rsid w:val="015AF71F"/>
    <w:rsid w:val="01625011"/>
    <w:rsid w:val="017DC911"/>
    <w:rsid w:val="01876FDF"/>
    <w:rsid w:val="018A1E53"/>
    <w:rsid w:val="01A8F8B9"/>
    <w:rsid w:val="01A9FCAF"/>
    <w:rsid w:val="01B4C34E"/>
    <w:rsid w:val="01BC1D9F"/>
    <w:rsid w:val="01C53434"/>
    <w:rsid w:val="01D68E45"/>
    <w:rsid w:val="01DE41F2"/>
    <w:rsid w:val="01E11BF7"/>
    <w:rsid w:val="01E9A9C0"/>
    <w:rsid w:val="01EA7701"/>
    <w:rsid w:val="01F06B4E"/>
    <w:rsid w:val="02054D24"/>
    <w:rsid w:val="02099E53"/>
    <w:rsid w:val="02187615"/>
    <w:rsid w:val="0219AC73"/>
    <w:rsid w:val="021E3315"/>
    <w:rsid w:val="025E8972"/>
    <w:rsid w:val="02748FF4"/>
    <w:rsid w:val="027A54CC"/>
    <w:rsid w:val="0283A221"/>
    <w:rsid w:val="02978823"/>
    <w:rsid w:val="029F5FC9"/>
    <w:rsid w:val="02A62248"/>
    <w:rsid w:val="02C368D0"/>
    <w:rsid w:val="02C8589B"/>
    <w:rsid w:val="02CC90AF"/>
    <w:rsid w:val="02CEE7AB"/>
    <w:rsid w:val="02E2790C"/>
    <w:rsid w:val="02EAF225"/>
    <w:rsid w:val="02EE38CC"/>
    <w:rsid w:val="02FBDA4A"/>
    <w:rsid w:val="030B6E01"/>
    <w:rsid w:val="032B1D63"/>
    <w:rsid w:val="032E13BC"/>
    <w:rsid w:val="03335E13"/>
    <w:rsid w:val="0336B399"/>
    <w:rsid w:val="034F5076"/>
    <w:rsid w:val="03810DAE"/>
    <w:rsid w:val="03879973"/>
    <w:rsid w:val="03888674"/>
    <w:rsid w:val="038EC6EF"/>
    <w:rsid w:val="0394538C"/>
    <w:rsid w:val="03A1AB38"/>
    <w:rsid w:val="03B11843"/>
    <w:rsid w:val="03CA4232"/>
    <w:rsid w:val="03E3D448"/>
    <w:rsid w:val="040236F9"/>
    <w:rsid w:val="04093014"/>
    <w:rsid w:val="040944D4"/>
    <w:rsid w:val="04167DFD"/>
    <w:rsid w:val="0418083D"/>
    <w:rsid w:val="042D0BEA"/>
    <w:rsid w:val="04389086"/>
    <w:rsid w:val="04413D86"/>
    <w:rsid w:val="0449D771"/>
    <w:rsid w:val="0453625E"/>
    <w:rsid w:val="0468CA72"/>
    <w:rsid w:val="0471408A"/>
    <w:rsid w:val="047C0117"/>
    <w:rsid w:val="048673BD"/>
    <w:rsid w:val="048E2AD4"/>
    <w:rsid w:val="0496C52C"/>
    <w:rsid w:val="04A74649"/>
    <w:rsid w:val="04D5F266"/>
    <w:rsid w:val="04D696C5"/>
    <w:rsid w:val="04D7F833"/>
    <w:rsid w:val="04E709B9"/>
    <w:rsid w:val="04EA9956"/>
    <w:rsid w:val="04F12090"/>
    <w:rsid w:val="04F7FFFF"/>
    <w:rsid w:val="04FC3C9F"/>
    <w:rsid w:val="05108A7D"/>
    <w:rsid w:val="051E161B"/>
    <w:rsid w:val="05216735"/>
    <w:rsid w:val="054F5060"/>
    <w:rsid w:val="0575B9D3"/>
    <w:rsid w:val="0583B4CD"/>
    <w:rsid w:val="05C2E256"/>
    <w:rsid w:val="05CACA97"/>
    <w:rsid w:val="05CE6A7F"/>
    <w:rsid w:val="05F7DBCB"/>
    <w:rsid w:val="05F8FE4F"/>
    <w:rsid w:val="062F6151"/>
    <w:rsid w:val="0644BB8D"/>
    <w:rsid w:val="064C4F36"/>
    <w:rsid w:val="065BC89D"/>
    <w:rsid w:val="066B48AE"/>
    <w:rsid w:val="06795BBD"/>
    <w:rsid w:val="06840918"/>
    <w:rsid w:val="068A3FB4"/>
    <w:rsid w:val="068F1086"/>
    <w:rsid w:val="0692FE11"/>
    <w:rsid w:val="069C874F"/>
    <w:rsid w:val="06AA9D89"/>
    <w:rsid w:val="06B1268C"/>
    <w:rsid w:val="06B61CA8"/>
    <w:rsid w:val="06C47362"/>
    <w:rsid w:val="06C8EFC9"/>
    <w:rsid w:val="06DC8601"/>
    <w:rsid w:val="06E1BDFE"/>
    <w:rsid w:val="06EDCB4E"/>
    <w:rsid w:val="06F2A05B"/>
    <w:rsid w:val="06FB6DA4"/>
    <w:rsid w:val="07072D8F"/>
    <w:rsid w:val="070AABEC"/>
    <w:rsid w:val="070E7EF3"/>
    <w:rsid w:val="0759327E"/>
    <w:rsid w:val="076C1CB0"/>
    <w:rsid w:val="0782D379"/>
    <w:rsid w:val="078CC01F"/>
    <w:rsid w:val="079910EE"/>
    <w:rsid w:val="07B5D780"/>
    <w:rsid w:val="07B9BE8B"/>
    <w:rsid w:val="07C8238A"/>
    <w:rsid w:val="07C83D11"/>
    <w:rsid w:val="07E770F8"/>
    <w:rsid w:val="07EC9A03"/>
    <w:rsid w:val="0807190F"/>
    <w:rsid w:val="081947E4"/>
    <w:rsid w:val="081AA29F"/>
    <w:rsid w:val="0820C215"/>
    <w:rsid w:val="08228094"/>
    <w:rsid w:val="0828F222"/>
    <w:rsid w:val="082C8A90"/>
    <w:rsid w:val="0832D271"/>
    <w:rsid w:val="0838AE99"/>
    <w:rsid w:val="0844E229"/>
    <w:rsid w:val="0869209D"/>
    <w:rsid w:val="08708302"/>
    <w:rsid w:val="08760D19"/>
    <w:rsid w:val="08A1BC83"/>
    <w:rsid w:val="08A8D404"/>
    <w:rsid w:val="08D03C60"/>
    <w:rsid w:val="08D6FFCA"/>
    <w:rsid w:val="08D7E71F"/>
    <w:rsid w:val="08DA858D"/>
    <w:rsid w:val="08DF1CDA"/>
    <w:rsid w:val="08EF3BFB"/>
    <w:rsid w:val="08F755E4"/>
    <w:rsid w:val="0903AF38"/>
    <w:rsid w:val="0906E3A0"/>
    <w:rsid w:val="091B1CE0"/>
    <w:rsid w:val="09343442"/>
    <w:rsid w:val="0937413A"/>
    <w:rsid w:val="0937DAD3"/>
    <w:rsid w:val="09526A66"/>
    <w:rsid w:val="0956C2C9"/>
    <w:rsid w:val="095B978F"/>
    <w:rsid w:val="095E8B03"/>
    <w:rsid w:val="096B518B"/>
    <w:rsid w:val="096BE56A"/>
    <w:rsid w:val="09786674"/>
    <w:rsid w:val="098EE597"/>
    <w:rsid w:val="098F6AC1"/>
    <w:rsid w:val="099196FC"/>
    <w:rsid w:val="09994210"/>
    <w:rsid w:val="099995A4"/>
    <w:rsid w:val="099EB9B3"/>
    <w:rsid w:val="09A35C08"/>
    <w:rsid w:val="09A7A55A"/>
    <w:rsid w:val="09AAB7D2"/>
    <w:rsid w:val="09AB6956"/>
    <w:rsid w:val="09B06184"/>
    <w:rsid w:val="09E9BBE8"/>
    <w:rsid w:val="09EE0687"/>
    <w:rsid w:val="09F0DDB8"/>
    <w:rsid w:val="0A0D7626"/>
    <w:rsid w:val="0A27F3CF"/>
    <w:rsid w:val="0A2A643E"/>
    <w:rsid w:val="0A36D9B8"/>
    <w:rsid w:val="0A41F42F"/>
    <w:rsid w:val="0A439DC7"/>
    <w:rsid w:val="0A4A80A5"/>
    <w:rsid w:val="0A5972CA"/>
    <w:rsid w:val="0A5EC829"/>
    <w:rsid w:val="0A66362C"/>
    <w:rsid w:val="0A74A478"/>
    <w:rsid w:val="0A7655EE"/>
    <w:rsid w:val="0A772DB3"/>
    <w:rsid w:val="0A8013A9"/>
    <w:rsid w:val="0A841BCC"/>
    <w:rsid w:val="0A87E068"/>
    <w:rsid w:val="0A998A49"/>
    <w:rsid w:val="0AB33616"/>
    <w:rsid w:val="0AB54375"/>
    <w:rsid w:val="0ABDBF96"/>
    <w:rsid w:val="0AD1853D"/>
    <w:rsid w:val="0AD606F5"/>
    <w:rsid w:val="0AF4AF33"/>
    <w:rsid w:val="0B1199BC"/>
    <w:rsid w:val="0B1899E9"/>
    <w:rsid w:val="0B20E567"/>
    <w:rsid w:val="0B3EB9D1"/>
    <w:rsid w:val="0B495E08"/>
    <w:rsid w:val="0B4A689E"/>
    <w:rsid w:val="0B4CD091"/>
    <w:rsid w:val="0B593DF6"/>
    <w:rsid w:val="0B600CE3"/>
    <w:rsid w:val="0B62955D"/>
    <w:rsid w:val="0B883DCC"/>
    <w:rsid w:val="0B92C4C9"/>
    <w:rsid w:val="0BBBD940"/>
    <w:rsid w:val="0BC7406E"/>
    <w:rsid w:val="0BCE24CF"/>
    <w:rsid w:val="0BD0E345"/>
    <w:rsid w:val="0BF3C226"/>
    <w:rsid w:val="0C08B32F"/>
    <w:rsid w:val="0C20756D"/>
    <w:rsid w:val="0C2DCF38"/>
    <w:rsid w:val="0C4FA7AB"/>
    <w:rsid w:val="0C8037C0"/>
    <w:rsid w:val="0C87B976"/>
    <w:rsid w:val="0C89EE8D"/>
    <w:rsid w:val="0C8EAC3A"/>
    <w:rsid w:val="0C9A84F6"/>
    <w:rsid w:val="0C9B1017"/>
    <w:rsid w:val="0C9C7FEA"/>
    <w:rsid w:val="0CABBC1B"/>
    <w:rsid w:val="0CADABF7"/>
    <w:rsid w:val="0CC76F01"/>
    <w:rsid w:val="0CD09EEE"/>
    <w:rsid w:val="0CE160F3"/>
    <w:rsid w:val="0CFA6DC1"/>
    <w:rsid w:val="0D02F552"/>
    <w:rsid w:val="0D08E47C"/>
    <w:rsid w:val="0D1A1C55"/>
    <w:rsid w:val="0D3EF15F"/>
    <w:rsid w:val="0D465C96"/>
    <w:rsid w:val="0D4F085E"/>
    <w:rsid w:val="0D666F58"/>
    <w:rsid w:val="0D768249"/>
    <w:rsid w:val="0DA3AD83"/>
    <w:rsid w:val="0DDB29E7"/>
    <w:rsid w:val="0DDB2B63"/>
    <w:rsid w:val="0DF35683"/>
    <w:rsid w:val="0DF91625"/>
    <w:rsid w:val="0DFBBD7A"/>
    <w:rsid w:val="0E02BFE3"/>
    <w:rsid w:val="0E096BE2"/>
    <w:rsid w:val="0E38A387"/>
    <w:rsid w:val="0E38EF24"/>
    <w:rsid w:val="0E45CAC1"/>
    <w:rsid w:val="0E511A95"/>
    <w:rsid w:val="0E626021"/>
    <w:rsid w:val="0E9423DA"/>
    <w:rsid w:val="0EA534D2"/>
    <w:rsid w:val="0EECAB21"/>
    <w:rsid w:val="0EF60999"/>
    <w:rsid w:val="0EF7EC14"/>
    <w:rsid w:val="0EFFCD9F"/>
    <w:rsid w:val="0F04F8EF"/>
    <w:rsid w:val="0F159D3C"/>
    <w:rsid w:val="0F16CEC9"/>
    <w:rsid w:val="0F18F531"/>
    <w:rsid w:val="0F1996EB"/>
    <w:rsid w:val="0F1BCDB3"/>
    <w:rsid w:val="0F1F13A9"/>
    <w:rsid w:val="0F3038E5"/>
    <w:rsid w:val="0F3A89D3"/>
    <w:rsid w:val="0F4CA006"/>
    <w:rsid w:val="0F551161"/>
    <w:rsid w:val="0F6BF7A2"/>
    <w:rsid w:val="0F71389D"/>
    <w:rsid w:val="0F7D66C6"/>
    <w:rsid w:val="0F8DE55E"/>
    <w:rsid w:val="0F9287C5"/>
    <w:rsid w:val="0F9670E8"/>
    <w:rsid w:val="0FC18F4F"/>
    <w:rsid w:val="0FDD860B"/>
    <w:rsid w:val="0FE24231"/>
    <w:rsid w:val="0FE271EB"/>
    <w:rsid w:val="0FEF0200"/>
    <w:rsid w:val="0FF45A7A"/>
    <w:rsid w:val="0FF97E64"/>
    <w:rsid w:val="0FFF5B8D"/>
    <w:rsid w:val="0FFF7EFA"/>
    <w:rsid w:val="1012411F"/>
    <w:rsid w:val="101E824C"/>
    <w:rsid w:val="1020A362"/>
    <w:rsid w:val="102D7151"/>
    <w:rsid w:val="10369092"/>
    <w:rsid w:val="1044DC26"/>
    <w:rsid w:val="1051259F"/>
    <w:rsid w:val="105DB74A"/>
    <w:rsid w:val="109CF532"/>
    <w:rsid w:val="109EE670"/>
    <w:rsid w:val="10A4B5DF"/>
    <w:rsid w:val="10B27314"/>
    <w:rsid w:val="10B5405F"/>
    <w:rsid w:val="10CC06AF"/>
    <w:rsid w:val="10CC781D"/>
    <w:rsid w:val="10F10027"/>
    <w:rsid w:val="1106897C"/>
    <w:rsid w:val="112DD57C"/>
    <w:rsid w:val="1141003E"/>
    <w:rsid w:val="1164A4D5"/>
    <w:rsid w:val="116A1F89"/>
    <w:rsid w:val="118C68C6"/>
    <w:rsid w:val="11927A2E"/>
    <w:rsid w:val="11A8F799"/>
    <w:rsid w:val="11AF3E97"/>
    <w:rsid w:val="11B3871E"/>
    <w:rsid w:val="11B3B38C"/>
    <w:rsid w:val="11B572F3"/>
    <w:rsid w:val="11B67B3B"/>
    <w:rsid w:val="11C23DB3"/>
    <w:rsid w:val="11CB1946"/>
    <w:rsid w:val="11D9D65C"/>
    <w:rsid w:val="11E01637"/>
    <w:rsid w:val="11E9A3C6"/>
    <w:rsid w:val="11FF1942"/>
    <w:rsid w:val="12132EE4"/>
    <w:rsid w:val="122188BA"/>
    <w:rsid w:val="1222CA41"/>
    <w:rsid w:val="1226338A"/>
    <w:rsid w:val="1250F273"/>
    <w:rsid w:val="125ABB4E"/>
    <w:rsid w:val="12632ACE"/>
    <w:rsid w:val="12770D61"/>
    <w:rsid w:val="127F9E8C"/>
    <w:rsid w:val="1287D5B9"/>
    <w:rsid w:val="128DCA06"/>
    <w:rsid w:val="12999454"/>
    <w:rsid w:val="12A1F10D"/>
    <w:rsid w:val="12AECF57"/>
    <w:rsid w:val="12B3BBEF"/>
    <w:rsid w:val="12B41D77"/>
    <w:rsid w:val="12D62E1C"/>
    <w:rsid w:val="12DFA84F"/>
    <w:rsid w:val="12FB20DE"/>
    <w:rsid w:val="13023948"/>
    <w:rsid w:val="1305FBC0"/>
    <w:rsid w:val="131A421C"/>
    <w:rsid w:val="131DDF75"/>
    <w:rsid w:val="132866BD"/>
    <w:rsid w:val="13389380"/>
    <w:rsid w:val="134BBE74"/>
    <w:rsid w:val="1351B93C"/>
    <w:rsid w:val="135A025E"/>
    <w:rsid w:val="136B75FC"/>
    <w:rsid w:val="13752AC6"/>
    <w:rsid w:val="1378A814"/>
    <w:rsid w:val="138051AF"/>
    <w:rsid w:val="139979F3"/>
    <w:rsid w:val="139E1B93"/>
    <w:rsid w:val="13AC7597"/>
    <w:rsid w:val="13B36362"/>
    <w:rsid w:val="13BE854F"/>
    <w:rsid w:val="13C62780"/>
    <w:rsid w:val="13C7037C"/>
    <w:rsid w:val="13CCF77D"/>
    <w:rsid w:val="13D85799"/>
    <w:rsid w:val="13D9963A"/>
    <w:rsid w:val="13DD3ADB"/>
    <w:rsid w:val="13E23675"/>
    <w:rsid w:val="143AEDC9"/>
    <w:rsid w:val="14476DF2"/>
    <w:rsid w:val="1452068C"/>
    <w:rsid w:val="1474E0CC"/>
    <w:rsid w:val="14890E48"/>
    <w:rsid w:val="14A26539"/>
    <w:rsid w:val="14BB3012"/>
    <w:rsid w:val="14C10717"/>
    <w:rsid w:val="14D54AC8"/>
    <w:rsid w:val="14DD8682"/>
    <w:rsid w:val="14DEFDC3"/>
    <w:rsid w:val="14F82DD4"/>
    <w:rsid w:val="14FA1324"/>
    <w:rsid w:val="150519AC"/>
    <w:rsid w:val="1514068C"/>
    <w:rsid w:val="151EAE89"/>
    <w:rsid w:val="1520D57B"/>
    <w:rsid w:val="1534084D"/>
    <w:rsid w:val="153427D7"/>
    <w:rsid w:val="153DC52E"/>
    <w:rsid w:val="154773A8"/>
    <w:rsid w:val="154B0C59"/>
    <w:rsid w:val="1557EBEF"/>
    <w:rsid w:val="155BEAC3"/>
    <w:rsid w:val="156AC498"/>
    <w:rsid w:val="156B3169"/>
    <w:rsid w:val="15766FC9"/>
    <w:rsid w:val="157AD1A4"/>
    <w:rsid w:val="1585E01B"/>
    <w:rsid w:val="159C797E"/>
    <w:rsid w:val="15D4B653"/>
    <w:rsid w:val="15DADED4"/>
    <w:rsid w:val="15EB72DF"/>
    <w:rsid w:val="15F354CA"/>
    <w:rsid w:val="160D3CEE"/>
    <w:rsid w:val="1615DE54"/>
    <w:rsid w:val="161CDFE6"/>
    <w:rsid w:val="162BA4EB"/>
    <w:rsid w:val="1648E06B"/>
    <w:rsid w:val="165B027B"/>
    <w:rsid w:val="165F767C"/>
    <w:rsid w:val="1671538D"/>
    <w:rsid w:val="167601E8"/>
    <w:rsid w:val="168959FE"/>
    <w:rsid w:val="1692334E"/>
    <w:rsid w:val="1693FE35"/>
    <w:rsid w:val="169DFBE2"/>
    <w:rsid w:val="169E87F2"/>
    <w:rsid w:val="16A5CE26"/>
    <w:rsid w:val="16C70507"/>
    <w:rsid w:val="16CF4D36"/>
    <w:rsid w:val="16DE5CD4"/>
    <w:rsid w:val="16E1E66E"/>
    <w:rsid w:val="16E2CE7D"/>
    <w:rsid w:val="16EECC0D"/>
    <w:rsid w:val="16F8E2E3"/>
    <w:rsid w:val="16FE8951"/>
    <w:rsid w:val="17070F46"/>
    <w:rsid w:val="17096B34"/>
    <w:rsid w:val="170AE225"/>
    <w:rsid w:val="172DFD07"/>
    <w:rsid w:val="173F1F8A"/>
    <w:rsid w:val="1753899E"/>
    <w:rsid w:val="17554057"/>
    <w:rsid w:val="1761B591"/>
    <w:rsid w:val="1764C7F9"/>
    <w:rsid w:val="1767C7D0"/>
    <w:rsid w:val="177E1CE0"/>
    <w:rsid w:val="178E3897"/>
    <w:rsid w:val="1791389B"/>
    <w:rsid w:val="17B0B269"/>
    <w:rsid w:val="17DB082E"/>
    <w:rsid w:val="17DEF9E8"/>
    <w:rsid w:val="17ED9E2E"/>
    <w:rsid w:val="18148B1D"/>
    <w:rsid w:val="182FCE96"/>
    <w:rsid w:val="18317125"/>
    <w:rsid w:val="18380F7D"/>
    <w:rsid w:val="183FE19F"/>
    <w:rsid w:val="18521457"/>
    <w:rsid w:val="186C4DD3"/>
    <w:rsid w:val="189C050D"/>
    <w:rsid w:val="18A2655A"/>
    <w:rsid w:val="18B81C11"/>
    <w:rsid w:val="18CA19BB"/>
    <w:rsid w:val="18D0B291"/>
    <w:rsid w:val="18D13A57"/>
    <w:rsid w:val="18D59492"/>
    <w:rsid w:val="18ED806B"/>
    <w:rsid w:val="194A7F47"/>
    <w:rsid w:val="195A0F2D"/>
    <w:rsid w:val="195DCB18"/>
    <w:rsid w:val="196057A1"/>
    <w:rsid w:val="196621F1"/>
    <w:rsid w:val="1967F9EA"/>
    <w:rsid w:val="196E3B3F"/>
    <w:rsid w:val="1976D88F"/>
    <w:rsid w:val="19771D5C"/>
    <w:rsid w:val="197F75A1"/>
    <w:rsid w:val="198EB599"/>
    <w:rsid w:val="199D26D4"/>
    <w:rsid w:val="199F577C"/>
    <w:rsid w:val="19B5FF34"/>
    <w:rsid w:val="19C89658"/>
    <w:rsid w:val="19D4001C"/>
    <w:rsid w:val="19D53435"/>
    <w:rsid w:val="19FFBF26"/>
    <w:rsid w:val="19FFD513"/>
    <w:rsid w:val="1A1A284B"/>
    <w:rsid w:val="1A2B095D"/>
    <w:rsid w:val="1A2EC9F3"/>
    <w:rsid w:val="1A3E35BB"/>
    <w:rsid w:val="1A422809"/>
    <w:rsid w:val="1A44B05D"/>
    <w:rsid w:val="1A4E7EFC"/>
    <w:rsid w:val="1A5DC675"/>
    <w:rsid w:val="1AA08316"/>
    <w:rsid w:val="1AA80BDC"/>
    <w:rsid w:val="1ACB9C29"/>
    <w:rsid w:val="1AE1D4AB"/>
    <w:rsid w:val="1AE58D8F"/>
    <w:rsid w:val="1AF6BE3D"/>
    <w:rsid w:val="1AFE6CCA"/>
    <w:rsid w:val="1B08BB78"/>
    <w:rsid w:val="1B1A54CD"/>
    <w:rsid w:val="1B1C46F6"/>
    <w:rsid w:val="1B2514F2"/>
    <w:rsid w:val="1B2FF49A"/>
    <w:rsid w:val="1B35C609"/>
    <w:rsid w:val="1B39AECF"/>
    <w:rsid w:val="1B4F021A"/>
    <w:rsid w:val="1B54CB0C"/>
    <w:rsid w:val="1B579092"/>
    <w:rsid w:val="1B5FC39B"/>
    <w:rsid w:val="1B6A83AC"/>
    <w:rsid w:val="1B6E03F9"/>
    <w:rsid w:val="1B793F49"/>
    <w:rsid w:val="1B8A511B"/>
    <w:rsid w:val="1B900E0D"/>
    <w:rsid w:val="1B9E6153"/>
    <w:rsid w:val="1BB3B111"/>
    <w:rsid w:val="1BB5E90A"/>
    <w:rsid w:val="1BB9ED10"/>
    <w:rsid w:val="1BC404AA"/>
    <w:rsid w:val="1BD1AC54"/>
    <w:rsid w:val="1BEC4071"/>
    <w:rsid w:val="1BFA4881"/>
    <w:rsid w:val="1C1865B3"/>
    <w:rsid w:val="1C1A966F"/>
    <w:rsid w:val="1C1DB29A"/>
    <w:rsid w:val="1C253B65"/>
    <w:rsid w:val="1C33CD59"/>
    <w:rsid w:val="1C474FCA"/>
    <w:rsid w:val="1C4C02FC"/>
    <w:rsid w:val="1C4E067F"/>
    <w:rsid w:val="1C6681C6"/>
    <w:rsid w:val="1C66DE96"/>
    <w:rsid w:val="1C7B0919"/>
    <w:rsid w:val="1C7DBDFA"/>
    <w:rsid w:val="1C93E45D"/>
    <w:rsid w:val="1C9917AA"/>
    <w:rsid w:val="1CAE7951"/>
    <w:rsid w:val="1CBBB5C6"/>
    <w:rsid w:val="1CCA2872"/>
    <w:rsid w:val="1CCA8A64"/>
    <w:rsid w:val="1CD79EED"/>
    <w:rsid w:val="1CD89F5F"/>
    <w:rsid w:val="1CDAD007"/>
    <w:rsid w:val="1D011B68"/>
    <w:rsid w:val="1D02F672"/>
    <w:rsid w:val="1D208632"/>
    <w:rsid w:val="1D263A1E"/>
    <w:rsid w:val="1D268410"/>
    <w:rsid w:val="1D2BA87B"/>
    <w:rsid w:val="1D4264F8"/>
    <w:rsid w:val="1D4D8183"/>
    <w:rsid w:val="1D5A875E"/>
    <w:rsid w:val="1D668C88"/>
    <w:rsid w:val="1D826D27"/>
    <w:rsid w:val="1D86CD70"/>
    <w:rsid w:val="1D8EA0C3"/>
    <w:rsid w:val="1DAFD056"/>
    <w:rsid w:val="1DBCFD7F"/>
    <w:rsid w:val="1DC97CAA"/>
    <w:rsid w:val="1DDB1A54"/>
    <w:rsid w:val="1DED80C5"/>
    <w:rsid w:val="1DF23308"/>
    <w:rsid w:val="1E0CF19A"/>
    <w:rsid w:val="1E1BB39D"/>
    <w:rsid w:val="1E1EDDD3"/>
    <w:rsid w:val="1E2AFDFD"/>
    <w:rsid w:val="1E2B852F"/>
    <w:rsid w:val="1E395844"/>
    <w:rsid w:val="1E59ABD5"/>
    <w:rsid w:val="1E5EC099"/>
    <w:rsid w:val="1E655AE0"/>
    <w:rsid w:val="1E6BD58B"/>
    <w:rsid w:val="1E75422A"/>
    <w:rsid w:val="1E773247"/>
    <w:rsid w:val="1E7BF7A4"/>
    <w:rsid w:val="1E7CCC85"/>
    <w:rsid w:val="1E845E18"/>
    <w:rsid w:val="1E901837"/>
    <w:rsid w:val="1E94FE43"/>
    <w:rsid w:val="1EA26064"/>
    <w:rsid w:val="1EA4088B"/>
    <w:rsid w:val="1EA986A1"/>
    <w:rsid w:val="1EB9DD64"/>
    <w:rsid w:val="1EBCD9B8"/>
    <w:rsid w:val="1ECF9C45"/>
    <w:rsid w:val="1EDCBCF6"/>
    <w:rsid w:val="1EEB6601"/>
    <w:rsid w:val="1F02AEE7"/>
    <w:rsid w:val="1F06FBA6"/>
    <w:rsid w:val="1F174CD9"/>
    <w:rsid w:val="1F1D8185"/>
    <w:rsid w:val="1F5E1C2E"/>
    <w:rsid w:val="1F8B04F8"/>
    <w:rsid w:val="1FCDA1E3"/>
    <w:rsid w:val="1FD1E4A7"/>
    <w:rsid w:val="1FD43B7F"/>
    <w:rsid w:val="1FF72774"/>
    <w:rsid w:val="1FFAC339"/>
    <w:rsid w:val="1FFD5541"/>
    <w:rsid w:val="20088EEA"/>
    <w:rsid w:val="2014E1F5"/>
    <w:rsid w:val="203BB562"/>
    <w:rsid w:val="20443223"/>
    <w:rsid w:val="2044C8E5"/>
    <w:rsid w:val="20497FB9"/>
    <w:rsid w:val="204B60FC"/>
    <w:rsid w:val="2050B5EC"/>
    <w:rsid w:val="2052618C"/>
    <w:rsid w:val="20603687"/>
    <w:rsid w:val="206D84B8"/>
    <w:rsid w:val="20725B53"/>
    <w:rsid w:val="2074EC95"/>
    <w:rsid w:val="207B2FA4"/>
    <w:rsid w:val="2081E43A"/>
    <w:rsid w:val="208F36A7"/>
    <w:rsid w:val="20A26E1E"/>
    <w:rsid w:val="20A5883D"/>
    <w:rsid w:val="20AC4B74"/>
    <w:rsid w:val="20BBC2F0"/>
    <w:rsid w:val="20CC6EA5"/>
    <w:rsid w:val="2105197B"/>
    <w:rsid w:val="2106DD6C"/>
    <w:rsid w:val="212ECE97"/>
    <w:rsid w:val="2139C4A3"/>
    <w:rsid w:val="214E26A1"/>
    <w:rsid w:val="2159DA59"/>
    <w:rsid w:val="215AE7FD"/>
    <w:rsid w:val="21A240E6"/>
    <w:rsid w:val="21B0C4F6"/>
    <w:rsid w:val="21B77154"/>
    <w:rsid w:val="21C478A7"/>
    <w:rsid w:val="21C644A2"/>
    <w:rsid w:val="21D09DAD"/>
    <w:rsid w:val="21D6B0DC"/>
    <w:rsid w:val="21D92E7D"/>
    <w:rsid w:val="21DE5E2E"/>
    <w:rsid w:val="21E777EA"/>
    <w:rsid w:val="21E9D99C"/>
    <w:rsid w:val="21F30395"/>
    <w:rsid w:val="2222093C"/>
    <w:rsid w:val="223F3350"/>
    <w:rsid w:val="224D6055"/>
    <w:rsid w:val="227B824B"/>
    <w:rsid w:val="22837CC9"/>
    <w:rsid w:val="2289C713"/>
    <w:rsid w:val="228B8FBC"/>
    <w:rsid w:val="22961BD5"/>
    <w:rsid w:val="22BA6F21"/>
    <w:rsid w:val="22BE8234"/>
    <w:rsid w:val="22C329C1"/>
    <w:rsid w:val="22C338E9"/>
    <w:rsid w:val="231067FA"/>
    <w:rsid w:val="2310E11A"/>
    <w:rsid w:val="23174161"/>
    <w:rsid w:val="2319D50C"/>
    <w:rsid w:val="2326C1F0"/>
    <w:rsid w:val="23289263"/>
    <w:rsid w:val="232DFAF6"/>
    <w:rsid w:val="233AF338"/>
    <w:rsid w:val="2355FEF8"/>
    <w:rsid w:val="2357DFC9"/>
    <w:rsid w:val="23686F66"/>
    <w:rsid w:val="236B34AF"/>
    <w:rsid w:val="236C303C"/>
    <w:rsid w:val="2370E4F7"/>
    <w:rsid w:val="23731182"/>
    <w:rsid w:val="237AFBF9"/>
    <w:rsid w:val="237C0927"/>
    <w:rsid w:val="237CD640"/>
    <w:rsid w:val="239499D3"/>
    <w:rsid w:val="23977C5E"/>
    <w:rsid w:val="2399BACA"/>
    <w:rsid w:val="23B9B605"/>
    <w:rsid w:val="23BA68F2"/>
    <w:rsid w:val="23CF4827"/>
    <w:rsid w:val="23D75F2B"/>
    <w:rsid w:val="23EE83D1"/>
    <w:rsid w:val="23EFE7ED"/>
    <w:rsid w:val="240A1D65"/>
    <w:rsid w:val="24119D52"/>
    <w:rsid w:val="2417FC20"/>
    <w:rsid w:val="241ADD6A"/>
    <w:rsid w:val="241EE24A"/>
    <w:rsid w:val="2425AED9"/>
    <w:rsid w:val="242B651E"/>
    <w:rsid w:val="2432FB6F"/>
    <w:rsid w:val="24384687"/>
    <w:rsid w:val="243D6943"/>
    <w:rsid w:val="244EE69E"/>
    <w:rsid w:val="245FFB97"/>
    <w:rsid w:val="24636546"/>
    <w:rsid w:val="24808EE4"/>
    <w:rsid w:val="24866A73"/>
    <w:rsid w:val="24A62409"/>
    <w:rsid w:val="24B41F91"/>
    <w:rsid w:val="24C89F40"/>
    <w:rsid w:val="24CCCCC2"/>
    <w:rsid w:val="24D6C93F"/>
    <w:rsid w:val="24EBE65F"/>
    <w:rsid w:val="24FB718F"/>
    <w:rsid w:val="25003FDE"/>
    <w:rsid w:val="2507217E"/>
    <w:rsid w:val="250E519E"/>
    <w:rsid w:val="2513E873"/>
    <w:rsid w:val="2520010F"/>
    <w:rsid w:val="25488FD1"/>
    <w:rsid w:val="25693546"/>
    <w:rsid w:val="256C48F4"/>
    <w:rsid w:val="257B0945"/>
    <w:rsid w:val="25892EFC"/>
    <w:rsid w:val="258B2A16"/>
    <w:rsid w:val="259587FA"/>
    <w:rsid w:val="25A6E9EA"/>
    <w:rsid w:val="25A8054B"/>
    <w:rsid w:val="25AD5289"/>
    <w:rsid w:val="25AF664E"/>
    <w:rsid w:val="25C7357F"/>
    <w:rsid w:val="25EC9E00"/>
    <w:rsid w:val="25FA7BF6"/>
    <w:rsid w:val="26148935"/>
    <w:rsid w:val="26157134"/>
    <w:rsid w:val="2638F21D"/>
    <w:rsid w:val="263E0557"/>
    <w:rsid w:val="265989D2"/>
    <w:rsid w:val="265B82F8"/>
    <w:rsid w:val="2668DCBD"/>
    <w:rsid w:val="2676CAD1"/>
    <w:rsid w:val="267B6821"/>
    <w:rsid w:val="268BE3A6"/>
    <w:rsid w:val="268EF614"/>
    <w:rsid w:val="269DF953"/>
    <w:rsid w:val="26A08AFA"/>
    <w:rsid w:val="26AD64A6"/>
    <w:rsid w:val="26CADCD8"/>
    <w:rsid w:val="26D627B8"/>
    <w:rsid w:val="27194DC5"/>
    <w:rsid w:val="2736FFA8"/>
    <w:rsid w:val="275775DC"/>
    <w:rsid w:val="276FE593"/>
    <w:rsid w:val="2775068A"/>
    <w:rsid w:val="2777767F"/>
    <w:rsid w:val="277E6801"/>
    <w:rsid w:val="27833CF4"/>
    <w:rsid w:val="278399B4"/>
    <w:rsid w:val="2790F4B8"/>
    <w:rsid w:val="27979C59"/>
    <w:rsid w:val="279A463D"/>
    <w:rsid w:val="27A76816"/>
    <w:rsid w:val="27AD4984"/>
    <w:rsid w:val="27B15789"/>
    <w:rsid w:val="27B455CD"/>
    <w:rsid w:val="27B62995"/>
    <w:rsid w:val="27BF2E02"/>
    <w:rsid w:val="27D8B2A6"/>
    <w:rsid w:val="27DC249C"/>
    <w:rsid w:val="27E2FF87"/>
    <w:rsid w:val="27F746C3"/>
    <w:rsid w:val="281AB913"/>
    <w:rsid w:val="2826DFCC"/>
    <w:rsid w:val="28299BBA"/>
    <w:rsid w:val="283B4E29"/>
    <w:rsid w:val="28543822"/>
    <w:rsid w:val="2862A084"/>
    <w:rsid w:val="286F4EFD"/>
    <w:rsid w:val="286F6604"/>
    <w:rsid w:val="2871998A"/>
    <w:rsid w:val="28722529"/>
    <w:rsid w:val="28726FF6"/>
    <w:rsid w:val="28825690"/>
    <w:rsid w:val="28845370"/>
    <w:rsid w:val="288DFE86"/>
    <w:rsid w:val="28A79773"/>
    <w:rsid w:val="28B530B5"/>
    <w:rsid w:val="28BB3ECA"/>
    <w:rsid w:val="28BBC5A0"/>
    <w:rsid w:val="28D3831F"/>
    <w:rsid w:val="28DE35B0"/>
    <w:rsid w:val="28FBBDE8"/>
    <w:rsid w:val="291E6898"/>
    <w:rsid w:val="2944F292"/>
    <w:rsid w:val="29703DD2"/>
    <w:rsid w:val="29716022"/>
    <w:rsid w:val="29858967"/>
    <w:rsid w:val="299323BA"/>
    <w:rsid w:val="29A9ED64"/>
    <w:rsid w:val="29B17AFD"/>
    <w:rsid w:val="29BA33F8"/>
    <w:rsid w:val="29C007D6"/>
    <w:rsid w:val="29C4DC01"/>
    <w:rsid w:val="29D5C092"/>
    <w:rsid w:val="29D71E8A"/>
    <w:rsid w:val="29DB6025"/>
    <w:rsid w:val="29DF9E70"/>
    <w:rsid w:val="29ECB207"/>
    <w:rsid w:val="29F24E99"/>
    <w:rsid w:val="29F53AEF"/>
    <w:rsid w:val="29FBF6A1"/>
    <w:rsid w:val="2A0E6A94"/>
    <w:rsid w:val="2A20E151"/>
    <w:rsid w:val="2A22EDD1"/>
    <w:rsid w:val="2A337400"/>
    <w:rsid w:val="2A3F6008"/>
    <w:rsid w:val="2A54BE2C"/>
    <w:rsid w:val="2A5E5479"/>
    <w:rsid w:val="2A80DF5A"/>
    <w:rsid w:val="2A9035B0"/>
    <w:rsid w:val="2A9AA6A2"/>
    <w:rsid w:val="2AC39BBF"/>
    <w:rsid w:val="2AD122F4"/>
    <w:rsid w:val="2ADA6E19"/>
    <w:rsid w:val="2ADB79F9"/>
    <w:rsid w:val="2AE43A6E"/>
    <w:rsid w:val="2AF406EA"/>
    <w:rsid w:val="2AF47D41"/>
    <w:rsid w:val="2B0618A2"/>
    <w:rsid w:val="2B33D793"/>
    <w:rsid w:val="2B37AF0C"/>
    <w:rsid w:val="2B3F989F"/>
    <w:rsid w:val="2B502B71"/>
    <w:rsid w:val="2B59D221"/>
    <w:rsid w:val="2B6A5782"/>
    <w:rsid w:val="2B6ACFB7"/>
    <w:rsid w:val="2B6AF6CD"/>
    <w:rsid w:val="2B6C030A"/>
    <w:rsid w:val="2B6F631F"/>
    <w:rsid w:val="2B8E03F3"/>
    <w:rsid w:val="2BA59830"/>
    <w:rsid w:val="2BAFA761"/>
    <w:rsid w:val="2BB3C4DB"/>
    <w:rsid w:val="2BD0480B"/>
    <w:rsid w:val="2BD2095B"/>
    <w:rsid w:val="2BD3A5E5"/>
    <w:rsid w:val="2BD4673B"/>
    <w:rsid w:val="2BD64D8E"/>
    <w:rsid w:val="2BDB3069"/>
    <w:rsid w:val="2BDDBE5E"/>
    <w:rsid w:val="2BF610DA"/>
    <w:rsid w:val="2BF84EE0"/>
    <w:rsid w:val="2BF969FE"/>
    <w:rsid w:val="2C153EFA"/>
    <w:rsid w:val="2C1EFAE1"/>
    <w:rsid w:val="2C22D3B4"/>
    <w:rsid w:val="2C27E405"/>
    <w:rsid w:val="2C3D8C8B"/>
    <w:rsid w:val="2C415411"/>
    <w:rsid w:val="2C4B678E"/>
    <w:rsid w:val="2C581D12"/>
    <w:rsid w:val="2C6A5167"/>
    <w:rsid w:val="2C7924EB"/>
    <w:rsid w:val="2C7BD299"/>
    <w:rsid w:val="2C969CD7"/>
    <w:rsid w:val="2C9FFB6A"/>
    <w:rsid w:val="2CB62269"/>
    <w:rsid w:val="2CC0874A"/>
    <w:rsid w:val="2CCAC47C"/>
    <w:rsid w:val="2CCB41DF"/>
    <w:rsid w:val="2CD52909"/>
    <w:rsid w:val="2CF99979"/>
    <w:rsid w:val="2D0DAB86"/>
    <w:rsid w:val="2D0EBF4C"/>
    <w:rsid w:val="2D10AC68"/>
    <w:rsid w:val="2D1118C4"/>
    <w:rsid w:val="2D265717"/>
    <w:rsid w:val="2D26AFCF"/>
    <w:rsid w:val="2D27449E"/>
    <w:rsid w:val="2D299ABC"/>
    <w:rsid w:val="2D392185"/>
    <w:rsid w:val="2D3DF799"/>
    <w:rsid w:val="2D43D469"/>
    <w:rsid w:val="2D5C4DF2"/>
    <w:rsid w:val="2D63A400"/>
    <w:rsid w:val="2D6AE97C"/>
    <w:rsid w:val="2D7027EC"/>
    <w:rsid w:val="2D7700CA"/>
    <w:rsid w:val="2D770EF9"/>
    <w:rsid w:val="2D812B2A"/>
    <w:rsid w:val="2D902C02"/>
    <w:rsid w:val="2D9764B2"/>
    <w:rsid w:val="2DB93029"/>
    <w:rsid w:val="2DB9BBA5"/>
    <w:rsid w:val="2DD4A5FC"/>
    <w:rsid w:val="2DD6701E"/>
    <w:rsid w:val="2DE57D09"/>
    <w:rsid w:val="2E0F341C"/>
    <w:rsid w:val="2E291137"/>
    <w:rsid w:val="2E3672CE"/>
    <w:rsid w:val="2E3D6F11"/>
    <w:rsid w:val="2E48999E"/>
    <w:rsid w:val="2E538B4B"/>
    <w:rsid w:val="2E69BEAC"/>
    <w:rsid w:val="2E955871"/>
    <w:rsid w:val="2E96EFDC"/>
    <w:rsid w:val="2E9954D6"/>
    <w:rsid w:val="2EAC9829"/>
    <w:rsid w:val="2EB4AB64"/>
    <w:rsid w:val="2EBBDE38"/>
    <w:rsid w:val="2EC05C1A"/>
    <w:rsid w:val="2ECD70D4"/>
    <w:rsid w:val="2ED060D6"/>
    <w:rsid w:val="2EDA0723"/>
    <w:rsid w:val="2EDC87E9"/>
    <w:rsid w:val="2EDFCECA"/>
    <w:rsid w:val="2EE08CCF"/>
    <w:rsid w:val="2EE44BCF"/>
    <w:rsid w:val="2EEED262"/>
    <w:rsid w:val="2EF8D512"/>
    <w:rsid w:val="2F0A13DC"/>
    <w:rsid w:val="2F18D67D"/>
    <w:rsid w:val="2F195675"/>
    <w:rsid w:val="2F4075D9"/>
    <w:rsid w:val="2F45D25C"/>
    <w:rsid w:val="2F5853BC"/>
    <w:rsid w:val="2F62E817"/>
    <w:rsid w:val="2F6A67D4"/>
    <w:rsid w:val="2F6E17C5"/>
    <w:rsid w:val="2F93E4BA"/>
    <w:rsid w:val="2F9CAE6F"/>
    <w:rsid w:val="2FABC2A2"/>
    <w:rsid w:val="2FABEB77"/>
    <w:rsid w:val="2FAC0BFD"/>
    <w:rsid w:val="2FBC7E52"/>
    <w:rsid w:val="2FBF4D02"/>
    <w:rsid w:val="2FC8DE39"/>
    <w:rsid w:val="2FDADA9F"/>
    <w:rsid w:val="2FED95A0"/>
    <w:rsid w:val="2FFCDBD7"/>
    <w:rsid w:val="300B81DE"/>
    <w:rsid w:val="30133812"/>
    <w:rsid w:val="301AD497"/>
    <w:rsid w:val="302833F5"/>
    <w:rsid w:val="303004F2"/>
    <w:rsid w:val="303E0766"/>
    <w:rsid w:val="304A464F"/>
    <w:rsid w:val="305AD64D"/>
    <w:rsid w:val="305AF26D"/>
    <w:rsid w:val="305BD45D"/>
    <w:rsid w:val="306D183C"/>
    <w:rsid w:val="3079E122"/>
    <w:rsid w:val="307F2930"/>
    <w:rsid w:val="308FC24B"/>
    <w:rsid w:val="30BD04BA"/>
    <w:rsid w:val="30C9F20E"/>
    <w:rsid w:val="30F4241D"/>
    <w:rsid w:val="30FE6F84"/>
    <w:rsid w:val="30FFB598"/>
    <w:rsid w:val="311BA561"/>
    <w:rsid w:val="312A10E6"/>
    <w:rsid w:val="312CA592"/>
    <w:rsid w:val="3135012A"/>
    <w:rsid w:val="314B2C2C"/>
    <w:rsid w:val="314BEC1B"/>
    <w:rsid w:val="314F5A9E"/>
    <w:rsid w:val="315A7AD2"/>
    <w:rsid w:val="31603FFA"/>
    <w:rsid w:val="318935A7"/>
    <w:rsid w:val="31A658D5"/>
    <w:rsid w:val="31D4DDEB"/>
    <w:rsid w:val="31DAF9A8"/>
    <w:rsid w:val="31E2F598"/>
    <w:rsid w:val="31E3E9C8"/>
    <w:rsid w:val="31E88EF6"/>
    <w:rsid w:val="320FEB2B"/>
    <w:rsid w:val="3210058E"/>
    <w:rsid w:val="3210D29B"/>
    <w:rsid w:val="325459BF"/>
    <w:rsid w:val="325CC919"/>
    <w:rsid w:val="327C4DD3"/>
    <w:rsid w:val="329961BF"/>
    <w:rsid w:val="32A51382"/>
    <w:rsid w:val="32AAEAC6"/>
    <w:rsid w:val="32C5958D"/>
    <w:rsid w:val="32D43200"/>
    <w:rsid w:val="32DF01CE"/>
    <w:rsid w:val="32E2D041"/>
    <w:rsid w:val="32E8B449"/>
    <w:rsid w:val="32F5BB3E"/>
    <w:rsid w:val="330E4799"/>
    <w:rsid w:val="330FE035"/>
    <w:rsid w:val="3314C750"/>
    <w:rsid w:val="332C49C5"/>
    <w:rsid w:val="33487ADE"/>
    <w:rsid w:val="334F717C"/>
    <w:rsid w:val="335E85FA"/>
    <w:rsid w:val="336B79CC"/>
    <w:rsid w:val="336CDF22"/>
    <w:rsid w:val="337788BF"/>
    <w:rsid w:val="338B1AE2"/>
    <w:rsid w:val="3393CD3D"/>
    <w:rsid w:val="33955732"/>
    <w:rsid w:val="339CB1CB"/>
    <w:rsid w:val="33EEDAD2"/>
    <w:rsid w:val="340CF73E"/>
    <w:rsid w:val="3417ABFA"/>
    <w:rsid w:val="34194F47"/>
    <w:rsid w:val="341AF40A"/>
    <w:rsid w:val="34204A59"/>
    <w:rsid w:val="34336C4D"/>
    <w:rsid w:val="3436892D"/>
    <w:rsid w:val="3437F29B"/>
    <w:rsid w:val="344188E8"/>
    <w:rsid w:val="344CB6E9"/>
    <w:rsid w:val="34565C38"/>
    <w:rsid w:val="345952C1"/>
    <w:rsid w:val="346BB137"/>
    <w:rsid w:val="347F2C6A"/>
    <w:rsid w:val="3491E334"/>
    <w:rsid w:val="34949F94"/>
    <w:rsid w:val="34A39171"/>
    <w:rsid w:val="34A3B2F8"/>
    <w:rsid w:val="34AC3337"/>
    <w:rsid w:val="34BD4B20"/>
    <w:rsid w:val="34D4E77B"/>
    <w:rsid w:val="34F97308"/>
    <w:rsid w:val="3504AB5E"/>
    <w:rsid w:val="350BFE2F"/>
    <w:rsid w:val="35163BCD"/>
    <w:rsid w:val="354B8086"/>
    <w:rsid w:val="355CF4A9"/>
    <w:rsid w:val="355EEE89"/>
    <w:rsid w:val="358B17F9"/>
    <w:rsid w:val="3599DD7A"/>
    <w:rsid w:val="359F829E"/>
    <w:rsid w:val="35B635B0"/>
    <w:rsid w:val="35B806F6"/>
    <w:rsid w:val="35BB12AC"/>
    <w:rsid w:val="35C5C724"/>
    <w:rsid w:val="35D053DF"/>
    <w:rsid w:val="35D203AE"/>
    <w:rsid w:val="35ECFAC3"/>
    <w:rsid w:val="35EFC33D"/>
    <w:rsid w:val="35F034AD"/>
    <w:rsid w:val="35FF0FFE"/>
    <w:rsid w:val="360B4C9E"/>
    <w:rsid w:val="361E72FB"/>
    <w:rsid w:val="3636E3DF"/>
    <w:rsid w:val="3638DEF2"/>
    <w:rsid w:val="36456CAC"/>
    <w:rsid w:val="365211E7"/>
    <w:rsid w:val="36551EE6"/>
    <w:rsid w:val="365A587A"/>
    <w:rsid w:val="365FFF7A"/>
    <w:rsid w:val="3662ED3D"/>
    <w:rsid w:val="3665570A"/>
    <w:rsid w:val="366D15DC"/>
    <w:rsid w:val="36736CE7"/>
    <w:rsid w:val="36746AC5"/>
    <w:rsid w:val="367ABA03"/>
    <w:rsid w:val="3681B7C1"/>
    <w:rsid w:val="36ABDE0B"/>
    <w:rsid w:val="36B6257B"/>
    <w:rsid w:val="36BAD52F"/>
    <w:rsid w:val="36BCB1B8"/>
    <w:rsid w:val="36CE9B3B"/>
    <w:rsid w:val="36D0D75D"/>
    <w:rsid w:val="36D2391E"/>
    <w:rsid w:val="36D9EDBC"/>
    <w:rsid w:val="36DB6056"/>
    <w:rsid w:val="36EA6C6C"/>
    <w:rsid w:val="36F3FE28"/>
    <w:rsid w:val="370E5FA6"/>
    <w:rsid w:val="371E3F86"/>
    <w:rsid w:val="372A55DC"/>
    <w:rsid w:val="3737A865"/>
    <w:rsid w:val="3742E874"/>
    <w:rsid w:val="374A911B"/>
    <w:rsid w:val="37543880"/>
    <w:rsid w:val="3769BFD3"/>
    <w:rsid w:val="3769F85D"/>
    <w:rsid w:val="37903C28"/>
    <w:rsid w:val="379160EE"/>
    <w:rsid w:val="379AE05F"/>
    <w:rsid w:val="37BAA1F4"/>
    <w:rsid w:val="37CA0CDD"/>
    <w:rsid w:val="37D2CA9F"/>
    <w:rsid w:val="37DB9A3F"/>
    <w:rsid w:val="37E950EC"/>
    <w:rsid w:val="37EB4208"/>
    <w:rsid w:val="37EDC426"/>
    <w:rsid w:val="37F131AF"/>
    <w:rsid w:val="37FBB2A3"/>
    <w:rsid w:val="37FFF2EC"/>
    <w:rsid w:val="3815D54C"/>
    <w:rsid w:val="38296016"/>
    <w:rsid w:val="383857F7"/>
    <w:rsid w:val="383E34BA"/>
    <w:rsid w:val="38761C5B"/>
    <w:rsid w:val="38B57C81"/>
    <w:rsid w:val="38BE5C28"/>
    <w:rsid w:val="38C4FE18"/>
    <w:rsid w:val="38CCE7AB"/>
    <w:rsid w:val="38E5BDF0"/>
    <w:rsid w:val="38FB5CDF"/>
    <w:rsid w:val="39041051"/>
    <w:rsid w:val="390927C6"/>
    <w:rsid w:val="390AF6AB"/>
    <w:rsid w:val="391F71D3"/>
    <w:rsid w:val="39348C6F"/>
    <w:rsid w:val="39417A42"/>
    <w:rsid w:val="39433549"/>
    <w:rsid w:val="394F4AAD"/>
    <w:rsid w:val="3950C581"/>
    <w:rsid w:val="395B1AAD"/>
    <w:rsid w:val="395B77C8"/>
    <w:rsid w:val="395E2610"/>
    <w:rsid w:val="395F3F15"/>
    <w:rsid w:val="396BA6CD"/>
    <w:rsid w:val="396BD83D"/>
    <w:rsid w:val="3973605D"/>
    <w:rsid w:val="39772967"/>
    <w:rsid w:val="397B7F76"/>
    <w:rsid w:val="399E9C4C"/>
    <w:rsid w:val="39A0A945"/>
    <w:rsid w:val="39E65212"/>
    <w:rsid w:val="39F09DF9"/>
    <w:rsid w:val="39FD0F56"/>
    <w:rsid w:val="3A2C4103"/>
    <w:rsid w:val="3A677153"/>
    <w:rsid w:val="3A79926B"/>
    <w:rsid w:val="3A8A4320"/>
    <w:rsid w:val="3A99F902"/>
    <w:rsid w:val="3A9D50FC"/>
    <w:rsid w:val="3AC02E94"/>
    <w:rsid w:val="3ACA3477"/>
    <w:rsid w:val="3AE0D2A0"/>
    <w:rsid w:val="3AE613FD"/>
    <w:rsid w:val="3AEAA17A"/>
    <w:rsid w:val="3AF1271A"/>
    <w:rsid w:val="3AF2DB96"/>
    <w:rsid w:val="3AF4805D"/>
    <w:rsid w:val="3B2DFD14"/>
    <w:rsid w:val="3B51ABA4"/>
    <w:rsid w:val="3B54B6EB"/>
    <w:rsid w:val="3B68BF24"/>
    <w:rsid w:val="3B72E647"/>
    <w:rsid w:val="3B7A3BF1"/>
    <w:rsid w:val="3B813224"/>
    <w:rsid w:val="3B83872C"/>
    <w:rsid w:val="3B991799"/>
    <w:rsid w:val="3B9B9030"/>
    <w:rsid w:val="3BADC10B"/>
    <w:rsid w:val="3BB0ED03"/>
    <w:rsid w:val="3BB38AB6"/>
    <w:rsid w:val="3BB8B380"/>
    <w:rsid w:val="3BCA1768"/>
    <w:rsid w:val="3BDC59DD"/>
    <w:rsid w:val="3BDE8EC8"/>
    <w:rsid w:val="3BE328E3"/>
    <w:rsid w:val="3BE3EBB6"/>
    <w:rsid w:val="3BE513E4"/>
    <w:rsid w:val="3C055802"/>
    <w:rsid w:val="3C280A58"/>
    <w:rsid w:val="3C4F4732"/>
    <w:rsid w:val="3C67EFD7"/>
    <w:rsid w:val="3C767FD6"/>
    <w:rsid w:val="3C8483A9"/>
    <w:rsid w:val="3C8580E9"/>
    <w:rsid w:val="3C92B4E7"/>
    <w:rsid w:val="3C968A99"/>
    <w:rsid w:val="3C9BD4B1"/>
    <w:rsid w:val="3CAF0B62"/>
    <w:rsid w:val="3CB10677"/>
    <w:rsid w:val="3CB4123F"/>
    <w:rsid w:val="3CB9AD65"/>
    <w:rsid w:val="3CC4E347"/>
    <w:rsid w:val="3CC86418"/>
    <w:rsid w:val="3CC91D8D"/>
    <w:rsid w:val="3CD32C0B"/>
    <w:rsid w:val="3CE970EF"/>
    <w:rsid w:val="3CFEEC90"/>
    <w:rsid w:val="3D2988F2"/>
    <w:rsid w:val="3D2A1F11"/>
    <w:rsid w:val="3D340F42"/>
    <w:rsid w:val="3D34F31A"/>
    <w:rsid w:val="3D3CC616"/>
    <w:rsid w:val="3D4F82B8"/>
    <w:rsid w:val="3D513283"/>
    <w:rsid w:val="3D54028B"/>
    <w:rsid w:val="3D55F94D"/>
    <w:rsid w:val="3D64EDBE"/>
    <w:rsid w:val="3D6B34EF"/>
    <w:rsid w:val="3D7BA814"/>
    <w:rsid w:val="3D9D624D"/>
    <w:rsid w:val="3DAFC180"/>
    <w:rsid w:val="3DD42016"/>
    <w:rsid w:val="3DD48D5F"/>
    <w:rsid w:val="3DD78A45"/>
    <w:rsid w:val="3E131A80"/>
    <w:rsid w:val="3E1BE1EA"/>
    <w:rsid w:val="3E24EF2D"/>
    <w:rsid w:val="3E2F9409"/>
    <w:rsid w:val="3E3C20AF"/>
    <w:rsid w:val="3E5AD17F"/>
    <w:rsid w:val="3E5B551C"/>
    <w:rsid w:val="3E606E04"/>
    <w:rsid w:val="3E6C5E6E"/>
    <w:rsid w:val="3E6EFC6C"/>
    <w:rsid w:val="3E7717B3"/>
    <w:rsid w:val="3E8ED313"/>
    <w:rsid w:val="3E9B495D"/>
    <w:rsid w:val="3EB423F8"/>
    <w:rsid w:val="3EB9EE00"/>
    <w:rsid w:val="3EBF62C9"/>
    <w:rsid w:val="3EC18093"/>
    <w:rsid w:val="3ECCC5F0"/>
    <w:rsid w:val="3ECD2700"/>
    <w:rsid w:val="3ED5B0D9"/>
    <w:rsid w:val="3EE27095"/>
    <w:rsid w:val="3F13778B"/>
    <w:rsid w:val="3F1CAE68"/>
    <w:rsid w:val="3F3C6F82"/>
    <w:rsid w:val="3F40CF45"/>
    <w:rsid w:val="3F46CE27"/>
    <w:rsid w:val="3F48CD2F"/>
    <w:rsid w:val="3F531398"/>
    <w:rsid w:val="3F63621F"/>
    <w:rsid w:val="3F6427A4"/>
    <w:rsid w:val="3F6588C4"/>
    <w:rsid w:val="3F9ADAB6"/>
    <w:rsid w:val="3FA526A9"/>
    <w:rsid w:val="3FA5F244"/>
    <w:rsid w:val="3FAD05F4"/>
    <w:rsid w:val="3FC0BF8E"/>
    <w:rsid w:val="3FF589F6"/>
    <w:rsid w:val="4024F73C"/>
    <w:rsid w:val="4029DD6C"/>
    <w:rsid w:val="4036F1BE"/>
    <w:rsid w:val="404EA599"/>
    <w:rsid w:val="4060423B"/>
    <w:rsid w:val="40725F8C"/>
    <w:rsid w:val="40793018"/>
    <w:rsid w:val="407C3D7A"/>
    <w:rsid w:val="407CE326"/>
    <w:rsid w:val="40860128"/>
    <w:rsid w:val="40880418"/>
    <w:rsid w:val="40888EBE"/>
    <w:rsid w:val="40B4901C"/>
    <w:rsid w:val="40BE9641"/>
    <w:rsid w:val="40D793C4"/>
    <w:rsid w:val="40E2CFB6"/>
    <w:rsid w:val="40FA5C3F"/>
    <w:rsid w:val="4113736B"/>
    <w:rsid w:val="41157B2A"/>
    <w:rsid w:val="4128F077"/>
    <w:rsid w:val="4174B73F"/>
    <w:rsid w:val="4177CFDB"/>
    <w:rsid w:val="4196EA56"/>
    <w:rsid w:val="419F01E3"/>
    <w:rsid w:val="41C69300"/>
    <w:rsid w:val="41E6D364"/>
    <w:rsid w:val="41ECD9C7"/>
    <w:rsid w:val="41F7DDC7"/>
    <w:rsid w:val="41F7E716"/>
    <w:rsid w:val="41FC6C8C"/>
    <w:rsid w:val="42117103"/>
    <w:rsid w:val="4224256C"/>
    <w:rsid w:val="424BC795"/>
    <w:rsid w:val="42505502"/>
    <w:rsid w:val="42522218"/>
    <w:rsid w:val="42551EFD"/>
    <w:rsid w:val="425FB7A1"/>
    <w:rsid w:val="426B0C5A"/>
    <w:rsid w:val="429A6021"/>
    <w:rsid w:val="42AE05CE"/>
    <w:rsid w:val="42B0E7BA"/>
    <w:rsid w:val="42BD0069"/>
    <w:rsid w:val="42D5E180"/>
    <w:rsid w:val="4303794B"/>
    <w:rsid w:val="4303A635"/>
    <w:rsid w:val="4314DB36"/>
    <w:rsid w:val="4316E458"/>
    <w:rsid w:val="431B99B8"/>
    <w:rsid w:val="432472D3"/>
    <w:rsid w:val="432A14F9"/>
    <w:rsid w:val="4331BBC0"/>
    <w:rsid w:val="4339C33F"/>
    <w:rsid w:val="433D5270"/>
    <w:rsid w:val="435A08C0"/>
    <w:rsid w:val="435DE605"/>
    <w:rsid w:val="4374A766"/>
    <w:rsid w:val="437A6B9F"/>
    <w:rsid w:val="438E0C54"/>
    <w:rsid w:val="43B8834D"/>
    <w:rsid w:val="43BB249A"/>
    <w:rsid w:val="43E63D7C"/>
    <w:rsid w:val="43F30ABD"/>
    <w:rsid w:val="43FA64E8"/>
    <w:rsid w:val="4405091F"/>
    <w:rsid w:val="440CEB55"/>
    <w:rsid w:val="442697F7"/>
    <w:rsid w:val="442CC6F2"/>
    <w:rsid w:val="44563B3E"/>
    <w:rsid w:val="445965A6"/>
    <w:rsid w:val="4466D920"/>
    <w:rsid w:val="44706E1F"/>
    <w:rsid w:val="447A894E"/>
    <w:rsid w:val="448D8E75"/>
    <w:rsid w:val="449A909C"/>
    <w:rsid w:val="44A3F1B7"/>
    <w:rsid w:val="44B8A55B"/>
    <w:rsid w:val="44BFE623"/>
    <w:rsid w:val="44DB5862"/>
    <w:rsid w:val="45009DB6"/>
    <w:rsid w:val="452D27DC"/>
    <w:rsid w:val="4563BE71"/>
    <w:rsid w:val="45695893"/>
    <w:rsid w:val="457300E5"/>
    <w:rsid w:val="459B5813"/>
    <w:rsid w:val="459BC373"/>
    <w:rsid w:val="45E28121"/>
    <w:rsid w:val="4612C476"/>
    <w:rsid w:val="46153FC8"/>
    <w:rsid w:val="4623972D"/>
    <w:rsid w:val="4632121C"/>
    <w:rsid w:val="4635C321"/>
    <w:rsid w:val="46371560"/>
    <w:rsid w:val="463C03F4"/>
    <w:rsid w:val="463FD36A"/>
    <w:rsid w:val="46467A79"/>
    <w:rsid w:val="464EBC5F"/>
    <w:rsid w:val="466F7710"/>
    <w:rsid w:val="466FE8E1"/>
    <w:rsid w:val="46715A1E"/>
    <w:rsid w:val="46771451"/>
    <w:rsid w:val="4686B5F1"/>
    <w:rsid w:val="469D8FB5"/>
    <w:rsid w:val="46AE28BF"/>
    <w:rsid w:val="46C69B55"/>
    <w:rsid w:val="46ED98FA"/>
    <w:rsid w:val="46EDC38D"/>
    <w:rsid w:val="46F2A980"/>
    <w:rsid w:val="46F48BDC"/>
    <w:rsid w:val="470357F4"/>
    <w:rsid w:val="47126512"/>
    <w:rsid w:val="47206F0F"/>
    <w:rsid w:val="4724B9A9"/>
    <w:rsid w:val="473608D3"/>
    <w:rsid w:val="47370FE6"/>
    <w:rsid w:val="4738F616"/>
    <w:rsid w:val="47418783"/>
    <w:rsid w:val="4755C533"/>
    <w:rsid w:val="475CB75A"/>
    <w:rsid w:val="475E2BAA"/>
    <w:rsid w:val="477DED05"/>
    <w:rsid w:val="478034BA"/>
    <w:rsid w:val="478C8AED"/>
    <w:rsid w:val="47A999C5"/>
    <w:rsid w:val="47AE4236"/>
    <w:rsid w:val="47B226E7"/>
    <w:rsid w:val="47CE666B"/>
    <w:rsid w:val="47EBA08C"/>
    <w:rsid w:val="47F8B54C"/>
    <w:rsid w:val="4811E8B6"/>
    <w:rsid w:val="481DCF8F"/>
    <w:rsid w:val="48232AB3"/>
    <w:rsid w:val="482C7236"/>
    <w:rsid w:val="484090A5"/>
    <w:rsid w:val="48409E2F"/>
    <w:rsid w:val="484D8796"/>
    <w:rsid w:val="484F9833"/>
    <w:rsid w:val="486F9EDC"/>
    <w:rsid w:val="489890A7"/>
    <w:rsid w:val="48B845F8"/>
    <w:rsid w:val="48BA537F"/>
    <w:rsid w:val="48BBB028"/>
    <w:rsid w:val="48C2A901"/>
    <w:rsid w:val="48C8136A"/>
    <w:rsid w:val="48DFF0DF"/>
    <w:rsid w:val="48E11B15"/>
    <w:rsid w:val="48E79E01"/>
    <w:rsid w:val="48EC3ED5"/>
    <w:rsid w:val="48FFFBA8"/>
    <w:rsid w:val="490433A0"/>
    <w:rsid w:val="490AA690"/>
    <w:rsid w:val="490FDA19"/>
    <w:rsid w:val="491103F1"/>
    <w:rsid w:val="49144823"/>
    <w:rsid w:val="491512E4"/>
    <w:rsid w:val="492500F9"/>
    <w:rsid w:val="492C7572"/>
    <w:rsid w:val="492E16E7"/>
    <w:rsid w:val="4930F57C"/>
    <w:rsid w:val="49316D03"/>
    <w:rsid w:val="49358D20"/>
    <w:rsid w:val="4939077C"/>
    <w:rsid w:val="49507AA7"/>
    <w:rsid w:val="4968017C"/>
    <w:rsid w:val="496DF45D"/>
    <w:rsid w:val="49720889"/>
    <w:rsid w:val="49819BB9"/>
    <w:rsid w:val="49A2AE76"/>
    <w:rsid w:val="49A92DB1"/>
    <w:rsid w:val="49B6CACF"/>
    <w:rsid w:val="49D82260"/>
    <w:rsid w:val="49EAFD69"/>
    <w:rsid w:val="49EB6DD7"/>
    <w:rsid w:val="49F6BEED"/>
    <w:rsid w:val="4A0AF236"/>
    <w:rsid w:val="4A29373F"/>
    <w:rsid w:val="4A346C3C"/>
    <w:rsid w:val="4A3B7DD4"/>
    <w:rsid w:val="4A4092C1"/>
    <w:rsid w:val="4A6F5940"/>
    <w:rsid w:val="4A6F969C"/>
    <w:rsid w:val="4A7D9F2D"/>
    <w:rsid w:val="4A88675C"/>
    <w:rsid w:val="4A8F476A"/>
    <w:rsid w:val="4A9328B2"/>
    <w:rsid w:val="4AA62F5B"/>
    <w:rsid w:val="4AB1C874"/>
    <w:rsid w:val="4AC078C6"/>
    <w:rsid w:val="4ADC8485"/>
    <w:rsid w:val="4AF621BC"/>
    <w:rsid w:val="4B09FB73"/>
    <w:rsid w:val="4B15EE86"/>
    <w:rsid w:val="4B2051C2"/>
    <w:rsid w:val="4B27846C"/>
    <w:rsid w:val="4B36D6DF"/>
    <w:rsid w:val="4B3FBCB3"/>
    <w:rsid w:val="4B45A88A"/>
    <w:rsid w:val="4B535A96"/>
    <w:rsid w:val="4B57259B"/>
    <w:rsid w:val="4B5CE065"/>
    <w:rsid w:val="4B727F82"/>
    <w:rsid w:val="4B76D90D"/>
    <w:rsid w:val="4B98AC36"/>
    <w:rsid w:val="4B9904C9"/>
    <w:rsid w:val="4B9DBD9C"/>
    <w:rsid w:val="4BA188CC"/>
    <w:rsid w:val="4BB0014A"/>
    <w:rsid w:val="4BB79734"/>
    <w:rsid w:val="4BBB8241"/>
    <w:rsid w:val="4BBDEA2B"/>
    <w:rsid w:val="4BCB6548"/>
    <w:rsid w:val="4BD98D7C"/>
    <w:rsid w:val="4BE0FAAD"/>
    <w:rsid w:val="4BE627AF"/>
    <w:rsid w:val="4BF099B3"/>
    <w:rsid w:val="4C2A4AEB"/>
    <w:rsid w:val="4C2A8858"/>
    <w:rsid w:val="4C47A0D7"/>
    <w:rsid w:val="4C59B299"/>
    <w:rsid w:val="4C725CE5"/>
    <w:rsid w:val="4C755A2C"/>
    <w:rsid w:val="4C772B34"/>
    <w:rsid w:val="4C8379C8"/>
    <w:rsid w:val="4C9437CE"/>
    <w:rsid w:val="4C998790"/>
    <w:rsid w:val="4C9F78E7"/>
    <w:rsid w:val="4CA15E38"/>
    <w:rsid w:val="4CC7368E"/>
    <w:rsid w:val="4CD55019"/>
    <w:rsid w:val="4CD57E5D"/>
    <w:rsid w:val="4CDC9EB2"/>
    <w:rsid w:val="4CE9A56E"/>
    <w:rsid w:val="4D01EE72"/>
    <w:rsid w:val="4D583F08"/>
    <w:rsid w:val="4D5F0B26"/>
    <w:rsid w:val="4D6AE285"/>
    <w:rsid w:val="4D731E96"/>
    <w:rsid w:val="4D7B39AE"/>
    <w:rsid w:val="4D977835"/>
    <w:rsid w:val="4DA0B22D"/>
    <w:rsid w:val="4DBE1DF9"/>
    <w:rsid w:val="4DC1042A"/>
    <w:rsid w:val="4DCC36CE"/>
    <w:rsid w:val="4DCC868C"/>
    <w:rsid w:val="4DD1BB55"/>
    <w:rsid w:val="4DF35FD0"/>
    <w:rsid w:val="4DF44DCD"/>
    <w:rsid w:val="4E04669F"/>
    <w:rsid w:val="4E0FE417"/>
    <w:rsid w:val="4E38DB27"/>
    <w:rsid w:val="4E45FCD1"/>
    <w:rsid w:val="4E464E3C"/>
    <w:rsid w:val="4E4952A8"/>
    <w:rsid w:val="4E5B5247"/>
    <w:rsid w:val="4E5F8241"/>
    <w:rsid w:val="4E6E95C3"/>
    <w:rsid w:val="4E78F141"/>
    <w:rsid w:val="4E7D8F30"/>
    <w:rsid w:val="4E94D8E9"/>
    <w:rsid w:val="4EA62194"/>
    <w:rsid w:val="4EAB4CE8"/>
    <w:rsid w:val="4EB4D48F"/>
    <w:rsid w:val="4EC0E0B0"/>
    <w:rsid w:val="4EC66CC5"/>
    <w:rsid w:val="4ECCEB55"/>
    <w:rsid w:val="4ECD5ED8"/>
    <w:rsid w:val="4EEBA9AA"/>
    <w:rsid w:val="4F0BE20E"/>
    <w:rsid w:val="4F2C3426"/>
    <w:rsid w:val="4F43C9BB"/>
    <w:rsid w:val="4F549242"/>
    <w:rsid w:val="4F552486"/>
    <w:rsid w:val="4F575845"/>
    <w:rsid w:val="4F62CBCF"/>
    <w:rsid w:val="4F895007"/>
    <w:rsid w:val="4F9B5DD6"/>
    <w:rsid w:val="4F9ED299"/>
    <w:rsid w:val="4FB05F8D"/>
    <w:rsid w:val="4FB7F304"/>
    <w:rsid w:val="4FC9C374"/>
    <w:rsid w:val="4FD6E21A"/>
    <w:rsid w:val="4FE4027E"/>
    <w:rsid w:val="50028DAD"/>
    <w:rsid w:val="501B6574"/>
    <w:rsid w:val="50265C48"/>
    <w:rsid w:val="502B2127"/>
    <w:rsid w:val="50435AAA"/>
    <w:rsid w:val="504E5187"/>
    <w:rsid w:val="506CA646"/>
    <w:rsid w:val="506EFCB0"/>
    <w:rsid w:val="50753758"/>
    <w:rsid w:val="5085D5B8"/>
    <w:rsid w:val="5098C331"/>
    <w:rsid w:val="509A7E3A"/>
    <w:rsid w:val="50B13216"/>
    <w:rsid w:val="50B3BFE5"/>
    <w:rsid w:val="50B44B7B"/>
    <w:rsid w:val="50CC3616"/>
    <w:rsid w:val="50D31AFE"/>
    <w:rsid w:val="51073153"/>
    <w:rsid w:val="511BA91F"/>
    <w:rsid w:val="51231476"/>
    <w:rsid w:val="51337CE3"/>
    <w:rsid w:val="5142BD05"/>
    <w:rsid w:val="51451325"/>
    <w:rsid w:val="517D9D93"/>
    <w:rsid w:val="51A95F77"/>
    <w:rsid w:val="51AB8D81"/>
    <w:rsid w:val="51BA52D9"/>
    <w:rsid w:val="51DDC256"/>
    <w:rsid w:val="51E4FBD1"/>
    <w:rsid w:val="51E678A9"/>
    <w:rsid w:val="51F7A1F3"/>
    <w:rsid w:val="51FC090F"/>
    <w:rsid w:val="51FDBC40"/>
    <w:rsid w:val="520A62E7"/>
    <w:rsid w:val="52803DC0"/>
    <w:rsid w:val="528F4529"/>
    <w:rsid w:val="52947235"/>
    <w:rsid w:val="5296BEC0"/>
    <w:rsid w:val="52AB6B3D"/>
    <w:rsid w:val="52B03587"/>
    <w:rsid w:val="52B8D7BE"/>
    <w:rsid w:val="52BAA8D6"/>
    <w:rsid w:val="52C608C4"/>
    <w:rsid w:val="52C628D7"/>
    <w:rsid w:val="52D1CBCE"/>
    <w:rsid w:val="52D7D7C2"/>
    <w:rsid w:val="52DA61C5"/>
    <w:rsid w:val="52E0976D"/>
    <w:rsid w:val="52E9EA3C"/>
    <w:rsid w:val="52F1275D"/>
    <w:rsid w:val="52F131B2"/>
    <w:rsid w:val="531790FE"/>
    <w:rsid w:val="532BBB49"/>
    <w:rsid w:val="533B2839"/>
    <w:rsid w:val="533B70F3"/>
    <w:rsid w:val="533CE7A4"/>
    <w:rsid w:val="534475B3"/>
    <w:rsid w:val="53448CCE"/>
    <w:rsid w:val="535D28E4"/>
    <w:rsid w:val="539641B0"/>
    <w:rsid w:val="539F3A1A"/>
    <w:rsid w:val="539FAFA7"/>
    <w:rsid w:val="53A3E881"/>
    <w:rsid w:val="53AB9393"/>
    <w:rsid w:val="53CC2D15"/>
    <w:rsid w:val="53E258D8"/>
    <w:rsid w:val="53E91EB0"/>
    <w:rsid w:val="53F0AF97"/>
    <w:rsid w:val="53F54BCD"/>
    <w:rsid w:val="53F67644"/>
    <w:rsid w:val="53FE282B"/>
    <w:rsid w:val="54176CA5"/>
    <w:rsid w:val="5429E9E6"/>
    <w:rsid w:val="54312569"/>
    <w:rsid w:val="54550B33"/>
    <w:rsid w:val="545C25D8"/>
    <w:rsid w:val="546F1E3E"/>
    <w:rsid w:val="54765F17"/>
    <w:rsid w:val="547F980F"/>
    <w:rsid w:val="5484644E"/>
    <w:rsid w:val="54F0B9EF"/>
    <w:rsid w:val="54F70A66"/>
    <w:rsid w:val="55156318"/>
    <w:rsid w:val="5525F065"/>
    <w:rsid w:val="55356B04"/>
    <w:rsid w:val="554962E1"/>
    <w:rsid w:val="554A8014"/>
    <w:rsid w:val="55579271"/>
    <w:rsid w:val="555BDA14"/>
    <w:rsid w:val="5560C7AA"/>
    <w:rsid w:val="556FD8EE"/>
    <w:rsid w:val="558FEA9E"/>
    <w:rsid w:val="55A63632"/>
    <w:rsid w:val="55A71D60"/>
    <w:rsid w:val="55AF7FDA"/>
    <w:rsid w:val="55BFF9C1"/>
    <w:rsid w:val="55C0986C"/>
    <w:rsid w:val="55DA5CCB"/>
    <w:rsid w:val="55E389F1"/>
    <w:rsid w:val="55ED6102"/>
    <w:rsid w:val="55F12627"/>
    <w:rsid w:val="55F96D87"/>
    <w:rsid w:val="55FB405E"/>
    <w:rsid w:val="56069AC2"/>
    <w:rsid w:val="5616560B"/>
    <w:rsid w:val="5628D274"/>
    <w:rsid w:val="562D457B"/>
    <w:rsid w:val="562EF9FF"/>
    <w:rsid w:val="56313CB7"/>
    <w:rsid w:val="5651860F"/>
    <w:rsid w:val="565D9392"/>
    <w:rsid w:val="56711AB3"/>
    <w:rsid w:val="56AD27FD"/>
    <w:rsid w:val="56D6F855"/>
    <w:rsid w:val="56DE40D5"/>
    <w:rsid w:val="56F015F4"/>
    <w:rsid w:val="56FB2BCA"/>
    <w:rsid w:val="56FFEA94"/>
    <w:rsid w:val="5705ED6C"/>
    <w:rsid w:val="57477A4F"/>
    <w:rsid w:val="5748044D"/>
    <w:rsid w:val="576D4B31"/>
    <w:rsid w:val="57744F74"/>
    <w:rsid w:val="577EF096"/>
    <w:rsid w:val="578F548E"/>
    <w:rsid w:val="57911DEE"/>
    <w:rsid w:val="579DB28D"/>
    <w:rsid w:val="57C4A2D5"/>
    <w:rsid w:val="57DB4466"/>
    <w:rsid w:val="57E5852F"/>
    <w:rsid w:val="57FD2C2F"/>
    <w:rsid w:val="582B2911"/>
    <w:rsid w:val="582E7E84"/>
    <w:rsid w:val="5846DA5E"/>
    <w:rsid w:val="58495B5F"/>
    <w:rsid w:val="585AFADD"/>
    <w:rsid w:val="585E8FA4"/>
    <w:rsid w:val="58671971"/>
    <w:rsid w:val="586A5D43"/>
    <w:rsid w:val="587320CA"/>
    <w:rsid w:val="58734479"/>
    <w:rsid w:val="58742446"/>
    <w:rsid w:val="5876F191"/>
    <w:rsid w:val="587A0EF5"/>
    <w:rsid w:val="587E026A"/>
    <w:rsid w:val="58865928"/>
    <w:rsid w:val="588BA8FB"/>
    <w:rsid w:val="588E294F"/>
    <w:rsid w:val="589307CE"/>
    <w:rsid w:val="58C7FDFC"/>
    <w:rsid w:val="58CA7495"/>
    <w:rsid w:val="58D9F34E"/>
    <w:rsid w:val="58EA1D4E"/>
    <w:rsid w:val="58FC51FF"/>
    <w:rsid w:val="5909D1BD"/>
    <w:rsid w:val="59354601"/>
    <w:rsid w:val="5935EF02"/>
    <w:rsid w:val="59382BF4"/>
    <w:rsid w:val="5942275A"/>
    <w:rsid w:val="595481ED"/>
    <w:rsid w:val="596F0EEB"/>
    <w:rsid w:val="5978FB29"/>
    <w:rsid w:val="599974DA"/>
    <w:rsid w:val="59A0EB90"/>
    <w:rsid w:val="59A71706"/>
    <w:rsid w:val="59CD3F8C"/>
    <w:rsid w:val="59DB2783"/>
    <w:rsid w:val="59EECDFE"/>
    <w:rsid w:val="59FFFE15"/>
    <w:rsid w:val="5A09B3F4"/>
    <w:rsid w:val="5A318FAD"/>
    <w:rsid w:val="5A32034A"/>
    <w:rsid w:val="5A3ABFBD"/>
    <w:rsid w:val="5A469EFC"/>
    <w:rsid w:val="5A658F50"/>
    <w:rsid w:val="5A66B563"/>
    <w:rsid w:val="5A677445"/>
    <w:rsid w:val="5A826308"/>
    <w:rsid w:val="5A8F33CA"/>
    <w:rsid w:val="5A9CBC3F"/>
    <w:rsid w:val="5AC0C275"/>
    <w:rsid w:val="5ACD6268"/>
    <w:rsid w:val="5AD045E0"/>
    <w:rsid w:val="5ADF1D45"/>
    <w:rsid w:val="5AF7E2E1"/>
    <w:rsid w:val="5B1B0787"/>
    <w:rsid w:val="5B418B43"/>
    <w:rsid w:val="5B4A1226"/>
    <w:rsid w:val="5B4B8F89"/>
    <w:rsid w:val="5B786A56"/>
    <w:rsid w:val="5B825F88"/>
    <w:rsid w:val="5B84D11C"/>
    <w:rsid w:val="5B885134"/>
    <w:rsid w:val="5B9A1270"/>
    <w:rsid w:val="5BA14127"/>
    <w:rsid w:val="5BB0F8BC"/>
    <w:rsid w:val="5BBA57F4"/>
    <w:rsid w:val="5BBB0B2E"/>
    <w:rsid w:val="5BE479E8"/>
    <w:rsid w:val="5BEAA0C3"/>
    <w:rsid w:val="5C042277"/>
    <w:rsid w:val="5C2B6DED"/>
    <w:rsid w:val="5C42E135"/>
    <w:rsid w:val="5C4AE967"/>
    <w:rsid w:val="5C5D8EF5"/>
    <w:rsid w:val="5C82BC92"/>
    <w:rsid w:val="5C8440BC"/>
    <w:rsid w:val="5C8B4F81"/>
    <w:rsid w:val="5C9474DC"/>
    <w:rsid w:val="5CA05959"/>
    <w:rsid w:val="5CAC3EC3"/>
    <w:rsid w:val="5CB2F35D"/>
    <w:rsid w:val="5CF4A40D"/>
    <w:rsid w:val="5CFE355E"/>
    <w:rsid w:val="5D42B400"/>
    <w:rsid w:val="5D4FC9EA"/>
    <w:rsid w:val="5D55D1E5"/>
    <w:rsid w:val="5D5A77F6"/>
    <w:rsid w:val="5D5EA800"/>
    <w:rsid w:val="5D6AF5A5"/>
    <w:rsid w:val="5D6B248F"/>
    <w:rsid w:val="5D75364D"/>
    <w:rsid w:val="5D7D10F1"/>
    <w:rsid w:val="5D7E1611"/>
    <w:rsid w:val="5D912FE6"/>
    <w:rsid w:val="5D9E37C8"/>
    <w:rsid w:val="5DB4189B"/>
    <w:rsid w:val="5DD8D8C8"/>
    <w:rsid w:val="5DD92802"/>
    <w:rsid w:val="5DF5F569"/>
    <w:rsid w:val="5DF9A1D7"/>
    <w:rsid w:val="5DFA9904"/>
    <w:rsid w:val="5E1CA471"/>
    <w:rsid w:val="5E2FA81A"/>
    <w:rsid w:val="5E3349A6"/>
    <w:rsid w:val="5E4C31D7"/>
    <w:rsid w:val="5E529CC9"/>
    <w:rsid w:val="5E6984D5"/>
    <w:rsid w:val="5E7AB5A7"/>
    <w:rsid w:val="5E976771"/>
    <w:rsid w:val="5EA20A1E"/>
    <w:rsid w:val="5EB6A046"/>
    <w:rsid w:val="5EC03969"/>
    <w:rsid w:val="5EE68699"/>
    <w:rsid w:val="5EE87C0B"/>
    <w:rsid w:val="5EEE34FA"/>
    <w:rsid w:val="5EF0F529"/>
    <w:rsid w:val="5EF76F55"/>
    <w:rsid w:val="5F350802"/>
    <w:rsid w:val="5F41FD47"/>
    <w:rsid w:val="5F49C44E"/>
    <w:rsid w:val="5F579C92"/>
    <w:rsid w:val="5F5DA26A"/>
    <w:rsid w:val="5F747B9C"/>
    <w:rsid w:val="5F7AF31F"/>
    <w:rsid w:val="5F7CBE75"/>
    <w:rsid w:val="5F8890B7"/>
    <w:rsid w:val="5FA18CA8"/>
    <w:rsid w:val="5FAF5433"/>
    <w:rsid w:val="5FAF6142"/>
    <w:rsid w:val="5FB34B56"/>
    <w:rsid w:val="5FBCA830"/>
    <w:rsid w:val="5FBFA8A6"/>
    <w:rsid w:val="5FD38ACE"/>
    <w:rsid w:val="5FE3103D"/>
    <w:rsid w:val="5FE6DBE7"/>
    <w:rsid w:val="5FF004B4"/>
    <w:rsid w:val="600CB3CE"/>
    <w:rsid w:val="600EB748"/>
    <w:rsid w:val="6028EB4D"/>
    <w:rsid w:val="6030B67E"/>
    <w:rsid w:val="603C64D8"/>
    <w:rsid w:val="60438115"/>
    <w:rsid w:val="6043DC3B"/>
    <w:rsid w:val="60532AA9"/>
    <w:rsid w:val="6057E615"/>
    <w:rsid w:val="60671474"/>
    <w:rsid w:val="606AD8AD"/>
    <w:rsid w:val="606DDBC6"/>
    <w:rsid w:val="607237DD"/>
    <w:rsid w:val="60742187"/>
    <w:rsid w:val="607BAB98"/>
    <w:rsid w:val="607BBA5D"/>
    <w:rsid w:val="60821915"/>
    <w:rsid w:val="6087C3BA"/>
    <w:rsid w:val="609A7FDC"/>
    <w:rsid w:val="60AE77F8"/>
    <w:rsid w:val="60B08A65"/>
    <w:rsid w:val="60B21159"/>
    <w:rsid w:val="60C6EA63"/>
    <w:rsid w:val="60FBCF38"/>
    <w:rsid w:val="61217FE3"/>
    <w:rsid w:val="612CFEB3"/>
    <w:rsid w:val="61305611"/>
    <w:rsid w:val="613236BA"/>
    <w:rsid w:val="61491DCB"/>
    <w:rsid w:val="61562DB5"/>
    <w:rsid w:val="617131AA"/>
    <w:rsid w:val="617216DE"/>
    <w:rsid w:val="617D4D15"/>
    <w:rsid w:val="61913D3E"/>
    <w:rsid w:val="61D9546D"/>
    <w:rsid w:val="61F137E4"/>
    <w:rsid w:val="62238F44"/>
    <w:rsid w:val="623068E6"/>
    <w:rsid w:val="6235799D"/>
    <w:rsid w:val="623759D4"/>
    <w:rsid w:val="623C57D1"/>
    <w:rsid w:val="624BB5C2"/>
    <w:rsid w:val="624EDAE5"/>
    <w:rsid w:val="62607EAA"/>
    <w:rsid w:val="62617A91"/>
    <w:rsid w:val="6281094E"/>
    <w:rsid w:val="6293D1D4"/>
    <w:rsid w:val="62950E88"/>
    <w:rsid w:val="6298CAAA"/>
    <w:rsid w:val="62A5D6F4"/>
    <w:rsid w:val="62AAB738"/>
    <w:rsid w:val="62AD4F28"/>
    <w:rsid w:val="62B2CB44"/>
    <w:rsid w:val="62B89C4E"/>
    <w:rsid w:val="62C89B65"/>
    <w:rsid w:val="62CA7E2C"/>
    <w:rsid w:val="62E217DD"/>
    <w:rsid w:val="62E56047"/>
    <w:rsid w:val="62E6C624"/>
    <w:rsid w:val="62E933CC"/>
    <w:rsid w:val="62E9483B"/>
    <w:rsid w:val="6326375E"/>
    <w:rsid w:val="6343B521"/>
    <w:rsid w:val="63524518"/>
    <w:rsid w:val="637E5612"/>
    <w:rsid w:val="638C8CF5"/>
    <w:rsid w:val="6395AC53"/>
    <w:rsid w:val="639C5759"/>
    <w:rsid w:val="63A11479"/>
    <w:rsid w:val="63BB3D0A"/>
    <w:rsid w:val="63BD452A"/>
    <w:rsid w:val="63CE2EE4"/>
    <w:rsid w:val="6407B9CB"/>
    <w:rsid w:val="641AD76F"/>
    <w:rsid w:val="641B084C"/>
    <w:rsid w:val="64442FA9"/>
    <w:rsid w:val="6445D11D"/>
    <w:rsid w:val="6457BC38"/>
    <w:rsid w:val="6461565F"/>
    <w:rsid w:val="64674AAC"/>
    <w:rsid w:val="64B34FB7"/>
    <w:rsid w:val="64BF0FC6"/>
    <w:rsid w:val="64C901A0"/>
    <w:rsid w:val="64D9625B"/>
    <w:rsid w:val="64F3A699"/>
    <w:rsid w:val="64F9B102"/>
    <w:rsid w:val="65204475"/>
    <w:rsid w:val="6530C8D7"/>
    <w:rsid w:val="653460D7"/>
    <w:rsid w:val="655CDDE3"/>
    <w:rsid w:val="656F0ABA"/>
    <w:rsid w:val="65743124"/>
    <w:rsid w:val="657BA913"/>
    <w:rsid w:val="658593F4"/>
    <w:rsid w:val="6589E8EB"/>
    <w:rsid w:val="658D8D66"/>
    <w:rsid w:val="65916767"/>
    <w:rsid w:val="65A57990"/>
    <w:rsid w:val="65AE8359"/>
    <w:rsid w:val="65B4BC29"/>
    <w:rsid w:val="65BE32F6"/>
    <w:rsid w:val="65C37532"/>
    <w:rsid w:val="65D4296A"/>
    <w:rsid w:val="65D8EC62"/>
    <w:rsid w:val="65D8F125"/>
    <w:rsid w:val="65E85026"/>
    <w:rsid w:val="65ED0DA0"/>
    <w:rsid w:val="65EF6434"/>
    <w:rsid w:val="65FC9460"/>
    <w:rsid w:val="6624BF76"/>
    <w:rsid w:val="662676F2"/>
    <w:rsid w:val="662AF7AD"/>
    <w:rsid w:val="662D66A5"/>
    <w:rsid w:val="66304CDC"/>
    <w:rsid w:val="6633933B"/>
    <w:rsid w:val="6636B903"/>
    <w:rsid w:val="6643D6EB"/>
    <w:rsid w:val="66549118"/>
    <w:rsid w:val="66565C93"/>
    <w:rsid w:val="665A90F9"/>
    <w:rsid w:val="666577A3"/>
    <w:rsid w:val="667EF7CA"/>
    <w:rsid w:val="66B85BD8"/>
    <w:rsid w:val="66CF1B50"/>
    <w:rsid w:val="66E5EF8F"/>
    <w:rsid w:val="6701053D"/>
    <w:rsid w:val="671037B5"/>
    <w:rsid w:val="671AAFA9"/>
    <w:rsid w:val="6723FEBC"/>
    <w:rsid w:val="6727EB45"/>
    <w:rsid w:val="672CEC65"/>
    <w:rsid w:val="677C59CF"/>
    <w:rsid w:val="6783B7E8"/>
    <w:rsid w:val="67E47A4F"/>
    <w:rsid w:val="67E5F9EB"/>
    <w:rsid w:val="67EF25F6"/>
    <w:rsid w:val="67FE108A"/>
    <w:rsid w:val="67FE673E"/>
    <w:rsid w:val="68119E95"/>
    <w:rsid w:val="68152C9B"/>
    <w:rsid w:val="681753EC"/>
    <w:rsid w:val="6852B3BD"/>
    <w:rsid w:val="68537221"/>
    <w:rsid w:val="685B8B11"/>
    <w:rsid w:val="685E0EF6"/>
    <w:rsid w:val="688808E5"/>
    <w:rsid w:val="688DAB9B"/>
    <w:rsid w:val="68916D05"/>
    <w:rsid w:val="68A7FE59"/>
    <w:rsid w:val="68DDB8E4"/>
    <w:rsid w:val="68E53D98"/>
    <w:rsid w:val="68EF44AA"/>
    <w:rsid w:val="69040EA3"/>
    <w:rsid w:val="6913B322"/>
    <w:rsid w:val="691C7E1D"/>
    <w:rsid w:val="693991F7"/>
    <w:rsid w:val="6942A2DA"/>
    <w:rsid w:val="6943A0A7"/>
    <w:rsid w:val="695ED565"/>
    <w:rsid w:val="6965BCF6"/>
    <w:rsid w:val="6970D758"/>
    <w:rsid w:val="698DB326"/>
    <w:rsid w:val="69974784"/>
    <w:rsid w:val="699AC8C1"/>
    <w:rsid w:val="69AFFFA7"/>
    <w:rsid w:val="69B59B0A"/>
    <w:rsid w:val="69B8D99F"/>
    <w:rsid w:val="69C8064D"/>
    <w:rsid w:val="69D0EC13"/>
    <w:rsid w:val="69E590DC"/>
    <w:rsid w:val="69F256C8"/>
    <w:rsid w:val="69FDC6B7"/>
    <w:rsid w:val="6A01E888"/>
    <w:rsid w:val="6A2621FD"/>
    <w:rsid w:val="6A2658DD"/>
    <w:rsid w:val="6A2A1999"/>
    <w:rsid w:val="6A2E43C5"/>
    <w:rsid w:val="6A31B55D"/>
    <w:rsid w:val="6A34F894"/>
    <w:rsid w:val="6A427721"/>
    <w:rsid w:val="6A636663"/>
    <w:rsid w:val="6A710BBD"/>
    <w:rsid w:val="6A89CFAC"/>
    <w:rsid w:val="6A8C3AD3"/>
    <w:rsid w:val="6A9BD7B5"/>
    <w:rsid w:val="6AE46116"/>
    <w:rsid w:val="6AE7D6B7"/>
    <w:rsid w:val="6B055437"/>
    <w:rsid w:val="6B1A0715"/>
    <w:rsid w:val="6B1C8D59"/>
    <w:rsid w:val="6B1EA957"/>
    <w:rsid w:val="6B283A1F"/>
    <w:rsid w:val="6B3AA641"/>
    <w:rsid w:val="6B3E1FC1"/>
    <w:rsid w:val="6B417A0A"/>
    <w:rsid w:val="6B4CD642"/>
    <w:rsid w:val="6B66AFE1"/>
    <w:rsid w:val="6B68D920"/>
    <w:rsid w:val="6B7F450A"/>
    <w:rsid w:val="6B8DBE15"/>
    <w:rsid w:val="6B9EDC03"/>
    <w:rsid w:val="6BA5C654"/>
    <w:rsid w:val="6BA6D180"/>
    <w:rsid w:val="6BAF91DD"/>
    <w:rsid w:val="6BBB50A4"/>
    <w:rsid w:val="6BBEC23E"/>
    <w:rsid w:val="6BCE7911"/>
    <w:rsid w:val="6BD48EF6"/>
    <w:rsid w:val="6BD6B933"/>
    <w:rsid w:val="6BE1E806"/>
    <w:rsid w:val="6BF63822"/>
    <w:rsid w:val="6BF7420D"/>
    <w:rsid w:val="6C0A7EC4"/>
    <w:rsid w:val="6C1C8738"/>
    <w:rsid w:val="6C1CF931"/>
    <w:rsid w:val="6C22E34E"/>
    <w:rsid w:val="6C2311D3"/>
    <w:rsid w:val="6C249C3F"/>
    <w:rsid w:val="6C3805D5"/>
    <w:rsid w:val="6C385CB3"/>
    <w:rsid w:val="6C5504D8"/>
    <w:rsid w:val="6C72F1FC"/>
    <w:rsid w:val="6C7DAED8"/>
    <w:rsid w:val="6C7E9F3A"/>
    <w:rsid w:val="6C8C5D8B"/>
    <w:rsid w:val="6C8D1B26"/>
    <w:rsid w:val="6C925254"/>
    <w:rsid w:val="6CAFCB9C"/>
    <w:rsid w:val="6CBA3564"/>
    <w:rsid w:val="6CDC6894"/>
    <w:rsid w:val="6CE1FD8D"/>
    <w:rsid w:val="6D1B851D"/>
    <w:rsid w:val="6D32F04C"/>
    <w:rsid w:val="6D3FA205"/>
    <w:rsid w:val="6D4C54D4"/>
    <w:rsid w:val="6D55DA51"/>
    <w:rsid w:val="6D5613E4"/>
    <w:rsid w:val="6D696793"/>
    <w:rsid w:val="6D6CCA46"/>
    <w:rsid w:val="6D77F84E"/>
    <w:rsid w:val="6D7B2356"/>
    <w:rsid w:val="6D8765D4"/>
    <w:rsid w:val="6D9EEA1F"/>
    <w:rsid w:val="6DC581FD"/>
    <w:rsid w:val="6DCF77DB"/>
    <w:rsid w:val="6DD9361C"/>
    <w:rsid w:val="6DDF7D9E"/>
    <w:rsid w:val="6DECB363"/>
    <w:rsid w:val="6DF1C0B3"/>
    <w:rsid w:val="6E128ECD"/>
    <w:rsid w:val="6E1BA82D"/>
    <w:rsid w:val="6E3AD2D7"/>
    <w:rsid w:val="6E429436"/>
    <w:rsid w:val="6E45FF1E"/>
    <w:rsid w:val="6E466DBB"/>
    <w:rsid w:val="6E55B688"/>
    <w:rsid w:val="6E75A8A0"/>
    <w:rsid w:val="6E75D0B7"/>
    <w:rsid w:val="6E7CDEB4"/>
    <w:rsid w:val="6EB0AE56"/>
    <w:rsid w:val="6EB2659E"/>
    <w:rsid w:val="6EC01685"/>
    <w:rsid w:val="6EC638EB"/>
    <w:rsid w:val="6ECA969C"/>
    <w:rsid w:val="6ED2CB71"/>
    <w:rsid w:val="6EDE7242"/>
    <w:rsid w:val="6EF1B252"/>
    <w:rsid w:val="6F12415A"/>
    <w:rsid w:val="6F1CAFFA"/>
    <w:rsid w:val="6F267D18"/>
    <w:rsid w:val="6F41DF39"/>
    <w:rsid w:val="6F4F8439"/>
    <w:rsid w:val="6F7A0364"/>
    <w:rsid w:val="6F7C24E8"/>
    <w:rsid w:val="6F8D9247"/>
    <w:rsid w:val="6F993E7E"/>
    <w:rsid w:val="6F9DFE14"/>
    <w:rsid w:val="6F9FFBCB"/>
    <w:rsid w:val="6FA1B2F5"/>
    <w:rsid w:val="6FB67F17"/>
    <w:rsid w:val="6FE51396"/>
    <w:rsid w:val="6FF3F08D"/>
    <w:rsid w:val="6FFBA784"/>
    <w:rsid w:val="6FFBFEB8"/>
    <w:rsid w:val="70073A79"/>
    <w:rsid w:val="700A36C5"/>
    <w:rsid w:val="700EACB2"/>
    <w:rsid w:val="7024A182"/>
    <w:rsid w:val="7044C8DE"/>
    <w:rsid w:val="706BC597"/>
    <w:rsid w:val="7086F5C9"/>
    <w:rsid w:val="70BBF3F1"/>
    <w:rsid w:val="70C06D87"/>
    <w:rsid w:val="70C21D1F"/>
    <w:rsid w:val="70C4E621"/>
    <w:rsid w:val="70E40DA0"/>
    <w:rsid w:val="70E53C53"/>
    <w:rsid w:val="70E8AF5C"/>
    <w:rsid w:val="70F3CD82"/>
    <w:rsid w:val="70F962A5"/>
    <w:rsid w:val="71069007"/>
    <w:rsid w:val="711A154D"/>
    <w:rsid w:val="711F3751"/>
    <w:rsid w:val="7124434F"/>
    <w:rsid w:val="7124AABC"/>
    <w:rsid w:val="71310B8B"/>
    <w:rsid w:val="71329AC9"/>
    <w:rsid w:val="7134BA1B"/>
    <w:rsid w:val="7134DBC0"/>
    <w:rsid w:val="71488CBA"/>
    <w:rsid w:val="714E9937"/>
    <w:rsid w:val="71731829"/>
    <w:rsid w:val="71853381"/>
    <w:rsid w:val="719D6A0E"/>
    <w:rsid w:val="71B16D38"/>
    <w:rsid w:val="71C1618E"/>
    <w:rsid w:val="71DB0AA7"/>
    <w:rsid w:val="71E3EE49"/>
    <w:rsid w:val="71F2AF2E"/>
    <w:rsid w:val="721C820C"/>
    <w:rsid w:val="722C0148"/>
    <w:rsid w:val="722E14D6"/>
    <w:rsid w:val="7241C093"/>
    <w:rsid w:val="7253CBDA"/>
    <w:rsid w:val="7254481F"/>
    <w:rsid w:val="72867939"/>
    <w:rsid w:val="7294CBB3"/>
    <w:rsid w:val="729FFF81"/>
    <w:rsid w:val="72A56475"/>
    <w:rsid w:val="72AB718E"/>
    <w:rsid w:val="72B72ECD"/>
    <w:rsid w:val="72B7CBFF"/>
    <w:rsid w:val="72BEA91C"/>
    <w:rsid w:val="72BFE8E1"/>
    <w:rsid w:val="72D43185"/>
    <w:rsid w:val="72F55613"/>
    <w:rsid w:val="72F805FD"/>
    <w:rsid w:val="72FD75B0"/>
    <w:rsid w:val="730BBBF7"/>
    <w:rsid w:val="731F9A00"/>
    <w:rsid w:val="73236EFB"/>
    <w:rsid w:val="73311451"/>
    <w:rsid w:val="73394630"/>
    <w:rsid w:val="7359D913"/>
    <w:rsid w:val="735D0F6C"/>
    <w:rsid w:val="73824BD8"/>
    <w:rsid w:val="73948C6F"/>
    <w:rsid w:val="73A24CFC"/>
    <w:rsid w:val="73AFE402"/>
    <w:rsid w:val="73B0A477"/>
    <w:rsid w:val="73B630C3"/>
    <w:rsid w:val="73BEF8F3"/>
    <w:rsid w:val="73C06D4C"/>
    <w:rsid w:val="73CB7EC7"/>
    <w:rsid w:val="73CC0CFE"/>
    <w:rsid w:val="73D182F1"/>
    <w:rsid w:val="73DAF4CB"/>
    <w:rsid w:val="73E023E1"/>
    <w:rsid w:val="73E2DE5E"/>
    <w:rsid w:val="73F83E77"/>
    <w:rsid w:val="73FF193A"/>
    <w:rsid w:val="7414E257"/>
    <w:rsid w:val="741653B1"/>
    <w:rsid w:val="741CCB07"/>
    <w:rsid w:val="742221EA"/>
    <w:rsid w:val="742FF91A"/>
    <w:rsid w:val="74306CC1"/>
    <w:rsid w:val="7437E527"/>
    <w:rsid w:val="745C831E"/>
    <w:rsid w:val="746776AD"/>
    <w:rsid w:val="747B2B4E"/>
    <w:rsid w:val="747BE481"/>
    <w:rsid w:val="74800274"/>
    <w:rsid w:val="7486C9FB"/>
    <w:rsid w:val="74893110"/>
    <w:rsid w:val="74AC7251"/>
    <w:rsid w:val="74C07B11"/>
    <w:rsid w:val="74C8ED89"/>
    <w:rsid w:val="74F07D56"/>
    <w:rsid w:val="7501DC5E"/>
    <w:rsid w:val="750CBE41"/>
    <w:rsid w:val="75344F3E"/>
    <w:rsid w:val="75387F81"/>
    <w:rsid w:val="754A5F60"/>
    <w:rsid w:val="7560839B"/>
    <w:rsid w:val="7561C0B2"/>
    <w:rsid w:val="7569C83D"/>
    <w:rsid w:val="757A8A4D"/>
    <w:rsid w:val="7593B2AA"/>
    <w:rsid w:val="75989026"/>
    <w:rsid w:val="75A5E95D"/>
    <w:rsid w:val="75BF3BDC"/>
    <w:rsid w:val="75C97C30"/>
    <w:rsid w:val="75FA4526"/>
    <w:rsid w:val="75FFB2CE"/>
    <w:rsid w:val="760BC1B0"/>
    <w:rsid w:val="76172877"/>
    <w:rsid w:val="761B2B01"/>
    <w:rsid w:val="762C332D"/>
    <w:rsid w:val="7632DE06"/>
    <w:rsid w:val="7641AE26"/>
    <w:rsid w:val="764D7629"/>
    <w:rsid w:val="76502F62"/>
    <w:rsid w:val="7657BEB0"/>
    <w:rsid w:val="768807FD"/>
    <w:rsid w:val="7691C661"/>
    <w:rsid w:val="76AED57B"/>
    <w:rsid w:val="76CB677B"/>
    <w:rsid w:val="76D537BB"/>
    <w:rsid w:val="76E4CF90"/>
    <w:rsid w:val="76E5A4F2"/>
    <w:rsid w:val="76E62F83"/>
    <w:rsid w:val="77018779"/>
    <w:rsid w:val="77040D8D"/>
    <w:rsid w:val="770F6126"/>
    <w:rsid w:val="77115CC2"/>
    <w:rsid w:val="77165AAE"/>
    <w:rsid w:val="771A5D38"/>
    <w:rsid w:val="7741B9BE"/>
    <w:rsid w:val="7762859C"/>
    <w:rsid w:val="77680D83"/>
    <w:rsid w:val="777B77A5"/>
    <w:rsid w:val="778EF96F"/>
    <w:rsid w:val="77A1FB27"/>
    <w:rsid w:val="77A3BD39"/>
    <w:rsid w:val="77A97C55"/>
    <w:rsid w:val="77BF84A9"/>
    <w:rsid w:val="77C7E963"/>
    <w:rsid w:val="77D5D5A4"/>
    <w:rsid w:val="77D6DFAF"/>
    <w:rsid w:val="77DC3C74"/>
    <w:rsid w:val="77E54A16"/>
    <w:rsid w:val="78277CFF"/>
    <w:rsid w:val="783F43B2"/>
    <w:rsid w:val="7846CF9C"/>
    <w:rsid w:val="784AC819"/>
    <w:rsid w:val="78561235"/>
    <w:rsid w:val="786311EE"/>
    <w:rsid w:val="7867A05D"/>
    <w:rsid w:val="7869FA4A"/>
    <w:rsid w:val="78752C3E"/>
    <w:rsid w:val="787EFE5F"/>
    <w:rsid w:val="787FA6AD"/>
    <w:rsid w:val="78ADF676"/>
    <w:rsid w:val="78AF072D"/>
    <w:rsid w:val="78BA3D5C"/>
    <w:rsid w:val="78C296A0"/>
    <w:rsid w:val="78CF2C8E"/>
    <w:rsid w:val="78EA9754"/>
    <w:rsid w:val="790CBD60"/>
    <w:rsid w:val="791C15A0"/>
    <w:rsid w:val="792F5678"/>
    <w:rsid w:val="792FDF60"/>
    <w:rsid w:val="79415125"/>
    <w:rsid w:val="7953AC1E"/>
    <w:rsid w:val="796571CE"/>
    <w:rsid w:val="796C3D9D"/>
    <w:rsid w:val="79811006"/>
    <w:rsid w:val="798EE420"/>
    <w:rsid w:val="799A7800"/>
    <w:rsid w:val="79A97994"/>
    <w:rsid w:val="79B13B99"/>
    <w:rsid w:val="79E08E59"/>
    <w:rsid w:val="79E6B736"/>
    <w:rsid w:val="7A0BEE46"/>
    <w:rsid w:val="7A242530"/>
    <w:rsid w:val="7A24EF22"/>
    <w:rsid w:val="7A2DA53E"/>
    <w:rsid w:val="7A338DAC"/>
    <w:rsid w:val="7A381955"/>
    <w:rsid w:val="7A6B998F"/>
    <w:rsid w:val="7A7C74B8"/>
    <w:rsid w:val="7A853907"/>
    <w:rsid w:val="7A961262"/>
    <w:rsid w:val="7A967A86"/>
    <w:rsid w:val="7A968F7E"/>
    <w:rsid w:val="7ABD2146"/>
    <w:rsid w:val="7ABFF25F"/>
    <w:rsid w:val="7AE8C936"/>
    <w:rsid w:val="7AF68269"/>
    <w:rsid w:val="7B118388"/>
    <w:rsid w:val="7B1492D6"/>
    <w:rsid w:val="7B215C26"/>
    <w:rsid w:val="7B2FC25F"/>
    <w:rsid w:val="7B71697D"/>
    <w:rsid w:val="7B8D6564"/>
    <w:rsid w:val="7B92CA42"/>
    <w:rsid w:val="7B9ABFAA"/>
    <w:rsid w:val="7BA3E265"/>
    <w:rsid w:val="7BAC4825"/>
    <w:rsid w:val="7BACCF88"/>
    <w:rsid w:val="7BC0BF83"/>
    <w:rsid w:val="7BC1BD61"/>
    <w:rsid w:val="7BC651F4"/>
    <w:rsid w:val="7BEC673E"/>
    <w:rsid w:val="7BF193BF"/>
    <w:rsid w:val="7C07E232"/>
    <w:rsid w:val="7C0B7414"/>
    <w:rsid w:val="7C0BDFB5"/>
    <w:rsid w:val="7C14F4A1"/>
    <w:rsid w:val="7C18B06F"/>
    <w:rsid w:val="7C4188F4"/>
    <w:rsid w:val="7C510C40"/>
    <w:rsid w:val="7C64495D"/>
    <w:rsid w:val="7C81A429"/>
    <w:rsid w:val="7C86D7AB"/>
    <w:rsid w:val="7CBD9FB0"/>
    <w:rsid w:val="7CC46667"/>
    <w:rsid w:val="7CCBB7A1"/>
    <w:rsid w:val="7CCD92BA"/>
    <w:rsid w:val="7CD1B9DE"/>
    <w:rsid w:val="7CF062AF"/>
    <w:rsid w:val="7CFA1F24"/>
    <w:rsid w:val="7CFC41AF"/>
    <w:rsid w:val="7D127C61"/>
    <w:rsid w:val="7D169AA2"/>
    <w:rsid w:val="7D1DC080"/>
    <w:rsid w:val="7D247776"/>
    <w:rsid w:val="7D25A233"/>
    <w:rsid w:val="7D37AEEF"/>
    <w:rsid w:val="7D3CDAF4"/>
    <w:rsid w:val="7D3EB81E"/>
    <w:rsid w:val="7D57B645"/>
    <w:rsid w:val="7D5CDD4E"/>
    <w:rsid w:val="7D757A20"/>
    <w:rsid w:val="7D75BC8D"/>
    <w:rsid w:val="7D7F545A"/>
    <w:rsid w:val="7D82361F"/>
    <w:rsid w:val="7D84EE3A"/>
    <w:rsid w:val="7D8A7E35"/>
    <w:rsid w:val="7D8DA013"/>
    <w:rsid w:val="7D90D583"/>
    <w:rsid w:val="7DA0C0EA"/>
    <w:rsid w:val="7DA6E3A8"/>
    <w:rsid w:val="7DA7A760"/>
    <w:rsid w:val="7DAF7656"/>
    <w:rsid w:val="7DB19029"/>
    <w:rsid w:val="7DC965BB"/>
    <w:rsid w:val="7DCD2B61"/>
    <w:rsid w:val="7DD1C139"/>
    <w:rsid w:val="7DD54650"/>
    <w:rsid w:val="7DE38D81"/>
    <w:rsid w:val="7DE43714"/>
    <w:rsid w:val="7DE7AE9B"/>
    <w:rsid w:val="7E074376"/>
    <w:rsid w:val="7E0AC4B3"/>
    <w:rsid w:val="7E0C81E6"/>
    <w:rsid w:val="7E26F258"/>
    <w:rsid w:val="7E2CA58A"/>
    <w:rsid w:val="7E2F44AD"/>
    <w:rsid w:val="7E314A24"/>
    <w:rsid w:val="7E3B4E0A"/>
    <w:rsid w:val="7E3CB1D2"/>
    <w:rsid w:val="7E44683E"/>
    <w:rsid w:val="7E6AACDB"/>
    <w:rsid w:val="7E6EC3F3"/>
    <w:rsid w:val="7E6FF41D"/>
    <w:rsid w:val="7E7589A5"/>
    <w:rsid w:val="7E83FEA0"/>
    <w:rsid w:val="7E91DC3D"/>
    <w:rsid w:val="7E9D5CCC"/>
    <w:rsid w:val="7E9EE2A1"/>
    <w:rsid w:val="7EA932E2"/>
    <w:rsid w:val="7EC921C9"/>
    <w:rsid w:val="7EE61205"/>
    <w:rsid w:val="7F0A7E7B"/>
    <w:rsid w:val="7F0FA360"/>
    <w:rsid w:val="7F1C6554"/>
    <w:rsid w:val="7F238A3C"/>
    <w:rsid w:val="7F295A19"/>
    <w:rsid w:val="7F3975CF"/>
    <w:rsid w:val="7F42B409"/>
    <w:rsid w:val="7F4BD52F"/>
    <w:rsid w:val="7F535146"/>
    <w:rsid w:val="7F5A75B7"/>
    <w:rsid w:val="7F6892B8"/>
    <w:rsid w:val="7F6FEAF2"/>
    <w:rsid w:val="7F71E0FA"/>
    <w:rsid w:val="7F890755"/>
    <w:rsid w:val="7F9746E8"/>
    <w:rsid w:val="7F9875D8"/>
    <w:rsid w:val="7F9E8033"/>
    <w:rsid w:val="7FA66660"/>
    <w:rsid w:val="7FBB3510"/>
    <w:rsid w:val="7FBEB7AD"/>
    <w:rsid w:val="7FBEB828"/>
    <w:rsid w:val="7FF6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B827D"/>
  <w15:chartTrackingRefBased/>
  <w15:docId w15:val="{DF3BDBBF-7044-4A48-855C-C318CE440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B27"/>
    <w:pPr>
      <w:spacing w:after="120" w:line="288" w:lineRule="auto"/>
    </w:pPr>
    <w:rPr>
      <w:rFonts w:ascii="Roboto" w:eastAsia="Times New Roman" w:hAnsi="Roboto" w:cs="Times New Roman"/>
      <w:sz w:val="21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0C1B"/>
    <w:pPr>
      <w:spacing w:after="360" w:line="240" w:lineRule="auto"/>
      <w:outlineLvl w:val="0"/>
    </w:pPr>
    <w:rPr>
      <w:rFonts w:ascii="Roboto Slab" w:hAnsi="Roboto Slab"/>
      <w:b/>
      <w:bCs/>
      <w:noProof/>
      <w:sz w:val="60"/>
      <w:szCs w:val="6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66CEE"/>
    <w:pPr>
      <w:outlineLvl w:val="1"/>
    </w:pPr>
    <w:rPr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6C93"/>
    <w:pPr>
      <w:autoSpaceDE w:val="0"/>
      <w:autoSpaceDN w:val="0"/>
      <w:adjustRightInd w:val="0"/>
      <w:spacing w:before="240" w:after="240" w:line="240" w:lineRule="auto"/>
      <w:outlineLvl w:val="2"/>
    </w:pPr>
    <w:rPr>
      <w:rFonts w:ascii="Roboto Slab" w:hAnsi="Roboto Slab"/>
      <w:b/>
      <w:bCs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34A8"/>
    <w:pPr>
      <w:spacing w:after="160" w:line="259" w:lineRule="auto"/>
      <w:outlineLvl w:val="3"/>
    </w:pPr>
    <w:rPr>
      <w:rFonts w:eastAsia="Roboto" w:cs="Roboto"/>
      <w:b/>
      <w:bCs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D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76F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6476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6476F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6476F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66CEE"/>
    <w:rPr>
      <w:rFonts w:ascii="Roboto Slab" w:eastAsia="Times New Roman" w:hAnsi="Roboto Slab" w:cs="Times New Roman"/>
      <w:b/>
      <w:bCs/>
      <w:noProof/>
      <w:sz w:val="48"/>
      <w:szCs w:val="4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44991"/>
    <w:rPr>
      <w:rFonts w:ascii="Roboto Slab" w:eastAsia="Times New Roman" w:hAnsi="Roboto Slab" w:cs="Times New Roman"/>
      <w:b/>
      <w:bCs/>
      <w:sz w:val="32"/>
      <w:szCs w:val="36"/>
      <w:lang w:eastAsia="en-US"/>
    </w:rPr>
  </w:style>
  <w:style w:type="table" w:styleId="TableGrid">
    <w:name w:val="Table Grid"/>
    <w:basedOn w:val="TableNormal"/>
    <w:uiPriority w:val="39"/>
    <w:rsid w:val="00ED2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Points,Dot pt,No Spacing1,List Paragraph Char Char Char,Indicator Text,Numbered Para 1,List Paragraph1,Bullet 1,MAIN CONTENT,List Paragraph12,OBC Bullet,F5 List Paragraph,Normal numbered,Bullet Style,Colorful List - Accent 11,列出段落"/>
    <w:basedOn w:val="Normal"/>
    <w:link w:val="ListParagraphChar"/>
    <w:uiPriority w:val="34"/>
    <w:qFormat/>
    <w:rsid w:val="00135A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49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B449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9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19AA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19AA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9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9AA"/>
    <w:rPr>
      <w:rFonts w:ascii="Roboto" w:eastAsiaTheme="minorHAnsi" w:hAnsi="Roboto"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413"/>
    <w:rPr>
      <w:rFonts w:ascii="Segoe UI" w:eastAsia="Times New Roman" w:hAnsi="Segoe UI" w:cs="Segoe UI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401E24"/>
    <w:pPr>
      <w:spacing w:after="0" w:line="240" w:lineRule="auto"/>
    </w:pPr>
    <w:rPr>
      <w:rFonts w:ascii="Roboto" w:eastAsiaTheme="minorHAnsi" w:hAnsi="Roboto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415C7C"/>
    <w:pPr>
      <w:spacing w:after="0" w:line="240" w:lineRule="auto"/>
    </w:pPr>
    <w:rPr>
      <w:rFonts w:asciiTheme="minorHAnsi" w:eastAsiaTheme="minorEastAsia" w:hAnsiTheme="minorHAnsi"/>
      <w:sz w:val="24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15C7C"/>
    <w:rPr>
      <w:rFonts w:cs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5C7C"/>
    <w:rPr>
      <w:vertAlign w:val="superscript"/>
    </w:rPr>
  </w:style>
  <w:style w:type="paragraph" w:customStyle="1" w:styleId="Normal0">
    <w:name w:val="Normal0"/>
    <w:rsid w:val="004F428A"/>
    <w:rPr>
      <w:rFonts w:ascii="Calibri" w:eastAsia="Calibri" w:hAnsi="Calibri" w:cs="Calibri"/>
    </w:rPr>
  </w:style>
  <w:style w:type="character" w:styleId="Mention">
    <w:name w:val="Mention"/>
    <w:basedOn w:val="DefaultParagraphFont"/>
    <w:uiPriority w:val="99"/>
    <w:unhideWhenUsed/>
    <w:rsid w:val="00D4471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2AB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0C1B"/>
    <w:rPr>
      <w:rFonts w:ascii="Roboto Slab" w:eastAsia="Times New Roman" w:hAnsi="Roboto Slab" w:cs="Times New Roman"/>
      <w:b/>
      <w:bCs/>
      <w:noProof/>
      <w:sz w:val="60"/>
      <w:szCs w:val="6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7730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rsid w:val="00896173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8D32F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32F2"/>
    <w:rPr>
      <w:rFonts w:ascii="Roboto" w:eastAsiaTheme="minorHAnsi" w:hAnsi="Roboto"/>
      <w:i/>
      <w:iCs/>
      <w:color w:val="404040" w:themeColor="text1" w:themeTint="BF"/>
      <w:sz w:val="21"/>
      <w:lang w:eastAsia="en-US"/>
    </w:rPr>
  </w:style>
  <w:style w:type="paragraph" w:customStyle="1" w:styleId="Photocredit-1">
    <w:name w:val="Photo credit-1"/>
    <w:basedOn w:val="Normal"/>
    <w:rsid w:val="001F0C94"/>
    <w:pPr>
      <w:spacing w:after="0" w:line="240" w:lineRule="auto"/>
    </w:pPr>
    <w:rPr>
      <w:rFonts w:ascii="Roboto Condensed" w:hAnsi="Roboto Condensed"/>
      <w:b/>
      <w:color w:val="418FDE"/>
      <w:sz w:val="14"/>
      <w:szCs w:val="14"/>
    </w:rPr>
  </w:style>
  <w:style w:type="paragraph" w:customStyle="1" w:styleId="Photocredit">
    <w:name w:val="Photo credit"/>
    <w:basedOn w:val="Normal"/>
    <w:qFormat/>
    <w:rsid w:val="007D51F6"/>
    <w:rPr>
      <w:rFonts w:ascii="Roboto Condensed Light" w:hAnsi="Roboto Condensed Light"/>
      <w:color w:val="A6A6A6" w:themeColor="background1" w:themeShade="A6"/>
      <w:sz w:val="14"/>
      <w:szCs w:val="14"/>
    </w:rPr>
  </w:style>
  <w:style w:type="character" w:customStyle="1" w:styleId="Heading4Char">
    <w:name w:val="Heading 4 Char"/>
    <w:basedOn w:val="DefaultParagraphFont"/>
    <w:link w:val="Heading4"/>
    <w:uiPriority w:val="9"/>
    <w:rsid w:val="00CE34A8"/>
    <w:rPr>
      <w:rFonts w:ascii="Roboto" w:eastAsia="Roboto" w:hAnsi="Roboto" w:cs="Roboto"/>
      <w:b/>
      <w:bCs/>
      <w:sz w:val="24"/>
      <w:szCs w:val="24"/>
      <w:lang w:eastAsia="en-US"/>
    </w:rPr>
  </w:style>
  <w:style w:type="paragraph" w:customStyle="1" w:styleId="Bigbluefigures">
    <w:name w:val="Big blue figures"/>
    <w:basedOn w:val="Normal"/>
    <w:qFormat/>
    <w:rsid w:val="004A1159"/>
    <w:pPr>
      <w:autoSpaceDE w:val="0"/>
      <w:autoSpaceDN w:val="0"/>
      <w:adjustRightInd w:val="0"/>
    </w:pPr>
    <w:rPr>
      <w:rFonts w:ascii="Roboto Slab" w:hAnsi="Roboto Slab" w:cs="Roboto Slab"/>
      <w:b/>
      <w:color w:val="5091CD"/>
      <w:spacing w:val="-1"/>
      <w:kern w:val="24"/>
      <w:sz w:val="60"/>
      <w:szCs w:val="60"/>
    </w:rPr>
  </w:style>
  <w:style w:type="character" w:styleId="Emphasis">
    <w:name w:val="Emphasis"/>
    <w:basedOn w:val="DefaultParagraphFont"/>
    <w:uiPriority w:val="20"/>
    <w:qFormat/>
    <w:rsid w:val="00234A14"/>
    <w:rPr>
      <w:i/>
      <w:iCs/>
    </w:rPr>
  </w:style>
  <w:style w:type="paragraph" w:customStyle="1" w:styleId="Header35">
    <w:name w:val="Header 3.5"/>
    <w:basedOn w:val="Heading3"/>
    <w:link w:val="Header35Char"/>
    <w:rsid w:val="00734A42"/>
    <w:pPr>
      <w:spacing w:after="360"/>
    </w:pPr>
    <w:rPr>
      <w:sz w:val="40"/>
      <w:szCs w:val="40"/>
    </w:rPr>
  </w:style>
  <w:style w:type="character" w:customStyle="1" w:styleId="Header35Char">
    <w:name w:val="Header 3.5 Char"/>
    <w:basedOn w:val="Heading3Char"/>
    <w:link w:val="Header35"/>
    <w:rsid w:val="00734A42"/>
    <w:rPr>
      <w:rFonts w:ascii="Roboto Slab" w:eastAsia="Times New Roman" w:hAnsi="Roboto Slab" w:cs="Times New Roman"/>
      <w:b/>
      <w:bCs/>
      <w:sz w:val="40"/>
      <w:szCs w:val="40"/>
      <w:lang w:eastAsia="en-US"/>
    </w:rPr>
  </w:style>
  <w:style w:type="paragraph" w:customStyle="1" w:styleId="Smallbluefigures">
    <w:name w:val="Small blue figures"/>
    <w:basedOn w:val="Normal"/>
    <w:qFormat/>
    <w:rsid w:val="00EE211C"/>
    <w:pPr>
      <w:autoSpaceDE w:val="0"/>
      <w:autoSpaceDN w:val="0"/>
      <w:adjustRightInd w:val="0"/>
      <w:spacing w:line="240" w:lineRule="auto"/>
    </w:pPr>
    <w:rPr>
      <w:rFonts w:ascii="Roboto Slab" w:hAnsi="Roboto Slab" w:cs="Roboto Slab"/>
      <w:b/>
      <w:color w:val="5091CD"/>
      <w:spacing w:val="-1"/>
      <w:kern w:val="24"/>
      <w:sz w:val="36"/>
      <w:szCs w:val="36"/>
    </w:rPr>
  </w:style>
  <w:style w:type="paragraph" w:customStyle="1" w:styleId="OCHAbullet">
    <w:name w:val="OCHA bullet"/>
    <w:basedOn w:val="Heading3"/>
    <w:link w:val="OCHAbulletChar"/>
    <w:qFormat/>
    <w:rsid w:val="00675144"/>
    <w:pPr>
      <w:numPr>
        <w:numId w:val="2"/>
      </w:numPr>
      <w:spacing w:line="276" w:lineRule="auto"/>
    </w:pPr>
    <w:rPr>
      <w:rFonts w:ascii="Roboto" w:hAnsi="Roboto"/>
      <w:b w:val="0"/>
      <w:bCs w:val="0"/>
      <w:sz w:val="21"/>
      <w:szCs w:val="24"/>
    </w:rPr>
  </w:style>
  <w:style w:type="character" w:customStyle="1" w:styleId="OCHAbulletChar">
    <w:name w:val="OCHA bullet Char"/>
    <w:basedOn w:val="Heading3Char"/>
    <w:link w:val="OCHAbullet"/>
    <w:rsid w:val="00675144"/>
    <w:rPr>
      <w:rFonts w:ascii="Roboto" w:eastAsia="Times New Roman" w:hAnsi="Roboto" w:cs="Times New Roman"/>
      <w:b w:val="0"/>
      <w:bCs w:val="0"/>
      <w:sz w:val="21"/>
      <w:szCs w:val="24"/>
      <w:lang w:eastAsia="en-US"/>
    </w:rPr>
  </w:style>
  <w:style w:type="paragraph" w:customStyle="1" w:styleId="ParagraphIntro">
    <w:name w:val="Paragraph Intro"/>
    <w:basedOn w:val="Normal"/>
    <w:link w:val="ParagraphIntroChar"/>
    <w:qFormat/>
    <w:rsid w:val="00D57C60"/>
    <w:pPr>
      <w:autoSpaceDE w:val="0"/>
      <w:autoSpaceDN w:val="0"/>
      <w:adjustRightInd w:val="0"/>
      <w:spacing w:before="100" w:after="240"/>
    </w:pPr>
    <w:rPr>
      <w:rFonts w:eastAsia="Roboto"/>
      <w:b/>
      <w:bCs/>
      <w:color w:val="5091CD"/>
      <w:sz w:val="24"/>
    </w:rPr>
  </w:style>
  <w:style w:type="character" w:customStyle="1" w:styleId="ParagraphIntroChar">
    <w:name w:val="Paragraph Intro Char"/>
    <w:basedOn w:val="DefaultParagraphFont"/>
    <w:link w:val="ParagraphIntro"/>
    <w:rsid w:val="00D57C60"/>
    <w:rPr>
      <w:rFonts w:ascii="Roboto" w:eastAsia="Roboto" w:hAnsi="Roboto" w:cs="Times New Roman"/>
      <w:b/>
      <w:bCs/>
      <w:color w:val="5091CD"/>
      <w:sz w:val="24"/>
      <w:szCs w:val="24"/>
      <w:lang w:eastAsia="en-US"/>
    </w:rPr>
  </w:style>
  <w:style w:type="paragraph" w:customStyle="1" w:styleId="paragraph">
    <w:name w:val="paragraph"/>
    <w:basedOn w:val="Normal"/>
    <w:rsid w:val="007C6B8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7C6B8E"/>
  </w:style>
  <w:style w:type="character" w:customStyle="1" w:styleId="eop">
    <w:name w:val="eop"/>
    <w:basedOn w:val="DefaultParagraphFont"/>
    <w:rsid w:val="007C6B8E"/>
  </w:style>
  <w:style w:type="paragraph" w:customStyle="1" w:styleId="Default">
    <w:name w:val="Default"/>
    <w:rsid w:val="00113DF7"/>
    <w:pPr>
      <w:autoSpaceDE w:val="0"/>
      <w:autoSpaceDN w:val="0"/>
      <w:adjustRightInd w:val="0"/>
      <w:spacing w:after="0" w:line="240" w:lineRule="auto"/>
    </w:pPr>
    <w:rPr>
      <w:rFonts w:ascii="Roboto Slab" w:hAnsi="Roboto Slab" w:cs="Roboto Slab"/>
      <w:color w:val="000000"/>
      <w:sz w:val="24"/>
      <w:szCs w:val="24"/>
      <w:lang w:val="en-GB"/>
    </w:rPr>
  </w:style>
  <w:style w:type="character" w:customStyle="1" w:styleId="ListParagraphChar">
    <w:name w:val="List Paragraph Char"/>
    <w:aliases w:val="Bullet Points Char,Dot pt Char,No Spacing1 Char,List Paragraph Char Char Char Char,Indicator Text Char,Numbered Para 1 Char,List Paragraph1 Char,Bullet 1 Char,MAIN CONTENT Char,List Paragraph12 Char,OBC Bullet Char,Bullet Style Char"/>
    <w:link w:val="ListParagraph"/>
    <w:uiPriority w:val="1"/>
    <w:qFormat/>
    <w:locked/>
    <w:rsid w:val="00CE39D0"/>
    <w:rPr>
      <w:rFonts w:ascii="Roboto" w:eastAsia="Times New Roman" w:hAnsi="Roboto" w:cs="Times New Roman"/>
      <w:sz w:val="21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DC7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B2DC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B2DC7"/>
    <w:rPr>
      <w:rFonts w:ascii="Cambria" w:eastAsia="Cambria" w:hAnsi="Cambria" w:cs="Cambria"/>
      <w:sz w:val="18"/>
      <w:szCs w:val="18"/>
      <w:lang w:eastAsia="en-US" w:bidi="en-US"/>
    </w:rPr>
  </w:style>
  <w:style w:type="paragraph" w:styleId="NoSpacing">
    <w:name w:val="No Spacing"/>
    <w:link w:val="NoSpacingChar"/>
    <w:uiPriority w:val="1"/>
    <w:qFormat/>
    <w:rsid w:val="002D4AEA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D4AE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0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\United%20Nations\OCHA%20ROAP%20-%2005%20Library\Templates,%20Standards%20and%20Forms\Templates\Country%20Planning\HumanitarianNeedsPrioritie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A7B5F5-9E2F-4905-89AE-C4E5FE199C9A}">
  <we:reference id="wa104381727" version="1.0.0.9" store="en-US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c55a0b7-40e6-4b43-80fa-fb2ad9d672bd">
      <UserInfo>
        <DisplayName>Duaa Geshouqa</DisplayName>
        <AccountId>578</AccountId>
        <AccountType/>
      </UserInfo>
      <UserInfo>
        <DisplayName>Joel Opulencia</DisplayName>
        <AccountId>577</AccountId>
        <AccountType/>
      </UserInfo>
    </SharedWithUsers>
    <lcf76f155ced4ddcb4097134ff3c332f xmlns="6360225c-0102-4b2f-a922-e3220516d683">
      <Terms xmlns="http://schemas.microsoft.com/office/infopath/2007/PartnerControls"/>
    </lcf76f155ced4ddcb4097134ff3c332f>
    <TaxCatchAll xmlns="4c55a0b7-40e6-4b43-80fa-fb2ad9d672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1EA2ECB47014EA5A1902B89AEA8B0" ma:contentTypeVersion="12" ma:contentTypeDescription="Create a new document." ma:contentTypeScope="" ma:versionID="91405e3fe7a35deeab85ffc1d9ca61ff">
  <xsd:schema xmlns:xsd="http://www.w3.org/2001/XMLSchema" xmlns:xs="http://www.w3.org/2001/XMLSchema" xmlns:p="http://schemas.microsoft.com/office/2006/metadata/properties" xmlns:ns2="6360225c-0102-4b2f-a922-e3220516d683" xmlns:ns3="4c55a0b7-40e6-4b43-80fa-fb2ad9d672bd" targetNamespace="http://schemas.microsoft.com/office/2006/metadata/properties" ma:root="true" ma:fieldsID="f7925b552bea10f71c6be760ab6010d4" ns2:_="" ns3:_="">
    <xsd:import namespace="6360225c-0102-4b2f-a922-e3220516d683"/>
    <xsd:import namespace="4c55a0b7-40e6-4b43-80fa-fb2ad9d6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0225c-0102-4b2f-a922-e3220516d6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3f610b-9ee9-4302-9a9e-eaae0f0c7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5a0b7-40e6-4b43-80fa-fb2ad9d672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f9af75c-afae-4942-87ad-f3e7ef0e6d3b}" ma:internalName="TaxCatchAll" ma:showField="CatchAllData" ma:web="4c55a0b7-40e6-4b43-80fa-fb2ad9d67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8D84A6-9C4A-41E6-970E-F23101BC75EA}">
  <ds:schemaRefs>
    <ds:schemaRef ds:uri="http://schemas.microsoft.com/office/2006/metadata/properties"/>
    <ds:schemaRef ds:uri="http://schemas.microsoft.com/office/infopath/2007/PartnerControls"/>
    <ds:schemaRef ds:uri="4c55a0b7-40e6-4b43-80fa-fb2ad9d672bd"/>
    <ds:schemaRef ds:uri="6360225c-0102-4b2f-a922-e3220516d683"/>
  </ds:schemaRefs>
</ds:datastoreItem>
</file>

<file path=customXml/itemProps2.xml><?xml version="1.0" encoding="utf-8"?>
<ds:datastoreItem xmlns:ds="http://schemas.openxmlformats.org/officeDocument/2006/customXml" ds:itemID="{D0C2ABB1-D398-4B6A-A873-F091B3E9EF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57787E-7792-43F6-BFF2-440F135CB5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568767-1CF5-4578-A8CF-DDF314591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0225c-0102-4b2f-a922-e3220516d683"/>
    <ds:schemaRef ds:uri="4c55a0b7-40e6-4b43-80fa-fb2ad9d6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HumanitarianNeedsPriorities_Template</Template>
  <TotalTime>7</TotalTime>
  <Pages>1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Victorino</dc:creator>
  <cp:keywords/>
  <dc:description/>
  <cp:lastModifiedBy>ULLAH Atta</cp:lastModifiedBy>
  <cp:revision>71</cp:revision>
  <cp:lastPrinted>2021-12-28T18:29:00Z</cp:lastPrinted>
  <dcterms:created xsi:type="dcterms:W3CDTF">2022-09-26T19:06:00Z</dcterms:created>
  <dcterms:modified xsi:type="dcterms:W3CDTF">2022-09-28T08:15:00Z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0x010100FB64CDADBEF15D4EADC0F44B929D0358</vt:lpwstr>
  </property>
  <property fmtid="{D5CDD505-2E9C-101B-9397-08002B2CF9AE}" pid="3" name="MediaServiceImageTags">
    <vt:lpwstr/>
  </property>
</Properties>
</file>